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głoszenie nr </w:t>
      </w:r>
      <w:bookmarkStart w:id="0" w:name="_GoBack"/>
      <w:r w:rsidRPr="00C5731D">
        <w:rPr>
          <w:b/>
          <w:sz w:val="28"/>
          <w:szCs w:val="28"/>
        </w:rPr>
        <w:t xml:space="preserve">540189552-N-2019 </w:t>
      </w:r>
      <w:bookmarkEnd w:id="0"/>
      <w:r w:rsidRPr="00C5731D">
        <w:rPr>
          <w:b/>
          <w:sz w:val="28"/>
          <w:szCs w:val="28"/>
        </w:rPr>
        <w:t xml:space="preserve">z dnia 10-09-2019 r.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>Rzeszów: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OGŁOSZENIE O ZMIANIE OGŁOSZENIA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OGŁOSZENIE DOTYCZY: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Ogłoszenia o zamówieniu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INFORMACJE O ZMIENIANYM OGŁOSZENIU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Numer: 595224-N-2019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Data: 09/09/2019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SEKCJA I: ZAMAWIAJĄCY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Adres strony internetowej (url): www.prz.edu.pl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Adres profilu nabywcy: www.ogloszenia.propublico.pl/prz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SEKCJA II: ZMIANY W OGŁOSZENIU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II.1) Tekst, który należy zmienić: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Miejsce, w którym znajduje się zmieniany tekst: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Numer sekcji: IV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Punkt: 6.2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W ogłoszeniu jest: Termin składania ofert lub wniosków o dopuszczenie do udziału w postępowaniu: Data: 2019-09-17, godzina: 10:00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W ogłoszeniu powinno być: Termin składania ofert lub wniosków o dopuszczenie do udziału w postępowaniu: Data: 2019-09-18, godzina: 10:00 </w:t>
      </w:r>
    </w:p>
    <w:p w:rsidR="00C5731D" w:rsidRPr="00C5731D" w:rsidRDefault="00C5731D" w:rsidP="00C5731D">
      <w:pPr>
        <w:rPr>
          <w:b/>
          <w:sz w:val="28"/>
          <w:szCs w:val="28"/>
        </w:rPr>
      </w:pP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Miejsce, w którym znajduje się zmieniany tekst: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Numer sekcji: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Punkt: </w:t>
      </w:r>
    </w:p>
    <w:p w:rsidR="00C5731D" w:rsidRPr="00C5731D" w:rsidRDefault="00C5731D" w:rsidP="00C5731D">
      <w:pPr>
        <w:rPr>
          <w:b/>
          <w:sz w:val="28"/>
          <w:szCs w:val="28"/>
        </w:rPr>
      </w:pPr>
      <w:r w:rsidRPr="00C5731D">
        <w:rPr>
          <w:b/>
          <w:sz w:val="28"/>
          <w:szCs w:val="28"/>
        </w:rPr>
        <w:t xml:space="preserve">W ogłoszeniu jest: ZAŁĄCZNIK I - INFORMACJE DOTYCZĄCE OFERT CZĘŚCIOWYCH Część 9: Dostawa montaż i ustawiene mebli dla Katedry Zaopatrzenia w Wodę i Odprawadzania Ścieków- pakiet III </w:t>
      </w:r>
    </w:p>
    <w:p w:rsidR="00F8425D" w:rsidRPr="00C5731D" w:rsidRDefault="00C5731D" w:rsidP="00C5731D">
      <w:r w:rsidRPr="00C5731D">
        <w:rPr>
          <w:b/>
          <w:sz w:val="28"/>
          <w:szCs w:val="28"/>
        </w:rPr>
        <w:t>W ogłoszeniu powinno być: ZAŁĄCZNIK I - INFORMACJE DOTYCZĄCE OFERT CZĘŚCIOWYCH Część 9: Dostawa montaż i ustawiene mebli dla Katedry Infrastruktury i Gospodarki Wodnej</w:t>
      </w:r>
    </w:p>
    <w:sectPr w:rsidR="00F8425D" w:rsidRPr="00C573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75A" w:rsidRDefault="00C8175A">
      <w:r>
        <w:separator/>
      </w:r>
    </w:p>
  </w:endnote>
  <w:endnote w:type="continuationSeparator" w:id="0">
    <w:p w:rsidR="00C8175A" w:rsidRDefault="00C81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73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73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17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75A" w:rsidRDefault="00C8175A">
      <w:r>
        <w:separator/>
      </w:r>
    </w:p>
  </w:footnote>
  <w:footnote w:type="continuationSeparator" w:id="0">
    <w:p w:rsidR="00C8175A" w:rsidRDefault="00C81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8CF" w:rsidRDefault="00C538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8CF" w:rsidRDefault="00C538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8CF" w:rsidRDefault="00C538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75A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538CF"/>
    <w:rsid w:val="00C5731D"/>
    <w:rsid w:val="00C660C9"/>
    <w:rsid w:val="00C8175A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E59184-9671-40DB-859B-BD291D3B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2019-09-10T08:26:00Z</dcterms:created>
  <dcterms:modified xsi:type="dcterms:W3CDTF">2019-09-10T08:26:00Z</dcterms:modified>
</cp:coreProperties>
</file>