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251" w:rsidRPr="004C0251" w:rsidRDefault="004C0251" w:rsidP="004C0251">
      <w:pPr>
        <w:rPr>
          <w:sz w:val="20"/>
          <w:szCs w:val="20"/>
        </w:rPr>
      </w:pPr>
      <w:r w:rsidRPr="004C0251">
        <w:rPr>
          <w:sz w:val="20"/>
          <w:szCs w:val="20"/>
        </w:rPr>
        <w:t>Ogłoszenie nr 596055-N-2019 z dnia 2019-09-11 r.</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Akademia Górniczo - Hutnicza im. Stanisława Staszica: sprawowanie nadzoru inwestorskiego nad budową budynku dla WFiIS AGH w Krakowie - KC-zp.272-612/19</w:t>
      </w:r>
    </w:p>
    <w:p w:rsidR="004C0251" w:rsidRPr="004C0251" w:rsidRDefault="004C0251" w:rsidP="004C0251">
      <w:pPr>
        <w:rPr>
          <w:sz w:val="20"/>
          <w:szCs w:val="20"/>
        </w:rPr>
      </w:pPr>
      <w:r w:rsidRPr="004C0251">
        <w:rPr>
          <w:sz w:val="20"/>
          <w:szCs w:val="20"/>
        </w:rPr>
        <w:t>OGŁOSZENIE O ZAMÓWIENIU - Usługi</w:t>
      </w:r>
    </w:p>
    <w:p w:rsidR="004C0251" w:rsidRPr="004C0251" w:rsidRDefault="004C0251" w:rsidP="004C0251">
      <w:pPr>
        <w:rPr>
          <w:sz w:val="20"/>
          <w:szCs w:val="20"/>
        </w:rPr>
      </w:pPr>
      <w:r w:rsidRPr="004C0251">
        <w:rPr>
          <w:sz w:val="20"/>
          <w:szCs w:val="20"/>
        </w:rPr>
        <w:t>Zamieszczanie ogłoszenia: Zamieszczanie obowiązkowe</w:t>
      </w:r>
    </w:p>
    <w:p w:rsidR="004C0251" w:rsidRPr="004C0251" w:rsidRDefault="004C0251" w:rsidP="004C0251">
      <w:pPr>
        <w:rPr>
          <w:sz w:val="20"/>
          <w:szCs w:val="20"/>
        </w:rPr>
      </w:pPr>
      <w:r w:rsidRPr="004C0251">
        <w:rPr>
          <w:sz w:val="20"/>
          <w:szCs w:val="20"/>
        </w:rPr>
        <w:t>Ogłoszenie dotyczy: Zamówienia publicznego</w:t>
      </w:r>
    </w:p>
    <w:p w:rsidR="004C0251" w:rsidRPr="004C0251" w:rsidRDefault="004C0251" w:rsidP="004C0251">
      <w:pPr>
        <w:rPr>
          <w:sz w:val="20"/>
          <w:szCs w:val="20"/>
        </w:rPr>
      </w:pPr>
      <w:r w:rsidRPr="004C0251">
        <w:rPr>
          <w:sz w:val="20"/>
          <w:szCs w:val="20"/>
        </w:rPr>
        <w:t>Zamówienie dotyczy projektu lub programu współfinansowanego ze środków Unii Europejskiej</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Nazwa projektu lub programu</w:t>
      </w:r>
    </w:p>
    <w:p w:rsidR="004C0251" w:rsidRPr="004C0251" w:rsidRDefault="004C0251" w:rsidP="004C0251">
      <w:pPr>
        <w:rPr>
          <w:sz w:val="20"/>
          <w:szCs w:val="20"/>
        </w:rPr>
      </w:pPr>
      <w:r w:rsidRPr="004C0251">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4C0251" w:rsidRPr="004C0251" w:rsidRDefault="004C0251" w:rsidP="004C0251">
      <w:pPr>
        <w:rPr>
          <w:sz w:val="20"/>
          <w:szCs w:val="20"/>
        </w:rPr>
      </w:pPr>
      <w:r w:rsidRPr="004C0251">
        <w:rPr>
          <w:sz w:val="20"/>
          <w:szCs w:val="20"/>
        </w:rPr>
        <w:t>SEKCJA I: ZAMAWIAJĄCY</w:t>
      </w:r>
    </w:p>
    <w:p w:rsidR="004C0251" w:rsidRPr="004C0251" w:rsidRDefault="004C0251" w:rsidP="004C0251">
      <w:pPr>
        <w:rPr>
          <w:sz w:val="20"/>
          <w:szCs w:val="20"/>
        </w:rPr>
      </w:pPr>
      <w:r w:rsidRPr="004C0251">
        <w:rPr>
          <w:sz w:val="20"/>
          <w:szCs w:val="20"/>
        </w:rPr>
        <w:t>Postępowanie przeprowadza centralny zamawiający</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Postępowanie przeprowadza podmiot, któremu zamawiający powierzył/powierzyli przeprowadzenie postępowania</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Informacje na temat podmiotu któremu zamawiający powierzył/powierzyli prowadzenie postępowania:</w:t>
      </w:r>
    </w:p>
    <w:p w:rsidR="004C0251" w:rsidRPr="004C0251" w:rsidRDefault="004C0251" w:rsidP="004C0251">
      <w:pPr>
        <w:rPr>
          <w:sz w:val="20"/>
          <w:szCs w:val="20"/>
        </w:rPr>
      </w:pPr>
      <w:r w:rsidRPr="004C0251">
        <w:rPr>
          <w:sz w:val="20"/>
          <w:szCs w:val="20"/>
        </w:rPr>
        <w:t>Postępowanie jest przeprowadzane wspólnie przez zamawiających</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Jeżeli tak, należy wymienić zamawiających, którzy wspólnie przeprowadzają postępowanie oraz podać adresy ich siedzib, krajowe numery identyfikacyjne oraz osoby do kontaktów wraz z danymi do kontaktów: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Postępowanie jest przeprowadzane wspólnie z zamawiającymi z innych państw członkowskich Unii Europejskiej</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W przypadku przeprowadzania postępowania wspólnie z zamawiającymi z innych państw członkowskich Unii Europejskiej – mające zastosowanie krajowe prawo zamówień publicznych:</w:t>
      </w: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r w:rsidRPr="004C0251">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4C0251" w:rsidRPr="004C0251" w:rsidRDefault="004C0251" w:rsidP="004C0251">
      <w:pPr>
        <w:rPr>
          <w:sz w:val="20"/>
          <w:szCs w:val="20"/>
        </w:rPr>
      </w:pPr>
      <w:r w:rsidRPr="004C0251">
        <w:rPr>
          <w:sz w:val="20"/>
          <w:szCs w:val="20"/>
        </w:rPr>
        <w:t>Adres strony internetowej (URL): www.dzp.agh.edu.pl</w:t>
      </w:r>
    </w:p>
    <w:p w:rsidR="004C0251" w:rsidRPr="004C0251" w:rsidRDefault="004C0251" w:rsidP="004C0251">
      <w:pPr>
        <w:rPr>
          <w:sz w:val="20"/>
          <w:szCs w:val="20"/>
        </w:rPr>
      </w:pPr>
      <w:r w:rsidRPr="004C0251">
        <w:rPr>
          <w:sz w:val="20"/>
          <w:szCs w:val="20"/>
        </w:rPr>
        <w:t>Adres profilu nabywcy:</w:t>
      </w:r>
    </w:p>
    <w:p w:rsidR="004C0251" w:rsidRPr="004C0251" w:rsidRDefault="004C0251" w:rsidP="004C0251">
      <w:pPr>
        <w:rPr>
          <w:sz w:val="20"/>
          <w:szCs w:val="20"/>
        </w:rPr>
      </w:pPr>
      <w:r w:rsidRPr="004C0251">
        <w:rPr>
          <w:sz w:val="20"/>
          <w:szCs w:val="20"/>
        </w:rPr>
        <w:t>Adres strony internetowej pod którym można uzyskać dostęp do narzędzi i urządzeń lub formatów plików, które nie są ogólnie dostępne</w:t>
      </w:r>
    </w:p>
    <w:p w:rsidR="004C0251" w:rsidRPr="004C0251" w:rsidRDefault="004C0251" w:rsidP="004C0251">
      <w:pPr>
        <w:rPr>
          <w:sz w:val="20"/>
          <w:szCs w:val="20"/>
        </w:rPr>
      </w:pPr>
      <w:r w:rsidRPr="004C0251">
        <w:rPr>
          <w:sz w:val="20"/>
          <w:szCs w:val="20"/>
        </w:rPr>
        <w:t>I. 2) RODZAJ ZAMAWIAJĄCEGO: Inny (proszę określić):</w:t>
      </w:r>
    </w:p>
    <w:p w:rsidR="004C0251" w:rsidRPr="004C0251" w:rsidRDefault="004C0251" w:rsidP="004C0251">
      <w:pPr>
        <w:rPr>
          <w:sz w:val="20"/>
          <w:szCs w:val="20"/>
        </w:rPr>
      </w:pPr>
      <w:r w:rsidRPr="004C0251">
        <w:rPr>
          <w:sz w:val="20"/>
          <w:szCs w:val="20"/>
        </w:rPr>
        <w:t>uczelnia publiczna</w:t>
      </w:r>
    </w:p>
    <w:p w:rsidR="004C0251" w:rsidRPr="004C0251" w:rsidRDefault="004C0251" w:rsidP="004C0251">
      <w:pPr>
        <w:rPr>
          <w:sz w:val="20"/>
          <w:szCs w:val="20"/>
        </w:rPr>
      </w:pPr>
      <w:r w:rsidRPr="004C0251">
        <w:rPr>
          <w:sz w:val="20"/>
          <w:szCs w:val="20"/>
        </w:rPr>
        <w:t>I.3) WSPÓLNE UDZIELANIE ZAMÓWIENIA (jeżeli dotyczy):</w:t>
      </w:r>
    </w:p>
    <w:p w:rsidR="004C0251" w:rsidRPr="004C0251" w:rsidRDefault="004C0251" w:rsidP="004C0251">
      <w:pPr>
        <w:rPr>
          <w:sz w:val="20"/>
          <w:szCs w:val="20"/>
        </w:rPr>
      </w:pPr>
      <w:r w:rsidRPr="004C0251">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4C0251" w:rsidRPr="004C0251" w:rsidRDefault="004C0251" w:rsidP="004C0251">
      <w:pPr>
        <w:rPr>
          <w:sz w:val="20"/>
          <w:szCs w:val="20"/>
        </w:rPr>
      </w:pPr>
      <w:r w:rsidRPr="004C0251">
        <w:rPr>
          <w:sz w:val="20"/>
          <w:szCs w:val="20"/>
        </w:rPr>
        <w:t>I.4) KOMUNIKACJA:</w:t>
      </w:r>
    </w:p>
    <w:p w:rsidR="004C0251" w:rsidRPr="004C0251" w:rsidRDefault="004C0251" w:rsidP="004C0251">
      <w:pPr>
        <w:rPr>
          <w:sz w:val="20"/>
          <w:szCs w:val="20"/>
        </w:rPr>
      </w:pPr>
      <w:r w:rsidRPr="004C0251">
        <w:rPr>
          <w:sz w:val="20"/>
          <w:szCs w:val="20"/>
        </w:rPr>
        <w:t>Nieograniczony, pełny i bezpośredni dostęp do dokumentów z postępowania można uzyskać pod adresem (URL)</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Adres strony internetowej, na której zamieszczona będzie specyfikacja istotnych warunków zamówienia</w:t>
      </w:r>
    </w:p>
    <w:p w:rsidR="004C0251" w:rsidRPr="004C0251" w:rsidRDefault="004C0251" w:rsidP="004C0251">
      <w:pPr>
        <w:rPr>
          <w:sz w:val="20"/>
          <w:szCs w:val="20"/>
        </w:rPr>
      </w:pPr>
      <w:r w:rsidRPr="004C0251">
        <w:rPr>
          <w:sz w:val="20"/>
          <w:szCs w:val="20"/>
        </w:rPr>
        <w:t>Tak</w:t>
      </w:r>
    </w:p>
    <w:p w:rsidR="004C0251" w:rsidRPr="004C0251" w:rsidRDefault="004C0251" w:rsidP="004C0251">
      <w:pPr>
        <w:rPr>
          <w:sz w:val="20"/>
          <w:szCs w:val="20"/>
        </w:rPr>
      </w:pPr>
      <w:r w:rsidRPr="004C0251">
        <w:rPr>
          <w:sz w:val="20"/>
          <w:szCs w:val="20"/>
        </w:rPr>
        <w:t>www.dzp.agh.edu.pl</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Dostęp do dokumentów z postępowania jest ograniczony - więcej informacji można uzyskać pod adresem</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Oferty lub wnioski o dopuszczenie do udziału w postępowaniu należy przesyłać:</w:t>
      </w:r>
    </w:p>
    <w:p w:rsidR="004C0251" w:rsidRPr="004C0251" w:rsidRDefault="004C0251" w:rsidP="004C0251">
      <w:pPr>
        <w:rPr>
          <w:sz w:val="20"/>
          <w:szCs w:val="20"/>
        </w:rPr>
      </w:pPr>
      <w:r w:rsidRPr="004C0251">
        <w:rPr>
          <w:sz w:val="20"/>
          <w:szCs w:val="20"/>
        </w:rPr>
        <w:t>Elektronicznie</w:t>
      </w:r>
    </w:p>
    <w:p w:rsidR="004C0251" w:rsidRPr="004C0251" w:rsidRDefault="004C0251" w:rsidP="004C0251">
      <w:pPr>
        <w:rPr>
          <w:sz w:val="20"/>
          <w:szCs w:val="20"/>
        </w:rPr>
      </w:pPr>
      <w:r w:rsidRPr="004C0251">
        <w:rPr>
          <w:sz w:val="20"/>
          <w:szCs w:val="20"/>
        </w:rPr>
        <w:lastRenderedPageBreak/>
        <w:t>Nie</w:t>
      </w:r>
    </w:p>
    <w:p w:rsidR="004C0251" w:rsidRPr="004C0251" w:rsidRDefault="004C0251" w:rsidP="004C0251">
      <w:pPr>
        <w:rPr>
          <w:sz w:val="20"/>
          <w:szCs w:val="20"/>
        </w:rPr>
      </w:pPr>
      <w:r w:rsidRPr="004C0251">
        <w:rPr>
          <w:sz w:val="20"/>
          <w:szCs w:val="20"/>
        </w:rPr>
        <w:t>adres</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Dopuszczone jest przesłanie ofert lub wniosków o dopuszczenie do udziału w postępowaniu w inny sposób:</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Inny sposób:</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Wymagane jest przesłanie ofert lub wniosków o dopuszczenie do udziału w postępowaniu w inny sposób:</w:t>
      </w:r>
    </w:p>
    <w:p w:rsidR="004C0251" w:rsidRPr="004C0251" w:rsidRDefault="004C0251" w:rsidP="004C0251">
      <w:pPr>
        <w:rPr>
          <w:sz w:val="20"/>
          <w:szCs w:val="20"/>
        </w:rPr>
      </w:pPr>
      <w:r w:rsidRPr="004C0251">
        <w:rPr>
          <w:sz w:val="20"/>
          <w:szCs w:val="20"/>
        </w:rPr>
        <w:t>Tak</w:t>
      </w:r>
    </w:p>
    <w:p w:rsidR="004C0251" w:rsidRPr="004C0251" w:rsidRDefault="004C0251" w:rsidP="004C0251">
      <w:pPr>
        <w:rPr>
          <w:sz w:val="20"/>
          <w:szCs w:val="20"/>
        </w:rPr>
      </w:pPr>
      <w:r w:rsidRPr="004C0251">
        <w:rPr>
          <w:sz w:val="20"/>
          <w:szCs w:val="20"/>
        </w:rPr>
        <w:t>Inny sposób:</w:t>
      </w:r>
    </w:p>
    <w:p w:rsidR="004C0251" w:rsidRPr="004C0251" w:rsidRDefault="004C0251" w:rsidP="004C0251">
      <w:pPr>
        <w:rPr>
          <w:sz w:val="20"/>
          <w:szCs w:val="20"/>
        </w:rPr>
      </w:pPr>
      <w:r w:rsidRPr="004C0251">
        <w:rPr>
          <w:sz w:val="20"/>
          <w:szCs w:val="20"/>
        </w:rPr>
        <w:t>za pośrednictwem operatora pocztowego w rozumieniu ustawy z dnia 23 listopada 2012 r. – prawo pocztowe (Dz.U. poz. 1481 2017 r.), osobiście lub za pośrednictwem posłańca</w:t>
      </w:r>
    </w:p>
    <w:p w:rsidR="004C0251" w:rsidRPr="004C0251" w:rsidRDefault="004C0251" w:rsidP="004C0251">
      <w:pPr>
        <w:rPr>
          <w:sz w:val="20"/>
          <w:szCs w:val="20"/>
        </w:rPr>
      </w:pPr>
      <w:r w:rsidRPr="004C0251">
        <w:rPr>
          <w:sz w:val="20"/>
          <w:szCs w:val="20"/>
        </w:rPr>
        <w:t>Adres:</w:t>
      </w:r>
    </w:p>
    <w:p w:rsidR="004C0251" w:rsidRPr="004C0251" w:rsidRDefault="004C0251" w:rsidP="004C0251">
      <w:pPr>
        <w:rPr>
          <w:sz w:val="20"/>
          <w:szCs w:val="20"/>
        </w:rPr>
      </w:pPr>
      <w:r w:rsidRPr="004C0251">
        <w:rPr>
          <w:sz w:val="20"/>
          <w:szCs w:val="20"/>
        </w:rPr>
        <w:t>Akademia Górniczo - Hutnicza im. Stanisława Staszica w Krakowie, al. Mickiewicza 30, 30-059 Kraków, Dział Zamówień Publicznych paw. C2 pok. 117</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Komunikacja elektroniczna wymaga korzystania z narzędzi i urządzeń lub formatów plików, które nie są ogólnie dostępne</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Nieograniczony, pełny, bezpośredni i bezpłatny dostęp do tych narzędzi można uzyskać pod adresem: (URL)</w:t>
      </w:r>
    </w:p>
    <w:p w:rsidR="004C0251" w:rsidRPr="004C0251" w:rsidRDefault="004C0251" w:rsidP="004C0251">
      <w:pPr>
        <w:rPr>
          <w:sz w:val="20"/>
          <w:szCs w:val="20"/>
        </w:rPr>
      </w:pPr>
      <w:r w:rsidRPr="004C0251">
        <w:rPr>
          <w:sz w:val="20"/>
          <w:szCs w:val="20"/>
        </w:rPr>
        <w:t>SEKCJA II: PRZEDMIOT ZAMÓWIENIA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II.1) Nazwa nadana zamówieniu przez zamawiającego: sprawowanie nadzoru inwestorskiego nad budową budynku dla WFiIS AGH w Krakowie - KC-zp.272-612/19</w:t>
      </w:r>
    </w:p>
    <w:p w:rsidR="004C0251" w:rsidRPr="004C0251" w:rsidRDefault="004C0251" w:rsidP="004C0251">
      <w:pPr>
        <w:rPr>
          <w:sz w:val="20"/>
          <w:szCs w:val="20"/>
        </w:rPr>
      </w:pPr>
      <w:r w:rsidRPr="004C0251">
        <w:rPr>
          <w:sz w:val="20"/>
          <w:szCs w:val="20"/>
        </w:rPr>
        <w:t>Numer referencyjny: KC-zp.272-612/19</w:t>
      </w:r>
    </w:p>
    <w:p w:rsidR="004C0251" w:rsidRPr="004C0251" w:rsidRDefault="004C0251" w:rsidP="004C0251">
      <w:pPr>
        <w:rPr>
          <w:sz w:val="20"/>
          <w:szCs w:val="20"/>
        </w:rPr>
      </w:pPr>
      <w:r w:rsidRPr="004C0251">
        <w:rPr>
          <w:sz w:val="20"/>
          <w:szCs w:val="20"/>
        </w:rPr>
        <w:t>Przed wszczęciem postępowania o udzielenie zamówienia przeprowadzono dialog techniczny</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II.2) Rodzaj zamówienia: Usługi</w:t>
      </w:r>
    </w:p>
    <w:p w:rsidR="004C0251" w:rsidRPr="004C0251" w:rsidRDefault="004C0251" w:rsidP="004C0251">
      <w:pPr>
        <w:rPr>
          <w:sz w:val="20"/>
          <w:szCs w:val="20"/>
        </w:rPr>
      </w:pPr>
      <w:r w:rsidRPr="004C0251">
        <w:rPr>
          <w:sz w:val="20"/>
          <w:szCs w:val="20"/>
        </w:rPr>
        <w:t>II.3) Informacja o możliwości składania ofert częściowych</w:t>
      </w:r>
    </w:p>
    <w:p w:rsidR="004C0251" w:rsidRPr="004C0251" w:rsidRDefault="004C0251" w:rsidP="004C0251">
      <w:pPr>
        <w:rPr>
          <w:sz w:val="20"/>
          <w:szCs w:val="20"/>
        </w:rPr>
      </w:pPr>
      <w:r w:rsidRPr="004C0251">
        <w:rPr>
          <w:sz w:val="20"/>
          <w:szCs w:val="20"/>
        </w:rPr>
        <w:t>Zamówienie podzielone jest na części:</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Oferty lub wnioski o dopuszczenie do udziału w postępowaniu można składać w odniesieniu do:</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Zamawiający zastrzega sobie prawo do udzielenia łącznie następujących części lub grup części:</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Maksymalna liczba części zamówienia, na które może zostać udzielone zamówienie jednemu wykonawcy:</w:t>
      </w: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pełnienie nadzoru inwestorskiego nad realizacją zadania „Budowa budynku dla Wydziału Fizyki i Informatyki Stosowanej AGH w Krakowie” Obiekt zlokalizowany będzie przy istniejącym budynku D-10 (i z nim połączony) przy ul. Reymonta 19 w Krakowie na terenie należącym do Akademii Górniczo-Hutniczej im. Stanisława Staszica w Krakowie. Autorem projektu jest. „Autorska Pracownia Projektowa, Jerzy Wowczak”. Autor projektu będzie również sprawował nadzór autorski przy realizacji budynku. Dane techniczne nowego budynku: • POWIERZCHNIA UŻYTKOWA: PIWNICE 1075.17 PARTER 832.25 1 PIĘTRO 690.11 2 PIĘTRO 688.87 3 PIĘTRO 686.72 RAZEM 3 973,12m2 KOMUNIKACJA 254.37 m2 • POWIERZCHNIA CAŁKOWITA 5808.27 m2 • POWIERZCHNIA ZABUDOWY 1329.56 m2 • KUBATURA 21126.80 m3 • WYSOKOŚĆ ok. 18 m W wyniku postępowania przetargowego nr KC-zp.272-400/19 „Budowa budynku dla Wydziału Fizyki i Informatyki Stosowanej AGH w Krakowie” - KC-zp.272-400/19 najkorzystniejsza oferta opiewa na kwotę: 36 291 842,28 zł brutto.</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II.5) Główny kod CPV: 71247000-1</w:t>
      </w:r>
    </w:p>
    <w:p w:rsidR="004C0251" w:rsidRPr="004C0251" w:rsidRDefault="004C0251" w:rsidP="004C0251">
      <w:pPr>
        <w:rPr>
          <w:sz w:val="20"/>
          <w:szCs w:val="20"/>
        </w:rPr>
      </w:pPr>
      <w:r w:rsidRPr="004C0251">
        <w:rPr>
          <w:sz w:val="20"/>
          <w:szCs w:val="20"/>
        </w:rPr>
        <w:t>Dodatkowe kody CPV:</w:t>
      </w: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II.6) Całkowita wartość zamówienia (jeżeli zamawiający podaje informacje o wartości zamówienia):</w:t>
      </w:r>
    </w:p>
    <w:p w:rsidR="004C0251" w:rsidRPr="004C0251" w:rsidRDefault="004C0251" w:rsidP="004C0251">
      <w:pPr>
        <w:rPr>
          <w:sz w:val="20"/>
          <w:szCs w:val="20"/>
        </w:rPr>
      </w:pPr>
      <w:r w:rsidRPr="004C0251">
        <w:rPr>
          <w:sz w:val="20"/>
          <w:szCs w:val="20"/>
        </w:rPr>
        <w:t>Wartość bez VAT:</w:t>
      </w:r>
    </w:p>
    <w:p w:rsidR="004C0251" w:rsidRPr="004C0251" w:rsidRDefault="004C0251" w:rsidP="004C0251">
      <w:pPr>
        <w:rPr>
          <w:sz w:val="20"/>
          <w:szCs w:val="20"/>
        </w:rPr>
      </w:pPr>
      <w:r w:rsidRPr="004C0251">
        <w:rPr>
          <w:sz w:val="20"/>
          <w:szCs w:val="20"/>
        </w:rPr>
        <w:t>Waluta: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 przypadku umów ramowych lub dynamicznego systemu zakupów – szacunkowa całkowita maksymalna wartość w całym okresie obowiązywania umowy ramowej lub dynamicznego systemu zakupów)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lastRenderedPageBreak/>
        <w:t>II.7) Czy przewiduje się udzielenie zamówień, o których mowa w art. 67 ust. 1 pkt 6 i 7 lub w art. 134 ust. 6 pkt 3 ustawy Pzp: Nie</w:t>
      </w:r>
    </w:p>
    <w:p w:rsidR="004C0251" w:rsidRPr="004C0251" w:rsidRDefault="004C0251" w:rsidP="004C0251">
      <w:pPr>
        <w:rPr>
          <w:sz w:val="20"/>
          <w:szCs w:val="20"/>
        </w:rPr>
      </w:pPr>
      <w:r w:rsidRPr="004C0251">
        <w:rPr>
          <w:sz w:val="20"/>
          <w:szCs w:val="20"/>
        </w:rPr>
        <w:t>Określenie przedmiotu, wielkości lub zakresu oraz warunków na jakich zostaną udzielone zamówienia, o których mowa w art. 67 ust. 1 pkt 6 lub w art. 134 ust. 6 pkt 3 ustawy Pzp:</w:t>
      </w:r>
    </w:p>
    <w:p w:rsidR="004C0251" w:rsidRPr="004C0251" w:rsidRDefault="004C0251" w:rsidP="004C0251">
      <w:pPr>
        <w:rPr>
          <w:sz w:val="20"/>
          <w:szCs w:val="20"/>
        </w:rPr>
      </w:pPr>
      <w:r w:rsidRPr="004C0251">
        <w:rPr>
          <w:sz w:val="20"/>
          <w:szCs w:val="20"/>
        </w:rPr>
        <w:t>II.8) Okres, w którym realizowane będzie zamówienie lub okres, na który została zawarta umowa ramowa lub okres, na który został ustanowiony dynamiczny system zakupów:</w:t>
      </w:r>
    </w:p>
    <w:p w:rsidR="004C0251" w:rsidRPr="004C0251" w:rsidRDefault="004C0251" w:rsidP="004C0251">
      <w:pPr>
        <w:rPr>
          <w:sz w:val="20"/>
          <w:szCs w:val="20"/>
        </w:rPr>
      </w:pPr>
      <w:r w:rsidRPr="004C0251">
        <w:rPr>
          <w:sz w:val="20"/>
          <w:szCs w:val="20"/>
        </w:rPr>
        <w:t>miesiącach:    lub dniach:</w:t>
      </w:r>
    </w:p>
    <w:p w:rsidR="004C0251" w:rsidRPr="004C0251" w:rsidRDefault="004C0251" w:rsidP="004C0251">
      <w:pPr>
        <w:rPr>
          <w:sz w:val="20"/>
          <w:szCs w:val="20"/>
        </w:rPr>
      </w:pPr>
      <w:r w:rsidRPr="004C0251">
        <w:rPr>
          <w:sz w:val="20"/>
          <w:szCs w:val="20"/>
        </w:rPr>
        <w:t>lub</w:t>
      </w:r>
    </w:p>
    <w:p w:rsidR="004C0251" w:rsidRPr="004C0251" w:rsidRDefault="004C0251" w:rsidP="004C0251">
      <w:pPr>
        <w:rPr>
          <w:sz w:val="20"/>
          <w:szCs w:val="20"/>
        </w:rPr>
      </w:pPr>
      <w:r w:rsidRPr="004C0251">
        <w:rPr>
          <w:sz w:val="20"/>
          <w:szCs w:val="20"/>
        </w:rPr>
        <w:t>data rozpoczęcia:   lub zakończenia: 2026-04-30</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II.9) Informacje dodatkowe: IV. TERMIN WYKONANIA ZAMÓWIENIA Zamówienie będzie realizowane w terminach: 1) dla Etapu I od przejęcia funkcji inspektorów nadzoru inwestorskiego do odbioru końcowego inwestycji (przejęcie nastąpi nie wcześniej niż 15.10.2019 do 30.04.2021) 2) dla Etapu II od odbioru końcowego do dokonania rozliczenia finansowego (od 04.2021 do 30.06.2021) 3) dla Etapu III do końca okresu rękojmi i gwarancji, tj. 60 miesięcy od daty odbioru końcowego odbioru końcowego bez wad - do 30.04.2026</w:t>
      </w:r>
    </w:p>
    <w:p w:rsidR="004C0251" w:rsidRPr="004C0251" w:rsidRDefault="004C0251" w:rsidP="004C0251">
      <w:pPr>
        <w:rPr>
          <w:sz w:val="20"/>
          <w:szCs w:val="20"/>
        </w:rPr>
      </w:pPr>
      <w:r w:rsidRPr="004C0251">
        <w:rPr>
          <w:sz w:val="20"/>
          <w:szCs w:val="20"/>
        </w:rPr>
        <w:t>SEKCJA III: INFORMACJE O CHARAKTERZE PRAWNYM, EKONOMICZNYM, FINANSOWYM I TECHNICZNYM</w:t>
      </w:r>
    </w:p>
    <w:p w:rsidR="004C0251" w:rsidRPr="004C0251" w:rsidRDefault="004C0251" w:rsidP="004C0251">
      <w:pPr>
        <w:rPr>
          <w:sz w:val="20"/>
          <w:szCs w:val="20"/>
        </w:rPr>
      </w:pPr>
      <w:r w:rsidRPr="004C0251">
        <w:rPr>
          <w:sz w:val="20"/>
          <w:szCs w:val="20"/>
        </w:rPr>
        <w:t>III.1) WARUNKI UDZIAŁU W POSTĘPOWANIU</w:t>
      </w:r>
    </w:p>
    <w:p w:rsidR="004C0251" w:rsidRPr="004C0251" w:rsidRDefault="004C0251" w:rsidP="004C0251">
      <w:pPr>
        <w:rPr>
          <w:sz w:val="20"/>
          <w:szCs w:val="20"/>
        </w:rPr>
      </w:pPr>
      <w:r w:rsidRPr="004C0251">
        <w:rPr>
          <w:sz w:val="20"/>
          <w:szCs w:val="20"/>
        </w:rPr>
        <w:t>III.1.1) Kompetencje lub uprawnienia do prowadzenia określonej działalności zawodowej, o ile wynika to z odrębnych przepisów</w:t>
      </w:r>
    </w:p>
    <w:p w:rsidR="004C0251" w:rsidRPr="004C0251" w:rsidRDefault="004C0251" w:rsidP="004C0251">
      <w:pPr>
        <w:rPr>
          <w:sz w:val="20"/>
          <w:szCs w:val="20"/>
        </w:rPr>
      </w:pPr>
      <w:r w:rsidRPr="004C0251">
        <w:rPr>
          <w:sz w:val="20"/>
          <w:szCs w:val="20"/>
        </w:rPr>
        <w:t>Określenie warunków: Zamawiający nie opisuje, nie wyznacza szczegółowego warunku w tym zakresie.</w:t>
      </w: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r w:rsidRPr="004C0251">
        <w:rPr>
          <w:sz w:val="20"/>
          <w:szCs w:val="20"/>
        </w:rPr>
        <w:t>III.1.2) Sytuacja finansowa lub ekonomiczna</w:t>
      </w:r>
    </w:p>
    <w:p w:rsidR="004C0251" w:rsidRPr="004C0251" w:rsidRDefault="004C0251" w:rsidP="004C0251">
      <w:pPr>
        <w:rPr>
          <w:sz w:val="20"/>
          <w:szCs w:val="20"/>
        </w:rPr>
      </w:pPr>
      <w:r w:rsidRPr="004C0251">
        <w:rPr>
          <w:sz w:val="20"/>
          <w:szCs w:val="20"/>
        </w:rPr>
        <w:t>Określenie warunków: Zamawiający nie opisuje, nie wyznacza szczegółowego warunku w tym zakresie.</w:t>
      </w: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r w:rsidRPr="004C0251">
        <w:rPr>
          <w:sz w:val="20"/>
          <w:szCs w:val="20"/>
        </w:rPr>
        <w:t>III.1.3) Zdolność techniczna lub zawodowa</w:t>
      </w:r>
    </w:p>
    <w:p w:rsidR="004C0251" w:rsidRPr="004C0251" w:rsidRDefault="004C0251" w:rsidP="004C0251">
      <w:pPr>
        <w:rPr>
          <w:sz w:val="20"/>
          <w:szCs w:val="20"/>
        </w:rPr>
      </w:pPr>
      <w:r w:rsidRPr="004C0251">
        <w:rPr>
          <w:sz w:val="20"/>
          <w:szCs w:val="20"/>
        </w:rPr>
        <w:t xml:space="preserve">Określenie warunków: Wykonawca winien wykazać, że w okresie ostatnich pięciu lat przed upływem terminu składania ofert, (a jeżeli okres prowadzenia działalności jest krótszy – w tym okresie), należycie sprawował nadzór inwestorski w branży konstrukcyjno-budowlanej, sanitarnej i elektrycznej nad co najmniej dwiema zakończonymi0) realizacjami budowlanymi, każda na polegająca na budowie1) budynku użyteczności publicznej2) minimum średniowysokiego3) 0) Przez ZAKOŃCZONĄ REALIZACJĘ – rozumie się realizację budowlaną wg poniższych parametrów odebraną od wykonawcy przez Inwestora 1) Przez BUDOWĘ - rozumie się wykonywanie obiektu budowlanego w określonym miejscu, a także odbudowę, rozbudowę, nadbudowę obiektu budowlanego; 2) Przez BUDYNEK UŻYTECZNOŚCI PUBLICZNEJ - rozumie się w szczególności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(hotele, domy wczasowe), sportu, obsługi pasażerów w transporcie kolejowym, drogowym, lotniczym, morskim lub wodnym śródlądowym, a także budynek biurowy i socjalny. 3) Przez budynek minimum ŚREDNIOWYSOKI - rozumie się budynek o wysokości ponad 12 m nad poziomem terenu Wykonawca winien wykazać że dysponuje lub będzie dysponować osobami posiadającymi uprawnienia do pełnienia samodzielnych funkcji technicznych w budownictwie poprzez sprawowanie funkcji inspektora nadzoru dla branż: ? konstrukcyjno-budowlana – bez ograniczeń ? instalacyjna w zakresie sieci, instalacji i urządzeń cieplnych, wentylacyjnych, wodociągowych i kanalizacyjnych – bez ograniczeń ? instalacyjna w zakresie sieci, instalacji elektrycznych i elektroenergetycznych – bez ograniczeń Zamawiający, określając wymogi dla każdej osoby w zakresie posiadanych uprawnień budowlanych, dopuszcza odpowiadające im uprawnienia budowlane, które zostały wydane na podstawie wcześniej obowiązujących przepisów w tym w szczególności uprawnienia budowlane nadane w latach 1975-1994 (dla powszechnie znanych rozwiązań konstrukcyjnych) oraz odpowiadające im uprawnienia wydane obywatelom państw Europejskiego Obszaru Gospodarczego oraz Konferencji Szwajcarskiej, z zastrzeżeniem art. 12a oraz innych przepisów ustawy Prawo budowlane oraz ustawy o zasadach uznawania kwalifikacji zawodowych nabytych w państwach członkowskich Unii Europejskiej (DzU z 2008 r. nr 63, poz. 394). Zamawiający nie dopuszcza połączenia wyżej wskazanych funkcji. Zgodnie z art. 27 Prawo budowlane, Zamawiający wyznacza, że koordynatorem inspektorów nadzoru inwestorskiego jest inspektor w branży konstrukcyjno-budowlanej. W przypadku braku realizacji robót w danej branży, Wykonawca winien wystąpić z wnioskiem do Zamawiającego o zwolnienie go z wymaganego miesięcznego wymiaru pracy godzinowej. Może to nastąpić np. na podstawie analizy harmonogramu robót wykonawcy. Wykonawca może wówczas do wniosku załączyć własny harmonogram minimalnych czasów pobytów na budowie inspektorów w każdej z branży w rozbiciu na tygodnie i miesiące. Zmiana ta nie powoduje zmiany wynagrodzenia. Wymagany miesięczny wymiar pracy godzinowej zostanie przeniesiona na inny okres. Wykonawca może w celu potwierdzenia spełniania warunków udziału w postępowaniu, o których mowa w pkt V.1 ppkt 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t>
      </w:r>
      <w:r w:rsidRPr="004C0251">
        <w:rPr>
          <w:sz w:val="20"/>
          <w:szCs w:val="20"/>
        </w:rPr>
        <w:lastRenderedPageBreak/>
        <w:t>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p>
    <w:p w:rsidR="004C0251" w:rsidRPr="004C0251" w:rsidRDefault="004C0251" w:rsidP="004C0251">
      <w:pPr>
        <w:rPr>
          <w:sz w:val="20"/>
          <w:szCs w:val="20"/>
        </w:rPr>
      </w:pPr>
      <w:r w:rsidRPr="004C0251">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r w:rsidRPr="004C0251">
        <w:rPr>
          <w:sz w:val="20"/>
          <w:szCs w:val="20"/>
        </w:rPr>
        <w:t>III.2) PODSTAWY WYKLUCZENIA</w:t>
      </w:r>
    </w:p>
    <w:p w:rsidR="004C0251" w:rsidRPr="004C0251" w:rsidRDefault="004C0251" w:rsidP="004C0251">
      <w:pPr>
        <w:rPr>
          <w:sz w:val="20"/>
          <w:szCs w:val="20"/>
        </w:rPr>
      </w:pPr>
      <w:r w:rsidRPr="004C0251">
        <w:rPr>
          <w:sz w:val="20"/>
          <w:szCs w:val="20"/>
        </w:rPr>
        <w:t>III.2.1) Podstawy wykluczenia określone w art. 24 ust. 1 ustawy Pzp</w:t>
      </w:r>
    </w:p>
    <w:p w:rsidR="004C0251" w:rsidRPr="004C0251" w:rsidRDefault="004C0251" w:rsidP="004C0251">
      <w:pPr>
        <w:rPr>
          <w:sz w:val="20"/>
          <w:szCs w:val="20"/>
        </w:rPr>
      </w:pPr>
      <w:r w:rsidRPr="004C0251">
        <w:rPr>
          <w:sz w:val="20"/>
          <w:szCs w:val="20"/>
        </w:rPr>
        <w:t>III.2.2) Zamawiający przewiduje wykluczenie wykonawcy na podstawie art. 24 ust. 5 ustawy Pzp Tak Zamawiający przewiduje następujące fakultatywne podstawy wykluczenia: Tak (podstawa wykluczenia określona w art. 24 ust. 5 pkt 1 ustawy Pzp)</w:t>
      </w: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Tak (podstawa wykluczenia określona w art. 24 ust. 5 pkt 8 ustawy Pzp)</w:t>
      </w:r>
    </w:p>
    <w:p w:rsidR="004C0251" w:rsidRPr="004C0251" w:rsidRDefault="004C0251" w:rsidP="004C0251">
      <w:pPr>
        <w:rPr>
          <w:sz w:val="20"/>
          <w:szCs w:val="20"/>
        </w:rPr>
      </w:pPr>
      <w:r w:rsidRPr="004C0251">
        <w:rPr>
          <w:sz w:val="20"/>
          <w:szCs w:val="20"/>
        </w:rPr>
        <w:t>III.3) WYKAZ OŚWIADCZEŃ SKŁADANYCH PRZEZ WYKONAWCĘ W CELU WSTĘPNEGO POTWIERDZENIA, ŻE NIE P</w:t>
      </w:r>
      <w:bookmarkStart w:id="0" w:name="_GoBack"/>
      <w:bookmarkEnd w:id="0"/>
      <w:r w:rsidRPr="004C0251">
        <w:rPr>
          <w:sz w:val="20"/>
          <w:szCs w:val="20"/>
        </w:rPr>
        <w:t>ODLEGA ON WYKLUCZENIU ORAZ SPEŁNIA WARUNKI UDZIAŁU W POSTĘPOWANIU ORAZ SPEŁNIA KRYTERIA SELEKCJI</w:t>
      </w:r>
    </w:p>
    <w:p w:rsidR="004C0251" w:rsidRPr="004C0251" w:rsidRDefault="004C0251" w:rsidP="004C0251">
      <w:pPr>
        <w:rPr>
          <w:sz w:val="20"/>
          <w:szCs w:val="20"/>
        </w:rPr>
      </w:pPr>
      <w:r w:rsidRPr="004C0251">
        <w:rPr>
          <w:sz w:val="20"/>
          <w:szCs w:val="20"/>
        </w:rPr>
        <w:t>Oświadczenie o niepodleganiu wykluczeniu oraz spełnianiu warunków udziału w postępowaniu</w:t>
      </w:r>
    </w:p>
    <w:p w:rsidR="004C0251" w:rsidRPr="004C0251" w:rsidRDefault="004C0251" w:rsidP="004C0251">
      <w:pPr>
        <w:rPr>
          <w:sz w:val="20"/>
          <w:szCs w:val="20"/>
        </w:rPr>
      </w:pPr>
      <w:r w:rsidRPr="004C0251">
        <w:rPr>
          <w:sz w:val="20"/>
          <w:szCs w:val="20"/>
        </w:rPr>
        <w:t>Tak</w:t>
      </w:r>
    </w:p>
    <w:p w:rsidR="004C0251" w:rsidRPr="004C0251" w:rsidRDefault="004C0251" w:rsidP="004C0251">
      <w:pPr>
        <w:rPr>
          <w:sz w:val="20"/>
          <w:szCs w:val="20"/>
        </w:rPr>
      </w:pPr>
      <w:r w:rsidRPr="004C0251">
        <w:rPr>
          <w:sz w:val="20"/>
          <w:szCs w:val="20"/>
        </w:rPr>
        <w:t>Oświadczenie o spełnianiu kryteriów selekcji</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III.4) WYKAZ OŚWIADCZEŃ LUB DOKUMENTÓW , SKŁADANYCH PRZEZ WYKONAWCĘ W POSTĘPOWANIU NA WEZWANIE ZAMAWIAJACEGO W CELU POTWIERDZENIA OKOLICZNOŚCI, O KTÓRYCH MOWA W ART. 25 UST. 1 PKT 3 USTAWY PZP:</w:t>
      </w:r>
    </w:p>
    <w:p w:rsidR="004C0251" w:rsidRPr="004C0251" w:rsidRDefault="004C0251" w:rsidP="004C0251">
      <w:pPr>
        <w:rPr>
          <w:sz w:val="20"/>
          <w:szCs w:val="20"/>
        </w:rPr>
      </w:pPr>
      <w:r w:rsidRPr="004C0251">
        <w:rPr>
          <w:sz w:val="20"/>
          <w:szCs w:val="20"/>
        </w:rPr>
        <w:t>III.5) WYKAZ OŚWIADCZEŃ LUB DOKUMENTÓW SKŁADANYCH PRZEZ WYKONAWCĘ W POSTĘPOWANIU NA WEZWANIE ZAMAWIAJACEGO W CELU POTWIERDZENIA OKOLICZNOŚCI, O KTÓRYCH MOWA W ART. 25 UST. 1 PKT 1 USTAWY PZP</w:t>
      </w:r>
    </w:p>
    <w:p w:rsidR="004C0251" w:rsidRPr="004C0251" w:rsidRDefault="004C0251" w:rsidP="004C0251">
      <w:pPr>
        <w:rPr>
          <w:sz w:val="20"/>
          <w:szCs w:val="20"/>
        </w:rPr>
      </w:pPr>
      <w:r w:rsidRPr="004C0251">
        <w:rPr>
          <w:sz w:val="20"/>
          <w:szCs w:val="20"/>
        </w:rPr>
        <w:t>III.5.1) W ZAKRESIE SPEŁNIANIA WARUNKÓW UDZIAŁU W POSTĘPOWANIU:</w:t>
      </w:r>
    </w:p>
    <w:p w:rsidR="004C0251" w:rsidRPr="004C0251" w:rsidRDefault="004C0251" w:rsidP="004C0251">
      <w:pPr>
        <w:rPr>
          <w:sz w:val="20"/>
          <w:szCs w:val="20"/>
        </w:rPr>
      </w:pPr>
      <w:r w:rsidRPr="004C0251">
        <w:rPr>
          <w:sz w:val="20"/>
          <w:szCs w:val="20"/>
        </w:rPr>
        <w:t>a) Wykazu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Wykazu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V.1.2 SIWZ. Zamawiający wymaga, aby osoby wskazane w wykazie, w celu wykazania spełniania warunku dotyczącego dysponowania osobami zdolnymi do wykonania zamówienia uczestniczyły w jego realizacji.</w:t>
      </w:r>
    </w:p>
    <w:p w:rsidR="004C0251" w:rsidRPr="004C0251" w:rsidRDefault="004C0251" w:rsidP="004C0251">
      <w:pPr>
        <w:rPr>
          <w:sz w:val="20"/>
          <w:szCs w:val="20"/>
        </w:rPr>
      </w:pPr>
      <w:r w:rsidRPr="004C0251">
        <w:rPr>
          <w:sz w:val="20"/>
          <w:szCs w:val="20"/>
        </w:rPr>
        <w:t>III.5.2) W ZAKRESIE KRYTERIÓW SELEKCJI:</w:t>
      </w:r>
    </w:p>
    <w:p w:rsidR="004C0251" w:rsidRPr="004C0251" w:rsidRDefault="004C0251" w:rsidP="004C0251">
      <w:pPr>
        <w:rPr>
          <w:sz w:val="20"/>
          <w:szCs w:val="20"/>
        </w:rPr>
      </w:pPr>
      <w:r w:rsidRPr="004C0251">
        <w:rPr>
          <w:sz w:val="20"/>
          <w:szCs w:val="20"/>
        </w:rPr>
        <w:t>III.6) WYKAZ OŚWIADCZEŃ LUB DOKUMENTÓW SKŁADANYCH PRZEZ WYKONAWCĘ W POSTĘPOWANIU NA WEZWANIE ZAMAWIAJACEGO W CELU POTWIERDZENIA OKOLICZNOŚCI, O KTÓRYCH MOWA W ART. 25 UST. 1 PKT 2 USTAWY PZP</w:t>
      </w:r>
    </w:p>
    <w:p w:rsidR="004C0251" w:rsidRPr="004C0251" w:rsidRDefault="004C0251" w:rsidP="004C0251">
      <w:pPr>
        <w:rPr>
          <w:sz w:val="20"/>
          <w:szCs w:val="20"/>
        </w:rPr>
      </w:pPr>
      <w:r w:rsidRPr="004C0251">
        <w:rPr>
          <w:sz w:val="20"/>
          <w:szCs w:val="20"/>
        </w:rPr>
        <w:t>III.7) INNE DOKUMENTY NIE WYMIENIONE W pkt III.3) - III.6)</w:t>
      </w:r>
    </w:p>
    <w:p w:rsidR="004C0251" w:rsidRPr="004C0251" w:rsidRDefault="004C0251" w:rsidP="004C0251">
      <w:pPr>
        <w:rPr>
          <w:sz w:val="20"/>
          <w:szCs w:val="20"/>
        </w:rPr>
      </w:pPr>
      <w:r w:rsidRPr="004C0251">
        <w:rPr>
          <w:sz w:val="20"/>
          <w:szCs w:val="20"/>
        </w:rPr>
        <w:t>a. Wypełniony i odpisany Formularz oferty, zgodnie ze wzorem stanowiącym załącznik nr 1 do SIWZ (lub zgodnie z jego treścią); b. Pełnomocnictwo do reprezentowania wykonawcy (wykonawców występujących wspólnie), o ile ofertę składa pełnomocnik c.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d. zobowiązanie podmiotu trzeciego, o ile Wykonawca polega na zdolności technicznej lub zawodowej innych podmiotów e.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4C0251" w:rsidRPr="004C0251" w:rsidRDefault="004C0251" w:rsidP="004C0251">
      <w:pPr>
        <w:rPr>
          <w:sz w:val="20"/>
          <w:szCs w:val="20"/>
        </w:rPr>
      </w:pPr>
      <w:r w:rsidRPr="004C0251">
        <w:rPr>
          <w:sz w:val="20"/>
          <w:szCs w:val="20"/>
        </w:rPr>
        <w:lastRenderedPageBreak/>
        <w:t>SEKCJA IV: PROCEDURA</w:t>
      </w:r>
    </w:p>
    <w:p w:rsidR="004C0251" w:rsidRPr="004C0251" w:rsidRDefault="004C0251" w:rsidP="004C0251">
      <w:pPr>
        <w:rPr>
          <w:sz w:val="20"/>
          <w:szCs w:val="20"/>
        </w:rPr>
      </w:pPr>
      <w:r w:rsidRPr="004C0251">
        <w:rPr>
          <w:sz w:val="20"/>
          <w:szCs w:val="20"/>
        </w:rPr>
        <w:t>IV.1) OPIS</w:t>
      </w:r>
    </w:p>
    <w:p w:rsidR="004C0251" w:rsidRPr="004C0251" w:rsidRDefault="004C0251" w:rsidP="004C0251">
      <w:pPr>
        <w:rPr>
          <w:sz w:val="20"/>
          <w:szCs w:val="20"/>
        </w:rPr>
      </w:pPr>
      <w:r w:rsidRPr="004C0251">
        <w:rPr>
          <w:sz w:val="20"/>
          <w:szCs w:val="20"/>
        </w:rPr>
        <w:t>IV.1.1) Tryb udzielenia zamówienia: Przetarg nieograniczony</w:t>
      </w:r>
    </w:p>
    <w:p w:rsidR="004C0251" w:rsidRPr="004C0251" w:rsidRDefault="004C0251" w:rsidP="004C0251">
      <w:pPr>
        <w:rPr>
          <w:sz w:val="20"/>
          <w:szCs w:val="20"/>
        </w:rPr>
      </w:pPr>
      <w:r w:rsidRPr="004C0251">
        <w:rPr>
          <w:sz w:val="20"/>
          <w:szCs w:val="20"/>
        </w:rPr>
        <w:t>IV.1.2) Zamawiający żąda wniesienia wadium:</w:t>
      </w:r>
    </w:p>
    <w:p w:rsidR="004C0251" w:rsidRPr="004C0251" w:rsidRDefault="004C0251" w:rsidP="004C0251">
      <w:pPr>
        <w:rPr>
          <w:sz w:val="20"/>
          <w:szCs w:val="20"/>
        </w:rPr>
      </w:pPr>
      <w:r w:rsidRPr="004C0251">
        <w:rPr>
          <w:sz w:val="20"/>
          <w:szCs w:val="20"/>
        </w:rPr>
        <w:t>Tak</w:t>
      </w:r>
    </w:p>
    <w:p w:rsidR="004C0251" w:rsidRPr="004C0251" w:rsidRDefault="004C0251" w:rsidP="004C0251">
      <w:pPr>
        <w:rPr>
          <w:sz w:val="20"/>
          <w:szCs w:val="20"/>
        </w:rPr>
      </w:pPr>
      <w:r w:rsidRPr="004C0251">
        <w:rPr>
          <w:sz w:val="20"/>
          <w:szCs w:val="20"/>
        </w:rPr>
        <w:t>Informacja na temat wadium</w:t>
      </w:r>
    </w:p>
    <w:p w:rsidR="004C0251" w:rsidRPr="004C0251" w:rsidRDefault="004C0251" w:rsidP="004C0251">
      <w:pPr>
        <w:rPr>
          <w:sz w:val="20"/>
          <w:szCs w:val="20"/>
        </w:rPr>
      </w:pPr>
      <w:r w:rsidRPr="004C0251">
        <w:rPr>
          <w:sz w:val="20"/>
          <w:szCs w:val="20"/>
        </w:rPr>
        <w:t>1. Oferta musi być zabezpieczona wadium w wysokości: 6 500 PLN (słownie: sześć tysięcy pięćset złotych, 00/100 PLN) 2. Wadium należy wnieść do upływu terminu składania ofert. 3. Wadium może być wnoszone w jednej lub kilku następujących formach: • pieniądzu (nie dopuszcza się wpłaty gotówką): przelewem na rachunek bankowy Zamawiającego: nr IBAN: PL 96 1240 4722 1111 0000 4858 2922 nr SWIFT: PKO PP LPW Zamawiający przypomina, że za skuteczne wniesione wadium uznaje się zaksięgowane kwoty na rachunku bankowym Zamawiającego. • poręczeniach bankowych, lub poręczeniach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(Dz. U. z 2014 r. poz. 1804 oraz z 2015 r. poz. 978 i 1240). • W przypadku wniesienia wadium w formie gwarancji ma ona zawierać zapis o nieodwołalnym, bezwarunkowym spełnieniu świadczenia przez Gwaranta na rzecz Beneficjenta (AGH).</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IV.1.3) Przewiduje się udzielenie zaliczek na poczet wykonania zamówienia:</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Należy podać informacje na temat udzielania zaliczek:</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IV.1.4) Wymaga się złożenia ofert w postaci katalogów elektronicznych lub dołączenia do ofert katalogów elektronicznych:</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Dopuszcza się złożenie ofert w postaci katalogów elektronicznych lub dołączenia do ofert katalogów elektronicznych:</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IV.1.5.) Wymaga się złożenia oferty wariantowej:</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Dopuszcza się złożenie oferty wariantowej</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Złożenie oferty wariantowej dopuszcza się tylko z jednoczesnym złożeniem oferty zasadniczej:</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IV.1.6) Przewidywana liczba wykonawców, którzy zostaną zaproszeni do udziału w postępowaniu</w:t>
      </w:r>
    </w:p>
    <w:p w:rsidR="004C0251" w:rsidRPr="004C0251" w:rsidRDefault="004C0251" w:rsidP="004C0251">
      <w:pPr>
        <w:rPr>
          <w:sz w:val="20"/>
          <w:szCs w:val="20"/>
        </w:rPr>
      </w:pPr>
      <w:r w:rsidRPr="004C0251">
        <w:rPr>
          <w:sz w:val="20"/>
          <w:szCs w:val="20"/>
        </w:rPr>
        <w:t>(przetarg ograniczony, negocjacje z ogłoszeniem, dialog konkurencyjny, partnerstwo innowacyjne)</w:t>
      </w:r>
    </w:p>
    <w:p w:rsidR="004C0251" w:rsidRPr="004C0251" w:rsidRDefault="004C0251" w:rsidP="004C0251">
      <w:pPr>
        <w:rPr>
          <w:sz w:val="20"/>
          <w:szCs w:val="20"/>
        </w:rPr>
      </w:pPr>
      <w:r w:rsidRPr="004C0251">
        <w:rPr>
          <w:sz w:val="20"/>
          <w:szCs w:val="20"/>
        </w:rPr>
        <w:t xml:space="preserve">Liczba wykonawców  </w:t>
      </w:r>
    </w:p>
    <w:p w:rsidR="004C0251" w:rsidRPr="004C0251" w:rsidRDefault="004C0251" w:rsidP="004C0251">
      <w:pPr>
        <w:rPr>
          <w:sz w:val="20"/>
          <w:szCs w:val="20"/>
        </w:rPr>
      </w:pPr>
      <w:r w:rsidRPr="004C0251">
        <w:rPr>
          <w:sz w:val="20"/>
          <w:szCs w:val="20"/>
        </w:rPr>
        <w:t>Przewidywana minimalna liczba wykonawców</w:t>
      </w:r>
    </w:p>
    <w:p w:rsidR="004C0251" w:rsidRPr="004C0251" w:rsidRDefault="004C0251" w:rsidP="004C0251">
      <w:pPr>
        <w:rPr>
          <w:sz w:val="20"/>
          <w:szCs w:val="20"/>
        </w:rPr>
      </w:pPr>
      <w:r w:rsidRPr="004C0251">
        <w:rPr>
          <w:sz w:val="20"/>
          <w:szCs w:val="20"/>
        </w:rPr>
        <w:t xml:space="preserve">Maksymalna liczba wykonawców  </w:t>
      </w:r>
    </w:p>
    <w:p w:rsidR="004C0251" w:rsidRPr="004C0251" w:rsidRDefault="004C0251" w:rsidP="004C0251">
      <w:pPr>
        <w:rPr>
          <w:sz w:val="20"/>
          <w:szCs w:val="20"/>
        </w:rPr>
      </w:pPr>
      <w:r w:rsidRPr="004C0251">
        <w:rPr>
          <w:sz w:val="20"/>
          <w:szCs w:val="20"/>
        </w:rPr>
        <w:t>Kryteria selekcji wykonawców: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IV.1.7) Informacje na temat umowy ramowej lub dynamicznego systemu zakupów:</w:t>
      </w:r>
    </w:p>
    <w:p w:rsidR="004C0251" w:rsidRPr="004C0251" w:rsidRDefault="004C0251" w:rsidP="004C0251">
      <w:pPr>
        <w:rPr>
          <w:sz w:val="20"/>
          <w:szCs w:val="20"/>
        </w:rPr>
      </w:pPr>
      <w:r w:rsidRPr="004C0251">
        <w:rPr>
          <w:sz w:val="20"/>
          <w:szCs w:val="20"/>
        </w:rPr>
        <w:t>Umowa ramowa będzie zawarta: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Czy przewiduje się ograniczenie liczby uczestników umowy ramowej:</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Przewidziana maksymalna liczba uczestników umowy ramowej:</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Zamówienie obejmuje ustanowienie dynamicznego systemu zakupów:</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Adres strony internetowej, na której będą zamieszczone dodatkowe informacje dotyczące dynamicznego systemu zakupów: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 ramach umowy ramowej/dynamicznego systemu zakupów dopuszcza się złożenie ofert w formie katalogów elektronicznych:</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Przewiduje się pobranie ze złożonych katalogów elektronicznych informacji potrzebnych do sporządzenia ofert w ramach umowy ramowej/dynamicznego systemu zakupów: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IV.1.8) Aukcja elektroniczna</w:t>
      </w:r>
    </w:p>
    <w:p w:rsidR="004C0251" w:rsidRPr="004C0251" w:rsidRDefault="004C0251" w:rsidP="004C0251">
      <w:pPr>
        <w:rPr>
          <w:sz w:val="20"/>
          <w:szCs w:val="20"/>
        </w:rPr>
      </w:pPr>
      <w:r w:rsidRPr="004C0251">
        <w:rPr>
          <w:sz w:val="20"/>
          <w:szCs w:val="20"/>
        </w:rPr>
        <w:lastRenderedPageBreak/>
        <w:t>Przewidziane jest przeprowadzenie aukcji elektronicznej (przetarg nieograniczony, przetarg ograniczony, negocjacje z ogłoszeniem) Nie</w:t>
      </w:r>
    </w:p>
    <w:p w:rsidR="004C0251" w:rsidRPr="004C0251" w:rsidRDefault="004C0251" w:rsidP="004C0251">
      <w:pPr>
        <w:rPr>
          <w:sz w:val="20"/>
          <w:szCs w:val="20"/>
        </w:rPr>
      </w:pPr>
      <w:r w:rsidRPr="004C0251">
        <w:rPr>
          <w:sz w:val="20"/>
          <w:szCs w:val="20"/>
        </w:rPr>
        <w:t>Należy podać adres strony internetowej, na której aukcja będzie prowadzona: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Należy wskazać elementy, których wartości będą przedmiotem aukcji elektronicznej:</w:t>
      </w:r>
    </w:p>
    <w:p w:rsidR="004C0251" w:rsidRPr="004C0251" w:rsidRDefault="004C0251" w:rsidP="004C0251">
      <w:pPr>
        <w:rPr>
          <w:sz w:val="20"/>
          <w:szCs w:val="20"/>
        </w:rPr>
      </w:pPr>
      <w:r w:rsidRPr="004C0251">
        <w:rPr>
          <w:sz w:val="20"/>
          <w:szCs w:val="20"/>
        </w:rPr>
        <w:t>Przewiduje się ograniczenia co do przedstawionych wartości, wynikające z opisu przedmiotu zamówienia: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Należy podać, które informacje zostaną udostępnione wykonawcom w trakcie aukcji elektronicznej oraz jaki będzie termin ich udostępnienia:</w:t>
      </w:r>
    </w:p>
    <w:p w:rsidR="004C0251" w:rsidRPr="004C0251" w:rsidRDefault="004C0251" w:rsidP="004C0251">
      <w:pPr>
        <w:rPr>
          <w:sz w:val="20"/>
          <w:szCs w:val="20"/>
        </w:rPr>
      </w:pPr>
      <w:r w:rsidRPr="004C0251">
        <w:rPr>
          <w:sz w:val="20"/>
          <w:szCs w:val="20"/>
        </w:rPr>
        <w:t>Informacje dotyczące przebiegu aukcji elektronicznej:</w:t>
      </w:r>
    </w:p>
    <w:p w:rsidR="004C0251" w:rsidRPr="004C0251" w:rsidRDefault="004C0251" w:rsidP="004C0251">
      <w:pPr>
        <w:rPr>
          <w:sz w:val="20"/>
          <w:szCs w:val="20"/>
        </w:rPr>
      </w:pPr>
      <w:r w:rsidRPr="004C0251">
        <w:rPr>
          <w:sz w:val="20"/>
          <w:szCs w:val="20"/>
        </w:rPr>
        <w:t>Jaki jest przewidziany sposób postępowania w toku aukcji elektronicznej i jakie będą warunki, na jakich wykonawcy będą mogli licytować (minimalne wysokości postąpień):</w:t>
      </w:r>
    </w:p>
    <w:p w:rsidR="004C0251" w:rsidRPr="004C0251" w:rsidRDefault="004C0251" w:rsidP="004C0251">
      <w:pPr>
        <w:rPr>
          <w:sz w:val="20"/>
          <w:szCs w:val="20"/>
        </w:rPr>
      </w:pPr>
      <w:r w:rsidRPr="004C0251">
        <w:rPr>
          <w:sz w:val="20"/>
          <w:szCs w:val="20"/>
        </w:rPr>
        <w:t>Informacje dotyczące wykorzystywanego sprzętu elektronicznego, rozwiązań i specyfikacji technicznych w zakresie połączeń:</w:t>
      </w:r>
    </w:p>
    <w:p w:rsidR="004C0251" w:rsidRPr="004C0251" w:rsidRDefault="004C0251" w:rsidP="004C0251">
      <w:pPr>
        <w:rPr>
          <w:sz w:val="20"/>
          <w:szCs w:val="20"/>
        </w:rPr>
      </w:pPr>
      <w:r w:rsidRPr="004C0251">
        <w:rPr>
          <w:sz w:val="20"/>
          <w:szCs w:val="20"/>
        </w:rPr>
        <w:t>Wymagania dotyczące rejestracji i identyfikacji wykonawców w aukcji elektronicznej:</w:t>
      </w:r>
    </w:p>
    <w:p w:rsidR="004C0251" w:rsidRPr="004C0251" w:rsidRDefault="004C0251" w:rsidP="004C0251">
      <w:pPr>
        <w:rPr>
          <w:sz w:val="20"/>
          <w:szCs w:val="20"/>
        </w:rPr>
      </w:pPr>
      <w:r w:rsidRPr="004C0251">
        <w:rPr>
          <w:sz w:val="20"/>
          <w:szCs w:val="20"/>
        </w:rPr>
        <w:t>Informacje o liczbie etapów aukcji elektronicznej i czasie ich trwania: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Czas trwania: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Czy wykonawcy, którzy nie złożyli nowych postąpień, zostaną zakwalifikowani do następnego etapu:</w:t>
      </w:r>
    </w:p>
    <w:p w:rsidR="004C0251" w:rsidRPr="004C0251" w:rsidRDefault="004C0251" w:rsidP="004C0251">
      <w:pPr>
        <w:rPr>
          <w:sz w:val="20"/>
          <w:szCs w:val="20"/>
        </w:rPr>
      </w:pPr>
      <w:r w:rsidRPr="004C0251">
        <w:rPr>
          <w:sz w:val="20"/>
          <w:szCs w:val="20"/>
        </w:rPr>
        <w:t>Warunki zamknięcia aukcji elektronicznej:</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IV.2) KRYTERIA OCENY OFERT</w:t>
      </w:r>
    </w:p>
    <w:p w:rsidR="004C0251" w:rsidRPr="004C0251" w:rsidRDefault="004C0251" w:rsidP="004C0251">
      <w:pPr>
        <w:rPr>
          <w:sz w:val="20"/>
          <w:szCs w:val="20"/>
        </w:rPr>
      </w:pPr>
      <w:r w:rsidRPr="004C0251">
        <w:rPr>
          <w:sz w:val="20"/>
          <w:szCs w:val="20"/>
        </w:rPr>
        <w:t>IV.2.1) Kryteria oceny ofert:</w:t>
      </w:r>
    </w:p>
    <w:p w:rsidR="004C0251" w:rsidRPr="004C0251" w:rsidRDefault="004C0251" w:rsidP="004C0251">
      <w:pPr>
        <w:rPr>
          <w:sz w:val="20"/>
          <w:szCs w:val="20"/>
        </w:rPr>
      </w:pPr>
      <w:r w:rsidRPr="004C0251">
        <w:rPr>
          <w:sz w:val="20"/>
          <w:szCs w:val="20"/>
        </w:rPr>
        <w:t>IV.2.2) Kryteria</w:t>
      </w:r>
    </w:p>
    <w:p w:rsidR="004C0251" w:rsidRPr="004C0251" w:rsidRDefault="004C0251" w:rsidP="004C0251">
      <w:pPr>
        <w:rPr>
          <w:sz w:val="20"/>
          <w:szCs w:val="20"/>
        </w:rPr>
      </w:pPr>
      <w:r w:rsidRPr="004C0251">
        <w:rPr>
          <w:sz w:val="20"/>
          <w:szCs w:val="20"/>
        </w:rPr>
        <w:t>Kryteria</w:t>
      </w:r>
      <w:r w:rsidRPr="004C0251">
        <w:rPr>
          <w:sz w:val="20"/>
          <w:szCs w:val="20"/>
        </w:rPr>
        <w:tab/>
        <w:t>Znaczenie</w:t>
      </w:r>
    </w:p>
    <w:p w:rsidR="004C0251" w:rsidRPr="004C0251" w:rsidRDefault="004C0251" w:rsidP="004C0251">
      <w:pPr>
        <w:rPr>
          <w:sz w:val="20"/>
          <w:szCs w:val="20"/>
        </w:rPr>
      </w:pPr>
      <w:r w:rsidRPr="004C0251">
        <w:rPr>
          <w:sz w:val="20"/>
          <w:szCs w:val="20"/>
        </w:rPr>
        <w:t>Cena</w:t>
      </w:r>
      <w:r w:rsidRPr="004C0251">
        <w:rPr>
          <w:sz w:val="20"/>
          <w:szCs w:val="20"/>
        </w:rPr>
        <w:tab/>
        <w:t>60,00</w:t>
      </w:r>
    </w:p>
    <w:p w:rsidR="004C0251" w:rsidRPr="004C0251" w:rsidRDefault="004C0251" w:rsidP="004C0251">
      <w:pPr>
        <w:rPr>
          <w:sz w:val="20"/>
          <w:szCs w:val="20"/>
        </w:rPr>
      </w:pPr>
      <w:r w:rsidRPr="004C0251">
        <w:rPr>
          <w:sz w:val="20"/>
          <w:szCs w:val="20"/>
        </w:rPr>
        <w:t>Doświadczenie Inspektora z uprawnieniami</w:t>
      </w:r>
      <w:r w:rsidRPr="004C0251">
        <w:rPr>
          <w:sz w:val="20"/>
          <w:szCs w:val="20"/>
        </w:rPr>
        <w:tab/>
        <w:t>40,00</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IV.2.3) Zastosowanie procedury, o której mowa w art. 24aa ust. 1 ustawy Pzp (przetarg nieograniczony)</w:t>
      </w:r>
    </w:p>
    <w:p w:rsidR="004C0251" w:rsidRPr="004C0251" w:rsidRDefault="004C0251" w:rsidP="004C0251">
      <w:pPr>
        <w:rPr>
          <w:sz w:val="20"/>
          <w:szCs w:val="20"/>
        </w:rPr>
      </w:pPr>
      <w:r w:rsidRPr="004C0251">
        <w:rPr>
          <w:sz w:val="20"/>
          <w:szCs w:val="20"/>
        </w:rPr>
        <w:t>Tak</w:t>
      </w:r>
    </w:p>
    <w:p w:rsidR="004C0251" w:rsidRPr="004C0251" w:rsidRDefault="004C0251" w:rsidP="004C0251">
      <w:pPr>
        <w:rPr>
          <w:sz w:val="20"/>
          <w:szCs w:val="20"/>
        </w:rPr>
      </w:pPr>
      <w:r w:rsidRPr="004C0251">
        <w:rPr>
          <w:sz w:val="20"/>
          <w:szCs w:val="20"/>
        </w:rPr>
        <w:t>IV.3) Negocjacje z ogłoszeniem, dialog konkurencyjny, partnerstwo innowacyjne</w:t>
      </w:r>
    </w:p>
    <w:p w:rsidR="004C0251" w:rsidRPr="004C0251" w:rsidRDefault="004C0251" w:rsidP="004C0251">
      <w:pPr>
        <w:rPr>
          <w:sz w:val="20"/>
          <w:szCs w:val="20"/>
        </w:rPr>
      </w:pPr>
      <w:r w:rsidRPr="004C0251">
        <w:rPr>
          <w:sz w:val="20"/>
          <w:szCs w:val="20"/>
        </w:rPr>
        <w:t>IV.3.1) Informacje na temat negocjacji z ogłoszeniem</w:t>
      </w:r>
    </w:p>
    <w:p w:rsidR="004C0251" w:rsidRPr="004C0251" w:rsidRDefault="004C0251" w:rsidP="004C0251">
      <w:pPr>
        <w:rPr>
          <w:sz w:val="20"/>
          <w:szCs w:val="20"/>
        </w:rPr>
      </w:pPr>
      <w:r w:rsidRPr="004C0251">
        <w:rPr>
          <w:sz w:val="20"/>
          <w:szCs w:val="20"/>
        </w:rPr>
        <w:t>Minimalne wymagania, które muszą spełniać wszystkie oferty: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Przewidziane jest zastrzeżenie prawa do udzielenia zamówienia na podstawie ofert wstępnych bez przeprowadzenia negocjacji</w:t>
      </w:r>
    </w:p>
    <w:p w:rsidR="004C0251" w:rsidRPr="004C0251" w:rsidRDefault="004C0251" w:rsidP="004C0251">
      <w:pPr>
        <w:rPr>
          <w:sz w:val="20"/>
          <w:szCs w:val="20"/>
        </w:rPr>
      </w:pPr>
      <w:r w:rsidRPr="004C0251">
        <w:rPr>
          <w:sz w:val="20"/>
          <w:szCs w:val="20"/>
        </w:rPr>
        <w:t>Przewidziany jest podział negocjacji na etapy w celu ograniczenia liczby ofert:</w:t>
      </w:r>
    </w:p>
    <w:p w:rsidR="004C0251" w:rsidRPr="004C0251" w:rsidRDefault="004C0251" w:rsidP="004C0251">
      <w:pPr>
        <w:rPr>
          <w:sz w:val="20"/>
          <w:szCs w:val="20"/>
        </w:rPr>
      </w:pPr>
      <w:r w:rsidRPr="004C0251">
        <w:rPr>
          <w:sz w:val="20"/>
          <w:szCs w:val="20"/>
        </w:rPr>
        <w:t>Należy podać informacje na temat etapów negocjacji (w tym liczbę etapów):</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IV.3.2) Informacje na temat dialogu konkurencyjnego</w:t>
      </w:r>
    </w:p>
    <w:p w:rsidR="004C0251" w:rsidRPr="004C0251" w:rsidRDefault="004C0251" w:rsidP="004C0251">
      <w:pPr>
        <w:rPr>
          <w:sz w:val="20"/>
          <w:szCs w:val="20"/>
        </w:rPr>
      </w:pPr>
      <w:r w:rsidRPr="004C0251">
        <w:rPr>
          <w:sz w:val="20"/>
          <w:szCs w:val="20"/>
        </w:rPr>
        <w:t>Opis potrzeb i wymagań zamawiającego lub informacja o sposobie uzyskania tego opisu:</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Informacja o wysokości nagród dla wykonawców, którzy podczas dialogu konkurencyjnego przedstawili rozwiązania stanowiące podstawę do składania ofert, jeżeli zamawiający przewiduje nagrody: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Wstępny harmonogram postępowania: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Podział dialogu na etapy w celu ograniczenia liczby rozwiązań:</w:t>
      </w:r>
    </w:p>
    <w:p w:rsidR="004C0251" w:rsidRPr="004C0251" w:rsidRDefault="004C0251" w:rsidP="004C0251">
      <w:pPr>
        <w:rPr>
          <w:sz w:val="20"/>
          <w:szCs w:val="20"/>
        </w:rPr>
      </w:pPr>
      <w:r w:rsidRPr="004C0251">
        <w:rPr>
          <w:sz w:val="20"/>
          <w:szCs w:val="20"/>
        </w:rPr>
        <w:t>Należy podać informacje na temat etapów dialogu:</w:t>
      </w:r>
    </w:p>
    <w:p w:rsidR="004C0251" w:rsidRPr="004C0251" w:rsidRDefault="004C0251" w:rsidP="004C0251">
      <w:pPr>
        <w:rPr>
          <w:sz w:val="20"/>
          <w:szCs w:val="20"/>
        </w:rPr>
      </w:pP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IV.3.3) Informacje na temat partnerstwa innowacyjnego</w:t>
      </w:r>
    </w:p>
    <w:p w:rsidR="004C0251" w:rsidRPr="004C0251" w:rsidRDefault="004C0251" w:rsidP="004C0251">
      <w:pPr>
        <w:rPr>
          <w:sz w:val="20"/>
          <w:szCs w:val="20"/>
        </w:rPr>
      </w:pPr>
      <w:r w:rsidRPr="004C0251">
        <w:rPr>
          <w:sz w:val="20"/>
          <w:szCs w:val="20"/>
        </w:rPr>
        <w:t>Elementy opisu przedmiotu zamówienia definiujące minimalne wymagania, którym muszą odpowiadać wszystkie oferty: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Podział negocjacji na etapy w celu ograniczeniu liczby ofert podlegających negocjacjom poprzez zastosowanie kryteriów oceny ofert wskazanych w specyfikacji istotnych warunków zamówienia: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IV.4) Licytacja elektroniczna</w:t>
      </w:r>
    </w:p>
    <w:p w:rsidR="004C0251" w:rsidRPr="004C0251" w:rsidRDefault="004C0251" w:rsidP="004C0251">
      <w:pPr>
        <w:rPr>
          <w:sz w:val="20"/>
          <w:szCs w:val="20"/>
        </w:rPr>
      </w:pPr>
      <w:r w:rsidRPr="004C0251">
        <w:rPr>
          <w:sz w:val="20"/>
          <w:szCs w:val="20"/>
        </w:rPr>
        <w:t>Adres strony internetowej, na której będzie prowadzona licytacja elektroniczna:</w:t>
      </w:r>
    </w:p>
    <w:p w:rsidR="004C0251" w:rsidRPr="004C0251" w:rsidRDefault="004C0251" w:rsidP="004C0251">
      <w:pPr>
        <w:rPr>
          <w:sz w:val="20"/>
          <w:szCs w:val="20"/>
        </w:rPr>
      </w:pPr>
      <w:r w:rsidRPr="004C0251">
        <w:rPr>
          <w:sz w:val="20"/>
          <w:szCs w:val="20"/>
        </w:rPr>
        <w:t>Adres strony internetowej, na której jest dostępny opis przedmiotu zamówienia w licytacji elektronicznej:</w:t>
      </w:r>
    </w:p>
    <w:p w:rsidR="004C0251" w:rsidRPr="004C0251" w:rsidRDefault="004C0251" w:rsidP="004C0251">
      <w:pPr>
        <w:rPr>
          <w:sz w:val="20"/>
          <w:szCs w:val="20"/>
        </w:rPr>
      </w:pPr>
      <w:r w:rsidRPr="004C0251">
        <w:rPr>
          <w:sz w:val="20"/>
          <w:szCs w:val="20"/>
        </w:rPr>
        <w:t>Wymagania dotyczące rejestracji i identyfikacji wykonawców w licytacji elektronicznej, w tym wymagania techniczne urządzeń informatycznych:</w:t>
      </w:r>
    </w:p>
    <w:p w:rsidR="004C0251" w:rsidRPr="004C0251" w:rsidRDefault="004C0251" w:rsidP="004C0251">
      <w:pPr>
        <w:rPr>
          <w:sz w:val="20"/>
          <w:szCs w:val="20"/>
        </w:rPr>
      </w:pPr>
      <w:r w:rsidRPr="004C0251">
        <w:rPr>
          <w:sz w:val="20"/>
          <w:szCs w:val="20"/>
        </w:rPr>
        <w:t>Sposób postępowania w toku licytacji elektronicznej, w tym określenie minimalnych wysokości postąpień:</w:t>
      </w:r>
    </w:p>
    <w:p w:rsidR="004C0251" w:rsidRPr="004C0251" w:rsidRDefault="004C0251" w:rsidP="004C0251">
      <w:pPr>
        <w:rPr>
          <w:sz w:val="20"/>
          <w:szCs w:val="20"/>
        </w:rPr>
      </w:pPr>
      <w:r w:rsidRPr="004C0251">
        <w:rPr>
          <w:sz w:val="20"/>
          <w:szCs w:val="20"/>
        </w:rPr>
        <w:t>Informacje o liczbie etapów licytacji elektronicznej i czasie ich trwania:</w:t>
      </w:r>
    </w:p>
    <w:p w:rsidR="004C0251" w:rsidRPr="004C0251" w:rsidRDefault="004C0251" w:rsidP="004C0251">
      <w:pPr>
        <w:rPr>
          <w:sz w:val="20"/>
          <w:szCs w:val="20"/>
        </w:rPr>
      </w:pPr>
      <w:r w:rsidRPr="004C0251">
        <w:rPr>
          <w:sz w:val="20"/>
          <w:szCs w:val="20"/>
        </w:rPr>
        <w:t>Czas trwania:</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Wykonawcy, którzy nie złożyli nowych postąpień, zostaną zakwalifikowani do następnego etapu:</w:t>
      </w:r>
    </w:p>
    <w:p w:rsidR="004C0251" w:rsidRPr="004C0251" w:rsidRDefault="004C0251" w:rsidP="004C0251">
      <w:pPr>
        <w:rPr>
          <w:sz w:val="20"/>
          <w:szCs w:val="20"/>
        </w:rPr>
      </w:pPr>
      <w:r w:rsidRPr="004C0251">
        <w:rPr>
          <w:sz w:val="20"/>
          <w:szCs w:val="20"/>
        </w:rPr>
        <w:t>Termin składania wniosków o dopuszczenie do udziału w licytacji elektronicznej:</w:t>
      </w:r>
    </w:p>
    <w:p w:rsidR="004C0251" w:rsidRPr="004C0251" w:rsidRDefault="004C0251" w:rsidP="004C0251">
      <w:pPr>
        <w:rPr>
          <w:sz w:val="20"/>
          <w:szCs w:val="20"/>
        </w:rPr>
      </w:pPr>
      <w:r w:rsidRPr="004C0251">
        <w:rPr>
          <w:sz w:val="20"/>
          <w:szCs w:val="20"/>
        </w:rPr>
        <w:t>Data: godzina:</w:t>
      </w:r>
    </w:p>
    <w:p w:rsidR="004C0251" w:rsidRPr="004C0251" w:rsidRDefault="004C0251" w:rsidP="004C0251">
      <w:pPr>
        <w:rPr>
          <w:sz w:val="20"/>
          <w:szCs w:val="20"/>
        </w:rPr>
      </w:pPr>
      <w:r w:rsidRPr="004C0251">
        <w:rPr>
          <w:sz w:val="20"/>
          <w:szCs w:val="20"/>
        </w:rPr>
        <w:t>Termin otwarcia licytacji elektronicznej:</w:t>
      </w:r>
    </w:p>
    <w:p w:rsidR="004C0251" w:rsidRPr="004C0251" w:rsidRDefault="004C0251" w:rsidP="004C0251">
      <w:pPr>
        <w:rPr>
          <w:sz w:val="20"/>
          <w:szCs w:val="20"/>
        </w:rPr>
      </w:pPr>
      <w:r w:rsidRPr="004C0251">
        <w:rPr>
          <w:sz w:val="20"/>
          <w:szCs w:val="20"/>
        </w:rPr>
        <w:t>Termin i warunki zamknięcia licytacji elektronicznej:</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Istotne dla stron postanowienia, które zostaną wprowadzone do treści zawieranej umowy w sprawie zamówienia publicznego, albo ogólne warunki umowy, albo wzór umowy: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Wymagania dotyczące zabezpieczenia należytego wykonania umowy: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Informacje dodatkowe:</w:t>
      </w:r>
    </w:p>
    <w:p w:rsidR="004C0251" w:rsidRPr="004C0251" w:rsidRDefault="004C0251" w:rsidP="004C0251">
      <w:pPr>
        <w:rPr>
          <w:sz w:val="20"/>
          <w:szCs w:val="20"/>
        </w:rPr>
      </w:pPr>
      <w:r w:rsidRPr="004C0251">
        <w:rPr>
          <w:sz w:val="20"/>
          <w:szCs w:val="20"/>
        </w:rPr>
        <w:t>IV.5) ZMIANA UMOWY</w:t>
      </w:r>
    </w:p>
    <w:p w:rsidR="004C0251" w:rsidRPr="004C0251" w:rsidRDefault="004C0251" w:rsidP="004C0251">
      <w:pPr>
        <w:rPr>
          <w:sz w:val="20"/>
          <w:szCs w:val="20"/>
        </w:rPr>
      </w:pPr>
      <w:r w:rsidRPr="004C0251">
        <w:rPr>
          <w:sz w:val="20"/>
          <w:szCs w:val="20"/>
        </w:rPr>
        <w:t>Przewiduje się istotne zmiany postanowień zawartej umowy w stosunku do treści oferty, na podstawie której dokonano wyboru wykonawcy: Tak</w:t>
      </w:r>
    </w:p>
    <w:p w:rsidR="004C0251" w:rsidRPr="004C0251" w:rsidRDefault="004C0251" w:rsidP="004C0251">
      <w:pPr>
        <w:rPr>
          <w:sz w:val="20"/>
          <w:szCs w:val="20"/>
        </w:rPr>
      </w:pPr>
      <w:r w:rsidRPr="004C0251">
        <w:rPr>
          <w:sz w:val="20"/>
          <w:szCs w:val="20"/>
        </w:rPr>
        <w:t>Należy wskazać zakres, charakter zmian oraz warunki wprowadzenia zmian:</w:t>
      </w:r>
    </w:p>
    <w:p w:rsidR="004C0251" w:rsidRPr="004C0251" w:rsidRDefault="004C0251" w:rsidP="004C0251">
      <w:pPr>
        <w:rPr>
          <w:sz w:val="20"/>
          <w:szCs w:val="20"/>
        </w:rPr>
      </w:pPr>
      <w:r w:rsidRPr="004C0251">
        <w:rPr>
          <w:sz w:val="20"/>
          <w:szCs w:val="20"/>
        </w:rPr>
        <w:t xml:space="preserve">§ 11 1. Wszelkie zmiany umowy wymagają zgody obu Stron i zachowania formy pisemnej pod rygorem nieważności. 2. Zmiany umowy, o których mowa w ust. 1 muszą być dokonywane z zachowaniem przepisu art. 140 ust 3 ustawy Prawo zamówień publicznych stanowiącego: 3. Dopuszcza się możliwość zmiany ustaleń niniejszej umowy w stosunku do treści oferty Wykonawcy w następującym zakresie: 1) wysokości wynagrodzenia: Zmiany terminu realizacji inwestycji, jeżeli zmiany te będą miały wpływ na wysokość wynagrodzenia 2) zmiany osób przewidzianych do realizacji zamówienia pod warunkiem, że osoby zaproponowane będą posiadały odpowiednio co najmniej takie uprawnienia, które potwierdzają spełnienie warunku w stopniu nie mniejszym niż wymagany w trakcie postepowania oraz będą posiadać odpowiednio doświadczenie nie mniejsze niż doświadczenie wskazane w ofercie 3) zmiany podwykonawcy, rezygnacja z podwykonawcy, wprowadzenie nowego podwykonawcy, powierzenie określonego zakresu podwykonawcy lub zmiany zakresu części prac powierzonych podwykonawcy. Jeżeli zmiana podwykonawcy albo rezygnacja z podwykonawcy dotyczy podmiotu, na którego Wykonawca powoływał się, na zasadach określonych w art. 22a ust. 1 pzp, w celu wykazania spełnienia warunków udziału w postępowaniu, Wykonawca jest obowiązana wykazać Zamawiającemu, iż proponowany inny podwykonawca lub Wykonawca samodzielnie spełnia je w stopniu nie mniejszym niż wymagany w trakcie postępowania o udzielenie zamówienia. 4) terminu realizacji przedmiotu zamówienia, gdy jest ona spowodowana: ? następstwem działania organów administracji lub innych podmiotów, związanych z przekroczeniem obowiązujących terminów wydawania lub odmowy wydania decyzji, zezwoleń, uzgodnień, ? następstwem wprowadzania zmian w obowiązujących przepisach prawnych mających wpływ na realizację przedmiotu zamówienia. ? następstwem okoliczności leżących po stronie Zamawiającego ? zmianą terminu realizacji inwestycji 5) zmiany przepisów prawa mających wpływ na treść oferty 4. Warunkiem dokonania zmian, o których mowa w ust. 3. pkt 1)-4), jest złożenie wniosku przez stronę inicjującą zmianę zawierającego: opis propozycji zmian, uzasadnienie zmian. 5. Dopuszcza się również możliwość zmiany umowy zgodnie z ustawą Pzp. 6. Zmiany przewidziane w Umowie mogą być inicjowane przez Zamawiającego oraz przez Wykonawcę. § 12 1. Strony zobowiązują się dokonać zmiany wysokości wynagrodzenia należnego Wykonawcy, o którym mowa w § 6 Umowy, w formie pisemnego aneksu, każdorazowo w przypadku wystąpienia jednej z następujących okoliczności: 1) zmiany stawki podatku od towarów i usług, 2) zmiany wysokości minimalnego wynagrodzenia ustalonego na podstawie przepisów o minimalnym wynagrodzeniu za pracę, 3) zmiany zasad podlegania ubezpieczeniom społecznym lub ubezpieczeniu zdrowotnemu lub wysokości stawki składki na ubezpieczenia społeczne lub zdrowotne, 4) zmiany zasad gromadzenia i wysokości wpłat do pracowniczych planów kapitałowych, o których mowa w ustawie z dnia 4 października 2018 r. o pracowniczych planach kapitałowych, - na zasadach i w sposób określony w ust. 2 - 12, jeżeli zmiany te będą miały wpływ na koszty wykonania Umowy przez Zleceniobiorcę. 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3. W przypadku zmiany, o której mowa w ust. 1 pkt 1, wartość wynagrodzenia netto nie zmieni się, a wartość wynagrodzenia brutto zostanie wyliczona na podstawie nowych przepisów. 4. Zmiana wysokości wynagrodzenia w przypadku zaistnienia przesłanki, o której mowa w ust. 1 pkt 2 lub 3, będzie obejmować wyłącznie część wynagrodzenia należnego Wykonawcy, w odniesieniu do której nastąpiła zmiana wysokości kosztów wykonania Umowy przez Zleceniobiorcę w związku z wejściem w życie przepisów odpowiednio zmieniających wysokość minimalnego wynagrodzenia za pracę lub dokonujących zmian w zakresie zasad podlegania ubezpieczeniom </w:t>
      </w:r>
      <w:r w:rsidRPr="004C0251">
        <w:rPr>
          <w:sz w:val="20"/>
          <w:szCs w:val="20"/>
        </w:rPr>
        <w:lastRenderedPageBreak/>
        <w:t>społecznym lub ubezpieczeniu zdrowotnemu lub w zakresie wysokości stawki składki na ubezpieczenia społeczne lub zdrowotne. 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8. W przypadku zmian, o których mowa w ust. 1 pkt 2, pkt 3 lub pkt 4,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2) pisemne zestawienie wynagrodzeń (zarówno przed jak i po zmianie) Pracowników świadczących Usługi, wraz z kwotami składek uiszczanych do Zakładu Ubezpieczeń Społecznych/Kasy Rolniczego Ubezpieczenia Społecznego w części finansowanej przez Zleceniobiorcę, z określeniem zakresu (części etatu), w jakim wykonują oni prace bezpośrednio związane z realizacją przedmiotu Umowy oraz części wynagrodzenia odpowiadającej temu zakresowi - w przypadku zmiany, o której mowa w ust. 1 pkt 3. 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 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 11. W przypadku otrzymania przez Stronę informacji o niezatwierdzeniu wniosku lub częściowym zatwierdzeniu wniosku, Strona ta może ponownie wystąpić z wnioskiem, o którym mowa w ust. 7. W takim przypadku przepisy ust. 8 - 10 oraz 12 stosuje się odpowiednio. Zawarcie aneksu nastąpi nie później niż w terminie 10 dni roboczych od dnia zatwierdzenia wniosku o dokonanie zmiany wysokości wynagrodzenia należnego Wykonawcy</w:t>
      </w:r>
    </w:p>
    <w:p w:rsidR="004C0251" w:rsidRPr="004C0251" w:rsidRDefault="004C0251" w:rsidP="004C0251">
      <w:pPr>
        <w:rPr>
          <w:sz w:val="20"/>
          <w:szCs w:val="20"/>
        </w:rPr>
      </w:pPr>
      <w:r w:rsidRPr="004C0251">
        <w:rPr>
          <w:sz w:val="20"/>
          <w:szCs w:val="20"/>
        </w:rPr>
        <w:t>IV.6) INFORMACJE ADMINISTRACYJNE</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IV.6.1) Sposób udostępniania informacji o charakterze poufnym (jeżeli dotyczy):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Środki służące ochronie informacji o charakterze poufnym</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IV.6.2) Termin składania ofert lub wniosków o dopuszczenie do udziału w postępowaniu:</w:t>
      </w:r>
    </w:p>
    <w:p w:rsidR="004C0251" w:rsidRPr="004C0251" w:rsidRDefault="004C0251" w:rsidP="004C0251">
      <w:pPr>
        <w:rPr>
          <w:sz w:val="20"/>
          <w:szCs w:val="20"/>
        </w:rPr>
      </w:pPr>
      <w:r w:rsidRPr="004C0251">
        <w:rPr>
          <w:sz w:val="20"/>
          <w:szCs w:val="20"/>
        </w:rPr>
        <w:t>Data: 2019-09-19, godzina: 09:00,</w:t>
      </w:r>
    </w:p>
    <w:p w:rsidR="004C0251" w:rsidRPr="004C0251" w:rsidRDefault="004C0251" w:rsidP="004C0251">
      <w:pPr>
        <w:rPr>
          <w:sz w:val="20"/>
          <w:szCs w:val="20"/>
        </w:rPr>
      </w:pPr>
      <w:r w:rsidRPr="004C0251">
        <w:rPr>
          <w:sz w:val="20"/>
          <w:szCs w:val="20"/>
        </w:rPr>
        <w:t>Skrócenie terminu składania wniosków, ze względu na pilną potrzebę udzielenia zamówienia (przetarg nieograniczony, przetarg ograniczony, negocjacje z ogłoszeniem):</w:t>
      </w:r>
    </w:p>
    <w:p w:rsidR="004C0251" w:rsidRPr="004C0251" w:rsidRDefault="004C0251" w:rsidP="004C0251">
      <w:pPr>
        <w:rPr>
          <w:sz w:val="20"/>
          <w:szCs w:val="20"/>
        </w:rPr>
      </w:pPr>
      <w:r w:rsidRPr="004C0251">
        <w:rPr>
          <w:sz w:val="20"/>
          <w:szCs w:val="20"/>
        </w:rPr>
        <w:t>Nie</w:t>
      </w:r>
    </w:p>
    <w:p w:rsidR="004C0251" w:rsidRPr="004C0251" w:rsidRDefault="004C0251" w:rsidP="004C0251">
      <w:pPr>
        <w:rPr>
          <w:sz w:val="20"/>
          <w:szCs w:val="20"/>
        </w:rPr>
      </w:pPr>
      <w:r w:rsidRPr="004C0251">
        <w:rPr>
          <w:sz w:val="20"/>
          <w:szCs w:val="20"/>
        </w:rPr>
        <w:t>Wskazać powody:</w:t>
      </w:r>
    </w:p>
    <w:p w:rsidR="004C0251" w:rsidRPr="004C0251" w:rsidRDefault="004C0251" w:rsidP="004C0251">
      <w:pPr>
        <w:rPr>
          <w:sz w:val="20"/>
          <w:szCs w:val="20"/>
        </w:rPr>
      </w:pPr>
    </w:p>
    <w:p w:rsidR="004C0251" w:rsidRPr="004C0251" w:rsidRDefault="004C0251" w:rsidP="004C0251">
      <w:pPr>
        <w:rPr>
          <w:sz w:val="20"/>
          <w:szCs w:val="20"/>
        </w:rPr>
      </w:pPr>
      <w:r w:rsidRPr="004C0251">
        <w:rPr>
          <w:sz w:val="20"/>
          <w:szCs w:val="20"/>
        </w:rPr>
        <w:t>Język lub języki, w jakich mogą być sporządzane oferty lub wnioski o dopuszczenie do udziału w postępowaniu</w:t>
      </w:r>
    </w:p>
    <w:p w:rsidR="004C0251" w:rsidRPr="004C0251" w:rsidRDefault="004C0251" w:rsidP="004C0251">
      <w:pPr>
        <w:rPr>
          <w:sz w:val="20"/>
          <w:szCs w:val="20"/>
        </w:rPr>
      </w:pPr>
      <w:r w:rsidRPr="004C0251">
        <w:rPr>
          <w:sz w:val="20"/>
          <w:szCs w:val="20"/>
        </w:rPr>
        <w:t>&gt; polski</w:t>
      </w:r>
    </w:p>
    <w:p w:rsidR="004C0251" w:rsidRPr="004C0251" w:rsidRDefault="004C0251" w:rsidP="004C0251">
      <w:pPr>
        <w:rPr>
          <w:sz w:val="20"/>
          <w:szCs w:val="20"/>
        </w:rPr>
      </w:pPr>
      <w:r w:rsidRPr="004C0251">
        <w:rPr>
          <w:sz w:val="20"/>
          <w:szCs w:val="20"/>
        </w:rPr>
        <w:t>IV.6.3) Termin związania ofertą: do: okres w dniach: 30 (od ostatecznego terminu składania ofert)</w:t>
      </w:r>
    </w:p>
    <w:p w:rsidR="004C0251" w:rsidRPr="004C0251" w:rsidRDefault="004C0251" w:rsidP="004C0251">
      <w:pPr>
        <w:rPr>
          <w:sz w:val="20"/>
          <w:szCs w:val="20"/>
        </w:rPr>
      </w:pPr>
      <w:r w:rsidRPr="004C0251">
        <w:rPr>
          <w:sz w:val="20"/>
          <w:szCs w:val="20"/>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4C0251" w:rsidRPr="004C0251" w:rsidRDefault="004C0251" w:rsidP="004C0251">
      <w:pPr>
        <w:rPr>
          <w:sz w:val="20"/>
          <w:szCs w:val="20"/>
        </w:rPr>
      </w:pPr>
      <w:r w:rsidRPr="004C0251">
        <w:rPr>
          <w:sz w:val="20"/>
          <w:szCs w:val="20"/>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4C0251" w:rsidRPr="004C0251" w:rsidRDefault="004C0251" w:rsidP="004C0251">
      <w:pPr>
        <w:rPr>
          <w:sz w:val="20"/>
          <w:szCs w:val="20"/>
        </w:rPr>
      </w:pPr>
      <w:r w:rsidRPr="004C0251">
        <w:rPr>
          <w:sz w:val="20"/>
          <w:szCs w:val="20"/>
        </w:rPr>
        <w:t>IV.6.6) Informacje dodatkowe:</w:t>
      </w:r>
    </w:p>
    <w:p w:rsidR="001F2F5B" w:rsidRPr="004C0251" w:rsidRDefault="004C0251" w:rsidP="004C0251">
      <w:pPr>
        <w:rPr>
          <w:sz w:val="20"/>
          <w:szCs w:val="20"/>
        </w:rPr>
      </w:pPr>
      <w:r w:rsidRPr="004C0251">
        <w:rPr>
          <w:sz w:val="20"/>
          <w:szCs w:val="20"/>
        </w:rPr>
        <w:t>5. Wybrany w drodze postępowania przetargowego Wykonawca winien przed podpisaniem umowy przedłożyć Zamawiającemu: uprawnienia dla osób wymienionych w pkt. V. 1 ust. 2 b) niniejszej specyfikacji oraz aktualne członkostwo Izby Architektów RP lub Izby Inżynierów Budownictwa dla tych osób</w:t>
      </w:r>
    </w:p>
    <w:sectPr w:rsidR="001F2F5B" w:rsidRPr="004C0251"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712" w:rsidRDefault="00927712">
      <w:r>
        <w:separator/>
      </w:r>
    </w:p>
  </w:endnote>
  <w:endnote w:type="continuationSeparator" w:id="0">
    <w:p w:rsidR="00927712" w:rsidRDefault="00927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C0251">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C0251">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E2" w:rsidRDefault="00385DE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712" w:rsidRDefault="00927712">
      <w:r>
        <w:separator/>
      </w:r>
    </w:p>
  </w:footnote>
  <w:footnote w:type="continuationSeparator" w:id="0">
    <w:p w:rsidR="00927712" w:rsidRDefault="00927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E2" w:rsidRDefault="00385D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E2" w:rsidRDefault="00385D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7712"/>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85DE2"/>
    <w:rsid w:val="003F5C86"/>
    <w:rsid w:val="004025A9"/>
    <w:rsid w:val="0040294E"/>
    <w:rsid w:val="004C0251"/>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27712"/>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4553</Words>
  <Characters>30274</Characters>
  <Application>Microsoft Office Word</Application>
  <DocSecurity>0</DocSecurity>
  <Lines>252</Lines>
  <Paragraphs>69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2019-09-11T09:15:00Z</cp:lastPrinted>
  <dcterms:created xsi:type="dcterms:W3CDTF">2019-09-11T09:15:00Z</dcterms:created>
  <dcterms:modified xsi:type="dcterms:W3CDTF">2019-09-11T09:15:00Z</dcterms:modified>
</cp:coreProperties>
</file>