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8E8" w:rsidRPr="00C228E8" w:rsidRDefault="00C228E8">
      <w:pPr>
        <w:rPr>
          <w:b/>
          <w:bCs/>
          <w:sz w:val="24"/>
        </w:rPr>
      </w:pPr>
      <w:r w:rsidRPr="00C228E8">
        <w:rPr>
          <w:b/>
          <w:bCs/>
          <w:sz w:val="24"/>
        </w:rPr>
        <w:t>Politechnika Rzeszowska</w:t>
      </w:r>
    </w:p>
    <w:p w:rsidR="006D4AB3" w:rsidRDefault="00C228E8">
      <w:pPr>
        <w:rPr>
          <w:b/>
          <w:bCs/>
          <w:sz w:val="24"/>
        </w:rPr>
      </w:pPr>
      <w:r w:rsidRPr="00C228E8">
        <w:rPr>
          <w:b/>
          <w:bCs/>
          <w:sz w:val="24"/>
        </w:rPr>
        <w:t>Dział Logistyki i Zamówień Publicznych</w:t>
      </w:r>
    </w:p>
    <w:p w:rsidR="006D4AB3" w:rsidRDefault="00C228E8">
      <w:pPr>
        <w:rPr>
          <w:b/>
          <w:bCs/>
          <w:sz w:val="24"/>
        </w:rPr>
      </w:pPr>
      <w:r w:rsidRPr="00C228E8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228E8">
        <w:rPr>
          <w:b/>
          <w:bCs/>
          <w:sz w:val="24"/>
        </w:rPr>
        <w:t>12</w:t>
      </w:r>
    </w:p>
    <w:p w:rsidR="006D4AB3" w:rsidRDefault="00C228E8">
      <w:pPr>
        <w:rPr>
          <w:b/>
          <w:bCs/>
          <w:sz w:val="24"/>
        </w:rPr>
      </w:pPr>
      <w:r w:rsidRPr="00C228E8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228E8">
        <w:rPr>
          <w:b/>
          <w:bCs/>
          <w:sz w:val="24"/>
        </w:rPr>
        <w:t>Rzeszów</w:t>
      </w:r>
    </w:p>
    <w:p w:rsidR="006D4AB3" w:rsidRPr="000B7149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228E8" w:rsidRPr="00C228E8">
        <w:rPr>
          <w:b/>
          <w:bCs/>
          <w:sz w:val="24"/>
        </w:rPr>
        <w:t>NA/P/272/2019/7</w:t>
      </w:r>
      <w:r>
        <w:rPr>
          <w:sz w:val="24"/>
        </w:rPr>
        <w:tab/>
        <w:t xml:space="preserve"> </w:t>
      </w:r>
      <w:r w:rsidR="00C228E8" w:rsidRPr="00C228E8">
        <w:rPr>
          <w:sz w:val="24"/>
        </w:rPr>
        <w:t>Rzeszów</w:t>
      </w:r>
      <w:r>
        <w:rPr>
          <w:sz w:val="24"/>
        </w:rPr>
        <w:t xml:space="preserve"> dnia: </w:t>
      </w:r>
      <w:r w:rsidR="00C228E8" w:rsidRPr="00C228E8">
        <w:rPr>
          <w:sz w:val="24"/>
        </w:rPr>
        <w:t>2019-09-12</w:t>
      </w:r>
    </w:p>
    <w:p w:rsidR="006D4AB3" w:rsidRPr="000B7149" w:rsidRDefault="006D4AB3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B7149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228E8" w:rsidRPr="00C228E8">
        <w:rPr>
          <w:sz w:val="24"/>
        </w:rPr>
        <w:t>2019-09-12</w:t>
      </w:r>
      <w:r>
        <w:rPr>
          <w:sz w:val="24"/>
        </w:rPr>
        <w:t xml:space="preserve"> do Zamawiającego wpłynęła prośba o wyjaśnienie zapisu specyfikacji istotnych warunków zamówienia, w postępowaniu </w:t>
      </w:r>
      <w:r w:rsidRPr="00A80324">
        <w:rPr>
          <w:spacing w:val="-4"/>
          <w:sz w:val="24"/>
        </w:rPr>
        <w:t xml:space="preserve">prowadzonym na podstawie przepisów ustawy z dnia 29 stycznia 2004 roku Prawo Zamówień Publicznych </w:t>
      </w:r>
      <w:r w:rsidR="00C228E8" w:rsidRPr="00A80324">
        <w:rPr>
          <w:spacing w:val="-4"/>
          <w:sz w:val="24"/>
        </w:rPr>
        <w:t>(t.j. Dz. U. z  2018 r. poz. 1986 z późn. zm.)</w:t>
      </w:r>
      <w:r w:rsidRPr="00A80324">
        <w:rPr>
          <w:spacing w:val="-4"/>
        </w:rPr>
        <w:t xml:space="preserve"> </w:t>
      </w:r>
      <w:r w:rsidRPr="00A80324">
        <w:rPr>
          <w:spacing w:val="-4"/>
          <w:sz w:val="24"/>
        </w:rPr>
        <w:t xml:space="preserve">w trybie </w:t>
      </w:r>
      <w:r w:rsidR="00C228E8" w:rsidRPr="00A80324">
        <w:rPr>
          <w:b/>
          <w:spacing w:val="-4"/>
          <w:sz w:val="24"/>
        </w:rPr>
        <w:t>przetarg nieograniczony</w:t>
      </w:r>
      <w:r w:rsidRPr="00A80324">
        <w:rPr>
          <w:spacing w:val="-4"/>
          <w:sz w:val="24"/>
        </w:rPr>
        <w:t>, na:</w:t>
      </w:r>
    </w:p>
    <w:p w:rsidR="006D4AB3" w:rsidRDefault="00C228E8" w:rsidP="000B7149">
      <w:pPr>
        <w:pStyle w:val="Tekstpodstawowywcity3"/>
        <w:ind w:firstLine="0"/>
        <w:jc w:val="left"/>
        <w:rPr>
          <w:sz w:val="24"/>
        </w:rPr>
      </w:pPr>
      <w:r w:rsidRPr="00C228E8">
        <w:rPr>
          <w:b/>
          <w:sz w:val="24"/>
        </w:rPr>
        <w:t>Sukcesywna dostawa  materiałów biurowych przez okres 12 miesięcy dla  jednostek PRz</w:t>
      </w:r>
      <w:r w:rsidR="006D4AB3">
        <w:rPr>
          <w:sz w:val="24"/>
        </w:rPr>
        <w:t>,</w:t>
      </w:r>
    </w:p>
    <w:p w:rsidR="006D4AB3" w:rsidRDefault="006D4AB3" w:rsidP="00A80324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228E8" w:rsidRPr="00C228E8" w:rsidRDefault="00C228E8" w:rsidP="00A80324">
      <w:pPr>
        <w:pStyle w:val="Tekstpodstawowywcity3"/>
        <w:ind w:firstLine="0"/>
        <w:rPr>
          <w:sz w:val="24"/>
        </w:rPr>
      </w:pPr>
      <w:r w:rsidRPr="00305599">
        <w:rPr>
          <w:b/>
          <w:sz w:val="24"/>
        </w:rPr>
        <w:t>Poz. 34</w:t>
      </w:r>
      <w:r w:rsidRPr="00C228E8">
        <w:rPr>
          <w:sz w:val="24"/>
        </w:rPr>
        <w:t xml:space="preserve"> DŁUGOPIS równoważny z BK77… wymienny wkład BKL77 - proszę o poprawienie symbolu wkładu na właściwy BKL7.</w:t>
      </w:r>
    </w:p>
    <w:p w:rsidR="00A97515" w:rsidRDefault="00C228E8" w:rsidP="00E17AFF">
      <w:pPr>
        <w:pStyle w:val="Tekstpodstawowywcity3"/>
        <w:ind w:firstLine="0"/>
        <w:rPr>
          <w:sz w:val="24"/>
        </w:rPr>
      </w:pPr>
      <w:r w:rsidRPr="00A97515">
        <w:rPr>
          <w:b/>
          <w:sz w:val="24"/>
        </w:rPr>
        <w:t>Odpowiedź 1:</w:t>
      </w:r>
      <w:r w:rsidRPr="00C228E8">
        <w:rPr>
          <w:sz w:val="24"/>
        </w:rPr>
        <w:t xml:space="preserve"> </w:t>
      </w:r>
    </w:p>
    <w:p w:rsidR="00C228E8" w:rsidRDefault="00C228E8" w:rsidP="000B7149">
      <w:pPr>
        <w:pStyle w:val="Tekstpodstawowywcity3"/>
        <w:ind w:firstLine="0"/>
        <w:rPr>
          <w:sz w:val="24"/>
        </w:rPr>
      </w:pPr>
      <w:r w:rsidRPr="00C228E8">
        <w:rPr>
          <w:sz w:val="24"/>
        </w:rPr>
        <w:t xml:space="preserve">Zamawiający </w:t>
      </w:r>
      <w:r w:rsidR="00E17AFF">
        <w:rPr>
          <w:sz w:val="24"/>
        </w:rPr>
        <w:t xml:space="preserve">zmienia symbol wkładu na: </w:t>
      </w:r>
      <w:r w:rsidRPr="00C228E8">
        <w:rPr>
          <w:sz w:val="24"/>
        </w:rPr>
        <w:t>BKL7.</w:t>
      </w:r>
    </w:p>
    <w:p w:rsidR="00E17AFF" w:rsidRPr="00E17AFF" w:rsidRDefault="00E17AFF" w:rsidP="00A926B2">
      <w:pPr>
        <w:pStyle w:val="Tekstpodstawowywcity3"/>
        <w:spacing w:line="240" w:lineRule="auto"/>
        <w:ind w:firstLine="0"/>
        <w:rPr>
          <w:sz w:val="16"/>
          <w:szCs w:val="16"/>
        </w:rPr>
      </w:pPr>
    </w:p>
    <w:p w:rsidR="00C228E8" w:rsidRPr="00C228E8" w:rsidRDefault="00C228E8">
      <w:pPr>
        <w:pStyle w:val="Tekstpodstawowywcity3"/>
        <w:spacing w:before="120" w:after="120"/>
        <w:ind w:firstLine="0"/>
        <w:rPr>
          <w:sz w:val="24"/>
        </w:rPr>
      </w:pPr>
      <w:r w:rsidRPr="00305599">
        <w:rPr>
          <w:b/>
          <w:sz w:val="24"/>
        </w:rPr>
        <w:t>Poz. 36</w:t>
      </w:r>
      <w:r w:rsidRPr="00C228E8">
        <w:rPr>
          <w:sz w:val="24"/>
        </w:rPr>
        <w:t xml:space="preserve"> DŁUGOPIS równoważny z CRISTAL Medium - długopis Medium został wycofany z oferty marki BIC, proszę zmienić na model następujący </w:t>
      </w:r>
      <w:proofErr w:type="spellStart"/>
      <w:r w:rsidRPr="00C228E8">
        <w:rPr>
          <w:sz w:val="24"/>
        </w:rPr>
        <w:t>Cristal</w:t>
      </w:r>
      <w:proofErr w:type="spellEnd"/>
      <w:r w:rsidRPr="00C228E8">
        <w:rPr>
          <w:sz w:val="24"/>
        </w:rPr>
        <w:t xml:space="preserve"> </w:t>
      </w:r>
      <w:proofErr w:type="spellStart"/>
      <w:r w:rsidRPr="00C228E8">
        <w:rPr>
          <w:sz w:val="24"/>
        </w:rPr>
        <w:t>Original</w:t>
      </w:r>
      <w:proofErr w:type="spellEnd"/>
    </w:p>
    <w:p w:rsidR="00C228E8" w:rsidRPr="00A97515" w:rsidRDefault="00C228E8" w:rsidP="00F933DA">
      <w:pPr>
        <w:pStyle w:val="Tekstpodstawowywcity3"/>
        <w:ind w:firstLine="0"/>
        <w:rPr>
          <w:b/>
          <w:sz w:val="24"/>
        </w:rPr>
      </w:pPr>
      <w:r w:rsidRPr="00A97515">
        <w:rPr>
          <w:b/>
          <w:sz w:val="24"/>
        </w:rPr>
        <w:t xml:space="preserve">Odpowiedź 2:  </w:t>
      </w:r>
    </w:p>
    <w:p w:rsidR="00C228E8" w:rsidRPr="00C228E8" w:rsidRDefault="00C228E8" w:rsidP="00305599">
      <w:pPr>
        <w:pStyle w:val="Tekstpodstawowywcity3"/>
        <w:ind w:firstLine="0"/>
        <w:rPr>
          <w:sz w:val="24"/>
        </w:rPr>
      </w:pPr>
      <w:r w:rsidRPr="00C228E8">
        <w:rPr>
          <w:sz w:val="24"/>
        </w:rPr>
        <w:t xml:space="preserve">Zamawiający </w:t>
      </w:r>
      <w:r w:rsidR="002A0791">
        <w:rPr>
          <w:sz w:val="24"/>
        </w:rPr>
        <w:t xml:space="preserve">zmienia  </w:t>
      </w:r>
      <w:r w:rsidRPr="00C228E8">
        <w:rPr>
          <w:sz w:val="24"/>
        </w:rPr>
        <w:t>model</w:t>
      </w:r>
      <w:r w:rsidR="002A0791">
        <w:rPr>
          <w:sz w:val="24"/>
        </w:rPr>
        <w:t xml:space="preserve"> długopisu na równoważny z </w:t>
      </w:r>
      <w:r w:rsidR="00641F79">
        <w:rPr>
          <w:sz w:val="24"/>
        </w:rPr>
        <w:t xml:space="preserve"> </w:t>
      </w:r>
      <w:proofErr w:type="spellStart"/>
      <w:r w:rsidRPr="00C228E8">
        <w:rPr>
          <w:sz w:val="24"/>
        </w:rPr>
        <w:t>Cristal</w:t>
      </w:r>
      <w:proofErr w:type="spellEnd"/>
      <w:r w:rsidRPr="00C228E8">
        <w:rPr>
          <w:sz w:val="24"/>
        </w:rPr>
        <w:t xml:space="preserve"> </w:t>
      </w:r>
      <w:proofErr w:type="spellStart"/>
      <w:r w:rsidRPr="00C228E8">
        <w:rPr>
          <w:sz w:val="24"/>
        </w:rPr>
        <w:t>Original</w:t>
      </w:r>
      <w:proofErr w:type="spellEnd"/>
    </w:p>
    <w:p w:rsidR="00A97515" w:rsidRPr="00F933DA" w:rsidRDefault="00C228E8">
      <w:pPr>
        <w:pStyle w:val="Tekstpodstawowywcity3"/>
        <w:spacing w:before="120" w:after="120"/>
        <w:ind w:firstLine="0"/>
        <w:rPr>
          <w:sz w:val="24"/>
        </w:rPr>
      </w:pPr>
      <w:r w:rsidRPr="00305599">
        <w:rPr>
          <w:b/>
          <w:sz w:val="24"/>
        </w:rPr>
        <w:t>Poz. 38</w:t>
      </w:r>
      <w:r w:rsidRPr="00C228E8">
        <w:rPr>
          <w:sz w:val="24"/>
        </w:rPr>
        <w:t xml:space="preserve"> - DŁUGOPIS równoważny z ORANGE… końcówka 0,7 mm - długopis Orange posiada końcówkę o grubości 0,8 mm, proszę poprawić opis.</w:t>
      </w:r>
    </w:p>
    <w:p w:rsidR="00C228E8" w:rsidRPr="00A97515" w:rsidRDefault="00C228E8" w:rsidP="00F933DA">
      <w:pPr>
        <w:pStyle w:val="Tekstpodstawowywcity3"/>
        <w:ind w:firstLine="0"/>
        <w:rPr>
          <w:b/>
          <w:sz w:val="24"/>
        </w:rPr>
      </w:pPr>
      <w:r w:rsidRPr="00A97515">
        <w:rPr>
          <w:b/>
          <w:sz w:val="24"/>
        </w:rPr>
        <w:t xml:space="preserve">Odpowiedź 3: </w:t>
      </w:r>
    </w:p>
    <w:p w:rsidR="00C228E8" w:rsidRPr="00C228E8" w:rsidRDefault="00C228E8" w:rsidP="00F933DA">
      <w:pPr>
        <w:pStyle w:val="Tekstpodstawowywcity3"/>
        <w:ind w:firstLine="0"/>
        <w:rPr>
          <w:sz w:val="24"/>
        </w:rPr>
      </w:pPr>
      <w:r w:rsidRPr="00C228E8">
        <w:rPr>
          <w:sz w:val="24"/>
        </w:rPr>
        <w:t>Zamawiający</w:t>
      </w:r>
      <w:r w:rsidR="00F933DA">
        <w:rPr>
          <w:sz w:val="24"/>
        </w:rPr>
        <w:t xml:space="preserve"> zmienia opis </w:t>
      </w:r>
      <w:r w:rsidRPr="00C228E8">
        <w:rPr>
          <w:sz w:val="24"/>
        </w:rPr>
        <w:t>na</w:t>
      </w:r>
      <w:r w:rsidR="00641F79">
        <w:rPr>
          <w:sz w:val="24"/>
        </w:rPr>
        <w:t xml:space="preserve"> </w:t>
      </w:r>
      <w:r w:rsidR="00641F79" w:rsidRPr="00C228E8">
        <w:rPr>
          <w:sz w:val="24"/>
        </w:rPr>
        <w:t>DŁUGOPIS równoważny z ORANGE</w:t>
      </w:r>
      <w:r w:rsidRPr="00C228E8">
        <w:rPr>
          <w:sz w:val="24"/>
        </w:rPr>
        <w:t xml:space="preserve"> końcówkę o grubości</w:t>
      </w:r>
      <w:r w:rsidR="00641F79">
        <w:rPr>
          <w:sz w:val="24"/>
        </w:rPr>
        <w:t xml:space="preserve"> </w:t>
      </w:r>
      <w:r w:rsidRPr="00C228E8">
        <w:rPr>
          <w:sz w:val="24"/>
        </w:rPr>
        <w:t xml:space="preserve"> 0,8 mm</w:t>
      </w:r>
    </w:p>
    <w:p w:rsidR="00C228E8" w:rsidRPr="00C228E8" w:rsidRDefault="00C228E8">
      <w:pPr>
        <w:pStyle w:val="Tekstpodstawowywcity3"/>
        <w:spacing w:before="120" w:after="120"/>
        <w:ind w:firstLine="0"/>
        <w:rPr>
          <w:sz w:val="24"/>
        </w:rPr>
      </w:pPr>
      <w:r w:rsidRPr="00305599">
        <w:rPr>
          <w:b/>
          <w:sz w:val="24"/>
        </w:rPr>
        <w:t>Poz. 46</w:t>
      </w:r>
      <w:r w:rsidRPr="00C228E8">
        <w:rPr>
          <w:sz w:val="24"/>
        </w:rPr>
        <w:t xml:space="preserve">  DŁUGOPIS SUPER GRIP lub równoważny… długość linii pisania 1100 m… - długopis Super </w:t>
      </w:r>
      <w:proofErr w:type="spellStart"/>
      <w:r w:rsidRPr="00C228E8">
        <w:rPr>
          <w:sz w:val="24"/>
        </w:rPr>
        <w:t>Grip</w:t>
      </w:r>
      <w:proofErr w:type="spellEnd"/>
      <w:r w:rsidRPr="00C228E8">
        <w:rPr>
          <w:sz w:val="24"/>
        </w:rPr>
        <w:t xml:space="preserve"> posiada wkład o długości 950 m, proszę o zmianę opisu.</w:t>
      </w:r>
    </w:p>
    <w:p w:rsidR="000B7149" w:rsidRDefault="000B7149">
      <w:pPr>
        <w:pStyle w:val="Tekstpodstawowywcity3"/>
        <w:spacing w:before="120" w:after="120"/>
        <w:ind w:firstLine="0"/>
        <w:rPr>
          <w:b/>
          <w:sz w:val="24"/>
        </w:rPr>
      </w:pPr>
    </w:p>
    <w:p w:rsidR="00C228E8" w:rsidRPr="00A97515" w:rsidRDefault="00C228E8" w:rsidP="00A926B2">
      <w:pPr>
        <w:pStyle w:val="Tekstpodstawowywcity3"/>
        <w:ind w:firstLine="0"/>
        <w:rPr>
          <w:b/>
          <w:sz w:val="24"/>
        </w:rPr>
      </w:pPr>
      <w:r w:rsidRPr="00A97515">
        <w:rPr>
          <w:b/>
          <w:sz w:val="24"/>
        </w:rPr>
        <w:lastRenderedPageBreak/>
        <w:t xml:space="preserve">Odpowiedź 4: </w:t>
      </w:r>
    </w:p>
    <w:p w:rsidR="00641F79" w:rsidRDefault="00641F79" w:rsidP="00A926B2">
      <w:pPr>
        <w:pStyle w:val="Tekstpodstawowywcity3"/>
        <w:ind w:firstLine="0"/>
        <w:rPr>
          <w:sz w:val="24"/>
        </w:rPr>
      </w:pPr>
      <w:r w:rsidRPr="00C228E8">
        <w:rPr>
          <w:sz w:val="24"/>
        </w:rPr>
        <w:t>Zamawiający</w:t>
      </w:r>
      <w:r>
        <w:rPr>
          <w:sz w:val="24"/>
        </w:rPr>
        <w:t xml:space="preserve"> zmienia opis </w:t>
      </w:r>
      <w:r w:rsidRPr="00C228E8">
        <w:rPr>
          <w:sz w:val="24"/>
        </w:rPr>
        <w:t>na</w:t>
      </w:r>
      <w:r>
        <w:rPr>
          <w:sz w:val="24"/>
        </w:rPr>
        <w:t xml:space="preserve"> </w:t>
      </w:r>
      <w:r w:rsidR="00F83978" w:rsidRPr="00C228E8">
        <w:rPr>
          <w:sz w:val="24"/>
        </w:rPr>
        <w:t>DŁUGOPIS SUPER GRIP</w:t>
      </w:r>
      <w:r w:rsidR="00F83978">
        <w:rPr>
          <w:sz w:val="24"/>
        </w:rPr>
        <w:t xml:space="preserve"> lub równoważny</w:t>
      </w:r>
      <w:r w:rsidR="00F83978" w:rsidRPr="00C228E8">
        <w:rPr>
          <w:sz w:val="24"/>
        </w:rPr>
        <w:t xml:space="preserve">- długopis Super </w:t>
      </w:r>
      <w:proofErr w:type="spellStart"/>
      <w:r w:rsidR="00F83978" w:rsidRPr="00C228E8">
        <w:rPr>
          <w:sz w:val="24"/>
        </w:rPr>
        <w:t>Grip</w:t>
      </w:r>
      <w:proofErr w:type="spellEnd"/>
      <w:r w:rsidR="00F83978" w:rsidRPr="00C228E8">
        <w:rPr>
          <w:sz w:val="24"/>
        </w:rPr>
        <w:t xml:space="preserve"> wkład o długości 950 m</w:t>
      </w:r>
    </w:p>
    <w:p w:rsidR="00C228E8" w:rsidRPr="00C228E8" w:rsidRDefault="00C228E8" w:rsidP="00A926B2">
      <w:pPr>
        <w:pStyle w:val="Tekstpodstawowywcity3"/>
        <w:ind w:firstLine="0"/>
        <w:rPr>
          <w:sz w:val="24"/>
        </w:rPr>
      </w:pPr>
      <w:r w:rsidRPr="00305599">
        <w:rPr>
          <w:b/>
          <w:sz w:val="24"/>
        </w:rPr>
        <w:t>Poz. 116</w:t>
      </w:r>
      <w:r w:rsidRPr="00C228E8">
        <w:rPr>
          <w:sz w:val="24"/>
        </w:rPr>
        <w:t xml:space="preserve"> - GRZBIETY WSUWANE STD 6mm,  rozmiar 6 mm, ilość oprawianych kartek do 25… - grzbiety wsuwane 6 mm oprawiają 30 kartek, proszę poprawić opis.</w:t>
      </w:r>
    </w:p>
    <w:p w:rsidR="00C228E8" w:rsidRPr="00A97515" w:rsidRDefault="00C228E8" w:rsidP="00A926B2">
      <w:pPr>
        <w:pStyle w:val="Tekstpodstawowywcity3"/>
        <w:ind w:firstLine="0"/>
        <w:rPr>
          <w:b/>
          <w:sz w:val="24"/>
        </w:rPr>
      </w:pPr>
      <w:r w:rsidRPr="00A97515">
        <w:rPr>
          <w:b/>
          <w:sz w:val="24"/>
        </w:rPr>
        <w:t xml:space="preserve">Odpowiedź 5: </w:t>
      </w:r>
    </w:p>
    <w:p w:rsidR="00CB0DAC" w:rsidRDefault="00C228E8" w:rsidP="00A926B2">
      <w:pPr>
        <w:pStyle w:val="Tekstpodstawowywcity3"/>
        <w:ind w:firstLine="0"/>
        <w:rPr>
          <w:sz w:val="24"/>
        </w:rPr>
      </w:pPr>
      <w:r w:rsidRPr="00C228E8">
        <w:rPr>
          <w:sz w:val="24"/>
        </w:rPr>
        <w:t xml:space="preserve">Zamawiający </w:t>
      </w:r>
      <w:r w:rsidR="00CB0DAC">
        <w:rPr>
          <w:sz w:val="24"/>
        </w:rPr>
        <w:t xml:space="preserve">zmienia opis na </w:t>
      </w:r>
      <w:r w:rsidR="00CB0DAC" w:rsidRPr="00C228E8">
        <w:rPr>
          <w:sz w:val="24"/>
        </w:rPr>
        <w:t>GRZBIETY WSUWANE STD 6m</w:t>
      </w:r>
      <w:r w:rsidR="008473B0">
        <w:rPr>
          <w:sz w:val="24"/>
        </w:rPr>
        <w:t xml:space="preserve">m, </w:t>
      </w:r>
      <w:r w:rsidR="00CB0DAC" w:rsidRPr="00C228E8">
        <w:rPr>
          <w:sz w:val="24"/>
        </w:rPr>
        <w:t>ilość oprawianych 30 kartek</w:t>
      </w:r>
    </w:p>
    <w:p w:rsidR="00C228E8" w:rsidRPr="00C228E8" w:rsidRDefault="00C228E8">
      <w:pPr>
        <w:pStyle w:val="Tekstpodstawowywcity3"/>
        <w:spacing w:before="120" w:after="120"/>
        <w:ind w:firstLine="0"/>
        <w:rPr>
          <w:sz w:val="24"/>
        </w:rPr>
      </w:pPr>
      <w:r w:rsidRPr="00305599">
        <w:rPr>
          <w:b/>
          <w:sz w:val="24"/>
        </w:rPr>
        <w:t>Poz. 143</w:t>
      </w:r>
      <w:r w:rsidRPr="00C228E8">
        <w:rPr>
          <w:sz w:val="24"/>
        </w:rPr>
        <w:t xml:space="preserve"> KLEJ W SZTYFCIE 10g  równoważny z ESSELTE - klej sztyft 10g jest wycofany z oferty </w:t>
      </w:r>
      <w:proofErr w:type="spellStart"/>
      <w:r w:rsidRPr="00C228E8">
        <w:rPr>
          <w:sz w:val="24"/>
        </w:rPr>
        <w:t>Esselte</w:t>
      </w:r>
      <w:proofErr w:type="spellEnd"/>
      <w:r w:rsidRPr="00C228E8">
        <w:rPr>
          <w:sz w:val="24"/>
        </w:rPr>
        <w:t>, proszę o zmianę na inny model wzorcowy.</w:t>
      </w:r>
    </w:p>
    <w:p w:rsidR="00A97515" w:rsidRPr="00A97515" w:rsidRDefault="00C228E8" w:rsidP="00A926B2">
      <w:pPr>
        <w:pStyle w:val="Tekstpodstawowywcity3"/>
        <w:ind w:firstLine="0"/>
        <w:rPr>
          <w:b/>
          <w:sz w:val="24"/>
        </w:rPr>
      </w:pPr>
      <w:r w:rsidRPr="00A97515">
        <w:rPr>
          <w:b/>
          <w:sz w:val="24"/>
        </w:rPr>
        <w:t xml:space="preserve">Odpowiedź 6: </w:t>
      </w:r>
    </w:p>
    <w:p w:rsidR="00C228E8" w:rsidRPr="00C228E8" w:rsidRDefault="00C228E8" w:rsidP="00A926B2">
      <w:pPr>
        <w:pStyle w:val="Tekstpodstawowywcity3"/>
        <w:ind w:firstLine="0"/>
        <w:rPr>
          <w:sz w:val="24"/>
        </w:rPr>
      </w:pPr>
      <w:r w:rsidRPr="00C228E8">
        <w:rPr>
          <w:sz w:val="24"/>
        </w:rPr>
        <w:t xml:space="preserve">Zamawiający prosi o wykreślenie z formularza oferty pozycji 143 i nie wycenianie kleju w sztyfcie. </w:t>
      </w:r>
    </w:p>
    <w:p w:rsidR="00C228E8" w:rsidRPr="00C228E8" w:rsidRDefault="00C228E8" w:rsidP="00A926B2">
      <w:pPr>
        <w:pStyle w:val="Tekstpodstawowywcity3"/>
        <w:ind w:firstLine="0"/>
        <w:rPr>
          <w:sz w:val="24"/>
        </w:rPr>
      </w:pPr>
      <w:r w:rsidRPr="00305599">
        <w:rPr>
          <w:b/>
          <w:sz w:val="24"/>
        </w:rPr>
        <w:t>Poz. 164</w:t>
      </w:r>
      <w:r w:rsidRPr="00C228E8">
        <w:rPr>
          <w:sz w:val="24"/>
        </w:rPr>
        <w:t xml:space="preserve"> KOŁOBRULION A5 OPRAWA TWARDA, kratka, kolorowe registry, - 120 kartek … - czy okładka plastikowa </w:t>
      </w:r>
      <w:proofErr w:type="spellStart"/>
      <w:r w:rsidRPr="00C228E8">
        <w:rPr>
          <w:sz w:val="24"/>
        </w:rPr>
        <w:t>pp</w:t>
      </w:r>
      <w:proofErr w:type="spellEnd"/>
      <w:r w:rsidRPr="00C228E8">
        <w:rPr>
          <w:sz w:val="24"/>
        </w:rPr>
        <w:t xml:space="preserve"> to zdaniem Zamawiającego twarda oprawa? Jeżeli nie, to nie ma na rynku kołobrulionu spełniającego ten opis, prosimy wtedy o zmianę opisu na 100 kartek.</w:t>
      </w:r>
    </w:p>
    <w:p w:rsidR="00C228E8" w:rsidRPr="00A97515" w:rsidRDefault="00C228E8" w:rsidP="00A926B2">
      <w:pPr>
        <w:pStyle w:val="Tekstpodstawowywcity3"/>
        <w:ind w:firstLine="0"/>
        <w:rPr>
          <w:b/>
          <w:sz w:val="24"/>
        </w:rPr>
      </w:pPr>
      <w:r w:rsidRPr="00A97515">
        <w:rPr>
          <w:b/>
          <w:sz w:val="24"/>
        </w:rPr>
        <w:t xml:space="preserve">Odpowiedź 7: </w:t>
      </w:r>
    </w:p>
    <w:p w:rsidR="00C228E8" w:rsidRPr="00C228E8" w:rsidRDefault="00C228E8" w:rsidP="00A926B2">
      <w:pPr>
        <w:pStyle w:val="Tekstpodstawowywcity3"/>
        <w:ind w:firstLine="0"/>
        <w:rPr>
          <w:sz w:val="24"/>
        </w:rPr>
      </w:pPr>
      <w:r w:rsidRPr="00C228E8">
        <w:rPr>
          <w:sz w:val="24"/>
        </w:rPr>
        <w:t>Zamawiający prosi o zamianę na KOŁOBRULION A5 OPRAWA TWARDA, kratka, kolorowe registry 100 kartek.</w:t>
      </w:r>
    </w:p>
    <w:p w:rsidR="00C228E8" w:rsidRPr="00C228E8" w:rsidRDefault="00C228E8">
      <w:pPr>
        <w:pStyle w:val="Tekstpodstawowywcity3"/>
        <w:spacing w:before="120" w:after="120"/>
        <w:ind w:firstLine="0"/>
        <w:rPr>
          <w:sz w:val="24"/>
        </w:rPr>
      </w:pPr>
      <w:r w:rsidRPr="00305599">
        <w:rPr>
          <w:b/>
          <w:sz w:val="24"/>
        </w:rPr>
        <w:t>Poz. 169</w:t>
      </w:r>
      <w:r w:rsidRPr="00C228E8">
        <w:rPr>
          <w:sz w:val="24"/>
        </w:rPr>
        <w:t xml:space="preserve"> - KOPERTA Z ZABEZPIECZENIEM POWIETRZNYM AIR POC 12/B, wymiary zewnętrzne w mm: 140 x 235…. - koperta powietrzna 12/B jakiej oczekuje Zamawiający ma rozmiar: 140x225, proszę poprawić opis.</w:t>
      </w:r>
    </w:p>
    <w:p w:rsidR="00C228E8" w:rsidRPr="00305599" w:rsidRDefault="00C228E8" w:rsidP="001E6D70">
      <w:pPr>
        <w:pStyle w:val="Tekstpodstawowywcity3"/>
        <w:ind w:firstLine="0"/>
        <w:rPr>
          <w:b/>
          <w:sz w:val="24"/>
        </w:rPr>
      </w:pPr>
      <w:r w:rsidRPr="00305599">
        <w:rPr>
          <w:b/>
          <w:sz w:val="24"/>
        </w:rPr>
        <w:t>Odpowiedź 8:</w:t>
      </w:r>
    </w:p>
    <w:p w:rsidR="001E6D70" w:rsidRDefault="00C228E8">
      <w:pPr>
        <w:pStyle w:val="Tekstpodstawowywcity3"/>
        <w:spacing w:before="120" w:after="120"/>
        <w:ind w:firstLine="0"/>
        <w:rPr>
          <w:sz w:val="24"/>
        </w:rPr>
      </w:pPr>
      <w:r w:rsidRPr="00C228E8">
        <w:rPr>
          <w:sz w:val="24"/>
        </w:rPr>
        <w:t>Zamawiający</w:t>
      </w:r>
      <w:r w:rsidR="001E6D70">
        <w:rPr>
          <w:sz w:val="24"/>
        </w:rPr>
        <w:t xml:space="preserve"> zmienia opis na </w:t>
      </w:r>
      <w:r w:rsidR="001E6D70" w:rsidRPr="00C228E8">
        <w:rPr>
          <w:sz w:val="24"/>
        </w:rPr>
        <w:t>KOPERTA Z ZABEZPIECZENIEM POWIETRZNYM AIR POC 12/B, wymiary zewnętrzne w mm: 140x225…. - koperta powietrzna 12/B</w:t>
      </w:r>
    </w:p>
    <w:p w:rsidR="00C228E8" w:rsidRPr="00C228E8" w:rsidRDefault="00C228E8">
      <w:pPr>
        <w:pStyle w:val="Tekstpodstawowywcity3"/>
        <w:spacing w:before="120" w:after="120"/>
        <w:ind w:firstLine="0"/>
        <w:rPr>
          <w:sz w:val="24"/>
        </w:rPr>
      </w:pPr>
      <w:r w:rsidRPr="00305599">
        <w:rPr>
          <w:b/>
          <w:sz w:val="24"/>
        </w:rPr>
        <w:t>Poz. 530</w:t>
      </w:r>
      <w:r w:rsidRPr="00C228E8">
        <w:rPr>
          <w:sz w:val="24"/>
        </w:rPr>
        <w:t xml:space="preserve"> - WKŁAD DO DŁUGOPISU SUPER GRIP OLEJOWY lub równoważny, krótki, długość linii pisania 1100 m…. - wkład do długopisu Pilota Super </w:t>
      </w:r>
      <w:proofErr w:type="spellStart"/>
      <w:r w:rsidRPr="00C228E8">
        <w:rPr>
          <w:sz w:val="24"/>
        </w:rPr>
        <w:t>Grip</w:t>
      </w:r>
      <w:proofErr w:type="spellEnd"/>
      <w:r w:rsidRPr="00C228E8">
        <w:rPr>
          <w:sz w:val="24"/>
        </w:rPr>
        <w:t xml:space="preserve"> posiada długość linii pisania 950 m., proszę o poprawę opisu.</w:t>
      </w:r>
    </w:p>
    <w:p w:rsidR="00A926B2" w:rsidRDefault="00A926B2" w:rsidP="00A926B2">
      <w:pPr>
        <w:pStyle w:val="Tekstpodstawowywcity3"/>
        <w:ind w:firstLine="0"/>
        <w:rPr>
          <w:b/>
          <w:sz w:val="24"/>
        </w:rPr>
      </w:pPr>
    </w:p>
    <w:p w:rsidR="00A926B2" w:rsidRDefault="00A926B2" w:rsidP="00A926B2">
      <w:pPr>
        <w:pStyle w:val="Tekstpodstawowywcity3"/>
        <w:ind w:firstLine="0"/>
        <w:rPr>
          <w:b/>
          <w:sz w:val="24"/>
        </w:rPr>
      </w:pPr>
    </w:p>
    <w:p w:rsidR="00C228E8" w:rsidRPr="00305599" w:rsidRDefault="00C228E8" w:rsidP="00A926B2">
      <w:pPr>
        <w:pStyle w:val="Tekstpodstawowywcity3"/>
        <w:ind w:firstLine="0"/>
        <w:rPr>
          <w:b/>
          <w:sz w:val="24"/>
        </w:rPr>
      </w:pPr>
      <w:r w:rsidRPr="00305599">
        <w:rPr>
          <w:b/>
          <w:sz w:val="24"/>
        </w:rPr>
        <w:lastRenderedPageBreak/>
        <w:t xml:space="preserve">Odpowiedź 9: </w:t>
      </w:r>
    </w:p>
    <w:p w:rsidR="00C228E8" w:rsidRPr="00C228E8" w:rsidRDefault="00C228E8" w:rsidP="00A926B2">
      <w:pPr>
        <w:pStyle w:val="Tekstpodstawowywcity3"/>
        <w:ind w:firstLine="0"/>
        <w:rPr>
          <w:sz w:val="24"/>
        </w:rPr>
      </w:pPr>
      <w:r w:rsidRPr="00C228E8">
        <w:rPr>
          <w:sz w:val="24"/>
        </w:rPr>
        <w:t xml:space="preserve">Zamawiający </w:t>
      </w:r>
      <w:r w:rsidR="00D31302">
        <w:rPr>
          <w:sz w:val="24"/>
        </w:rPr>
        <w:t xml:space="preserve">zmienia opis na </w:t>
      </w:r>
      <w:r w:rsidR="00D31302" w:rsidRPr="00C228E8">
        <w:rPr>
          <w:sz w:val="24"/>
        </w:rPr>
        <w:t xml:space="preserve">WKŁAD DO DŁUGOPISU SUPER GRIP OLEJOWY lub równoważny, krótki, długość linii pisania 950 m </w:t>
      </w:r>
    </w:p>
    <w:p w:rsidR="00C228E8" w:rsidRPr="00C228E8" w:rsidRDefault="00C228E8" w:rsidP="00A926B2">
      <w:pPr>
        <w:pStyle w:val="Tekstpodstawowywcity3"/>
        <w:ind w:firstLine="0"/>
        <w:rPr>
          <w:sz w:val="24"/>
        </w:rPr>
      </w:pPr>
      <w:r w:rsidRPr="00305599">
        <w:rPr>
          <w:b/>
          <w:sz w:val="24"/>
        </w:rPr>
        <w:t>Poz. 544</w:t>
      </w:r>
      <w:r w:rsidRPr="00C228E8">
        <w:rPr>
          <w:sz w:val="24"/>
        </w:rPr>
        <w:t xml:space="preserve"> - WSKAŹNIK LASEROWY </w:t>
      </w:r>
      <w:proofErr w:type="spellStart"/>
      <w:r w:rsidRPr="00C228E8">
        <w:rPr>
          <w:sz w:val="24"/>
        </w:rPr>
        <w:t>Nobo</w:t>
      </w:r>
      <w:proofErr w:type="spellEnd"/>
      <w:r w:rsidRPr="00C228E8">
        <w:rPr>
          <w:sz w:val="24"/>
        </w:rPr>
        <w:t xml:space="preserve"> P2 lub równoważny… zasięg do 100m… - wskaźnik laserowy NOBO P2 posiada zasięg 200m, proszę o poprawę opisu.</w:t>
      </w:r>
    </w:p>
    <w:p w:rsidR="00C228E8" w:rsidRPr="00A97515" w:rsidRDefault="00C228E8" w:rsidP="000B7149">
      <w:pPr>
        <w:pStyle w:val="Tekstpodstawowywcity3"/>
        <w:ind w:firstLine="0"/>
        <w:rPr>
          <w:b/>
          <w:sz w:val="24"/>
        </w:rPr>
      </w:pPr>
      <w:r w:rsidRPr="00A97515">
        <w:rPr>
          <w:b/>
          <w:sz w:val="24"/>
        </w:rPr>
        <w:t>Odpowiedź 10:</w:t>
      </w:r>
    </w:p>
    <w:p w:rsidR="000B7149" w:rsidRDefault="00C228E8">
      <w:pPr>
        <w:pStyle w:val="Tekstpodstawowywcity3"/>
        <w:spacing w:before="120" w:after="120"/>
        <w:ind w:firstLine="0"/>
        <w:rPr>
          <w:sz w:val="24"/>
        </w:rPr>
      </w:pPr>
      <w:r w:rsidRPr="00C228E8">
        <w:rPr>
          <w:sz w:val="24"/>
        </w:rPr>
        <w:t xml:space="preserve">Zamawiający </w:t>
      </w:r>
      <w:r w:rsidR="000B7149">
        <w:rPr>
          <w:sz w:val="24"/>
        </w:rPr>
        <w:t xml:space="preserve"> zmienia opis na </w:t>
      </w:r>
      <w:r w:rsidR="000B7149" w:rsidRPr="00C228E8">
        <w:rPr>
          <w:sz w:val="24"/>
        </w:rPr>
        <w:t xml:space="preserve">WSKAŹNIK LASEROWY </w:t>
      </w:r>
      <w:proofErr w:type="spellStart"/>
      <w:r w:rsidR="000B7149" w:rsidRPr="00C228E8">
        <w:rPr>
          <w:sz w:val="24"/>
        </w:rPr>
        <w:t>Nobo</w:t>
      </w:r>
      <w:proofErr w:type="spellEnd"/>
      <w:r w:rsidR="000B7149" w:rsidRPr="00C228E8">
        <w:rPr>
          <w:sz w:val="24"/>
        </w:rPr>
        <w:t xml:space="preserve"> P2 lub równoważny… zasięg </w:t>
      </w:r>
      <w:r w:rsidR="000B7149">
        <w:rPr>
          <w:sz w:val="24"/>
        </w:rPr>
        <w:t>200m</w:t>
      </w:r>
      <w:r w:rsidR="000B7149" w:rsidRPr="00C228E8">
        <w:rPr>
          <w:sz w:val="24"/>
        </w:rPr>
        <w:t xml:space="preserve">… - </w:t>
      </w:r>
    </w:p>
    <w:p w:rsidR="00C228E8" w:rsidRPr="00C228E8" w:rsidRDefault="00C228E8">
      <w:pPr>
        <w:pStyle w:val="Tekstpodstawowywcity3"/>
        <w:spacing w:before="120" w:after="120"/>
        <w:ind w:firstLine="0"/>
        <w:rPr>
          <w:sz w:val="24"/>
        </w:rPr>
      </w:pPr>
      <w:r w:rsidRPr="00305599">
        <w:rPr>
          <w:b/>
          <w:sz w:val="24"/>
        </w:rPr>
        <w:t>Poz. 545</w:t>
      </w:r>
      <w:r w:rsidRPr="00C228E8">
        <w:rPr>
          <w:sz w:val="24"/>
        </w:rPr>
        <w:t xml:space="preserve"> WSKAŹNIK-PILOT DO PREZENTACJI 2x3 WL002 lub równoważny.. metalowy czarny… - wskaźnik WL002 jest plastikowy, proszę o poprawę opisu.</w:t>
      </w:r>
    </w:p>
    <w:p w:rsidR="00C228E8" w:rsidRPr="00A97515" w:rsidRDefault="00C228E8" w:rsidP="000B7149">
      <w:pPr>
        <w:pStyle w:val="Tekstpodstawowywcity3"/>
        <w:ind w:firstLine="0"/>
        <w:rPr>
          <w:b/>
          <w:sz w:val="24"/>
        </w:rPr>
      </w:pPr>
      <w:r w:rsidRPr="00A97515">
        <w:rPr>
          <w:b/>
          <w:sz w:val="24"/>
        </w:rPr>
        <w:t xml:space="preserve">Odpowiedź 11: </w:t>
      </w:r>
    </w:p>
    <w:p w:rsidR="00E17AFF" w:rsidRDefault="00C228E8">
      <w:pPr>
        <w:pStyle w:val="Tekstpodstawowywcity3"/>
        <w:spacing w:before="120" w:after="120"/>
        <w:ind w:firstLine="0"/>
        <w:rPr>
          <w:sz w:val="24"/>
        </w:rPr>
      </w:pPr>
      <w:r w:rsidRPr="00C228E8">
        <w:rPr>
          <w:sz w:val="24"/>
        </w:rPr>
        <w:t>Zamawiający prosi o zmianę opisu na wskaźnik WL002 lub równoważny plastikowy</w:t>
      </w:r>
      <w:r w:rsidR="006D4AB3">
        <w:rPr>
          <w:sz w:val="24"/>
        </w:rPr>
        <w:t>:</w:t>
      </w:r>
    </w:p>
    <w:p w:rsidR="00E17AFF" w:rsidRPr="00A80324" w:rsidRDefault="00E17AFF" w:rsidP="00E17AFF">
      <w:pPr>
        <w:spacing w:before="120" w:after="120" w:line="360" w:lineRule="auto"/>
        <w:jc w:val="both"/>
        <w:rPr>
          <w:b/>
          <w:bCs/>
          <w:sz w:val="28"/>
          <w:szCs w:val="28"/>
          <w:u w:val="single"/>
        </w:rPr>
      </w:pPr>
      <w:r w:rsidRPr="00A80324">
        <w:rPr>
          <w:b/>
          <w:bCs/>
          <w:sz w:val="28"/>
          <w:szCs w:val="28"/>
          <w:highlight w:val="yellow"/>
          <w:u w:val="single"/>
        </w:rPr>
        <w:t xml:space="preserve">Prosimy o zaoferowanie </w:t>
      </w:r>
      <w:r w:rsidR="00A80324" w:rsidRPr="00A80324">
        <w:rPr>
          <w:b/>
          <w:bCs/>
          <w:sz w:val="28"/>
          <w:szCs w:val="28"/>
          <w:highlight w:val="yellow"/>
          <w:u w:val="single"/>
        </w:rPr>
        <w:t>w/w</w:t>
      </w:r>
      <w:r w:rsidRPr="00A80324">
        <w:rPr>
          <w:b/>
          <w:bCs/>
          <w:sz w:val="28"/>
          <w:szCs w:val="28"/>
          <w:highlight w:val="yellow"/>
          <w:u w:val="single"/>
        </w:rPr>
        <w:t xml:space="preserve"> produktów po </w:t>
      </w:r>
      <w:r w:rsidR="000A35B7">
        <w:rPr>
          <w:b/>
          <w:bCs/>
          <w:sz w:val="28"/>
          <w:szCs w:val="28"/>
          <w:highlight w:val="yellow"/>
          <w:u w:val="single"/>
        </w:rPr>
        <w:t>zmianie i</w:t>
      </w:r>
      <w:r w:rsidRPr="00A80324">
        <w:rPr>
          <w:b/>
          <w:bCs/>
          <w:sz w:val="28"/>
          <w:szCs w:val="28"/>
          <w:highlight w:val="yellow"/>
          <w:u w:val="single"/>
        </w:rPr>
        <w:t xml:space="preserve"> naniesienie właściwego opisu w składanym formularzu oferty.</w:t>
      </w:r>
    </w:p>
    <w:p w:rsidR="00E17AFF" w:rsidRDefault="00E17AFF" w:rsidP="00A926B2">
      <w:pPr>
        <w:pStyle w:val="Tekstpodstawowywcity3"/>
        <w:ind w:firstLine="0"/>
        <w:rPr>
          <w:sz w:val="24"/>
        </w:rPr>
      </w:pPr>
      <w:bookmarkStart w:id="0" w:name="_GoBack"/>
      <w:bookmarkEnd w:id="0"/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228E8" w:rsidRPr="00C228E8">
        <w:rPr>
          <w:sz w:val="24"/>
        </w:rPr>
        <w:t>(t.j.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D79" w:rsidRDefault="00F14D79">
      <w:r>
        <w:separator/>
      </w:r>
    </w:p>
  </w:endnote>
  <w:endnote w:type="continuationSeparator" w:id="0">
    <w:p w:rsidR="00F14D79" w:rsidRDefault="00F1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2B6BF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A35B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D79" w:rsidRDefault="00F14D79">
      <w:r>
        <w:separator/>
      </w:r>
    </w:p>
  </w:footnote>
  <w:footnote w:type="continuationSeparator" w:id="0">
    <w:p w:rsidR="00F14D79" w:rsidRDefault="00F14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8E8" w:rsidRDefault="00C228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8E8" w:rsidRDefault="00C228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8E8" w:rsidRDefault="00C228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4D79"/>
    <w:rsid w:val="00031374"/>
    <w:rsid w:val="000A1097"/>
    <w:rsid w:val="000A35B7"/>
    <w:rsid w:val="000B7149"/>
    <w:rsid w:val="00180C6E"/>
    <w:rsid w:val="001E6D70"/>
    <w:rsid w:val="002A0791"/>
    <w:rsid w:val="00305599"/>
    <w:rsid w:val="004A75F2"/>
    <w:rsid w:val="005144A9"/>
    <w:rsid w:val="005B1B08"/>
    <w:rsid w:val="00641F79"/>
    <w:rsid w:val="00662BDB"/>
    <w:rsid w:val="006B7198"/>
    <w:rsid w:val="006D4AB3"/>
    <w:rsid w:val="006F3B81"/>
    <w:rsid w:val="008473B0"/>
    <w:rsid w:val="00897AB0"/>
    <w:rsid w:val="00A80324"/>
    <w:rsid w:val="00A905AC"/>
    <w:rsid w:val="00A926B2"/>
    <w:rsid w:val="00A97515"/>
    <w:rsid w:val="00BA6584"/>
    <w:rsid w:val="00BD3AF1"/>
    <w:rsid w:val="00C228E8"/>
    <w:rsid w:val="00C370F2"/>
    <w:rsid w:val="00C44EEC"/>
    <w:rsid w:val="00CB0DAC"/>
    <w:rsid w:val="00D31302"/>
    <w:rsid w:val="00DF32E8"/>
    <w:rsid w:val="00E17AFF"/>
    <w:rsid w:val="00E2789F"/>
    <w:rsid w:val="00EA14B3"/>
    <w:rsid w:val="00EA416E"/>
    <w:rsid w:val="00F14D79"/>
    <w:rsid w:val="00F83978"/>
    <w:rsid w:val="00F92F87"/>
    <w:rsid w:val="00F933D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5E07F4-DFD0-41CA-B3A2-A85D38AA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A926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926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616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2019-09-12T11:25:00Z</cp:lastPrinted>
  <dcterms:created xsi:type="dcterms:W3CDTF">2019-09-12T11:29:00Z</dcterms:created>
  <dcterms:modified xsi:type="dcterms:W3CDTF">2019-09-12T11:29:00Z</dcterms:modified>
</cp:coreProperties>
</file>