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D0F10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E0753" w:rsidRPr="00DE0753">
        <w:rPr>
          <w:rFonts w:ascii="Times New Roman" w:hAnsi="Times New Roman"/>
          <w:b/>
        </w:rPr>
        <w:t>NA/P/274/2019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E0753" w:rsidRPr="00DE075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E0753" w:rsidRPr="00DE075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E0753" w:rsidRPr="00DE075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E0753" w:rsidRPr="00DE075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E0753" w:rsidRPr="00DE0753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E0753" w:rsidRPr="00DE0753">
        <w:rPr>
          <w:rFonts w:ascii="Times New Roman" w:hAnsi="Times New Roman"/>
        </w:rPr>
        <w:t>(</w:t>
      </w:r>
      <w:proofErr w:type="spellStart"/>
      <w:r w:rsidR="00DE0753" w:rsidRPr="00DE0753">
        <w:rPr>
          <w:rFonts w:ascii="Times New Roman" w:hAnsi="Times New Roman"/>
        </w:rPr>
        <w:t>t.j</w:t>
      </w:r>
      <w:proofErr w:type="spellEnd"/>
      <w:r w:rsidR="00DE0753" w:rsidRPr="00DE0753">
        <w:rPr>
          <w:rFonts w:ascii="Times New Roman" w:hAnsi="Times New Roman"/>
        </w:rPr>
        <w:t xml:space="preserve">. Dz. U. z  2018 r. poz. 1986 z </w:t>
      </w:r>
      <w:proofErr w:type="spellStart"/>
      <w:r w:rsidR="00DE0753" w:rsidRPr="00DE0753">
        <w:rPr>
          <w:rFonts w:ascii="Times New Roman" w:hAnsi="Times New Roman"/>
        </w:rPr>
        <w:t>późn</w:t>
      </w:r>
      <w:proofErr w:type="spellEnd"/>
      <w:r w:rsidR="00DE0753" w:rsidRPr="00DE0753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E0753" w:rsidRPr="00DE0753">
        <w:rPr>
          <w:rFonts w:ascii="Times New Roman" w:hAnsi="Times New Roman"/>
          <w:b/>
        </w:rPr>
        <w:t>Dostawa sprzętu medycznego, sportowego i fizjoterapeutycznego oraz wykonanie żyroskopu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E0753" w:rsidRPr="00DE075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D0F10" w:rsidRDefault="009D0F10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D0F10" w:rsidRDefault="009D0F10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D0F10" w:rsidRDefault="009D0F10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D0F10" w:rsidRPr="006676AE" w:rsidRDefault="009D0F10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2BF" w:rsidRDefault="008A22BF" w:rsidP="0038231F">
      <w:pPr>
        <w:spacing w:after="0" w:line="240" w:lineRule="auto"/>
      </w:pPr>
      <w:r>
        <w:separator/>
      </w:r>
    </w:p>
  </w:endnote>
  <w:endnote w:type="continuationSeparator" w:id="0">
    <w:p w:rsidR="008A22BF" w:rsidRDefault="008A22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753" w:rsidRDefault="00DE075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D0F1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D0F1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753" w:rsidRDefault="00DE075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2BF" w:rsidRDefault="008A22BF" w:rsidP="0038231F">
      <w:pPr>
        <w:spacing w:after="0" w:line="240" w:lineRule="auto"/>
      </w:pPr>
      <w:r>
        <w:separator/>
      </w:r>
    </w:p>
  </w:footnote>
  <w:footnote w:type="continuationSeparator" w:id="0">
    <w:p w:rsidR="008A22BF" w:rsidRDefault="008A22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753" w:rsidRDefault="00DE075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753" w:rsidRDefault="00DE075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753" w:rsidRDefault="00DE075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075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22BF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D0F10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0753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C2531-2D47-4F5D-B506-97071C9A9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2016-07-26T10:32:00Z</cp:lastPrinted>
  <dcterms:created xsi:type="dcterms:W3CDTF">2019-09-10T11:28:00Z</dcterms:created>
  <dcterms:modified xsi:type="dcterms:W3CDTF">2019-09-10T11:28:00Z</dcterms:modified>
</cp:coreProperties>
</file>