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A3C" w:rsidRDefault="0076076C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 SIWZ</w:t>
      </w:r>
    </w:p>
    <w:p w:rsidR="00E85A3C" w:rsidRDefault="00E85A3C">
      <w:pPr>
        <w:spacing w:line="360" w:lineRule="auto"/>
        <w:rPr>
          <w:sz w:val="24"/>
        </w:rPr>
      </w:pPr>
    </w:p>
    <w:p w:rsidR="00E85A3C" w:rsidRDefault="008A18CD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BA47EE" w:rsidRDefault="008A18CD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386834" w:rsidRPr="00386834">
        <w:rPr>
          <w:b/>
          <w:sz w:val="28"/>
        </w:rPr>
        <w:t>przetarg nieograniczony</w:t>
      </w:r>
      <w:r>
        <w:rPr>
          <w:b/>
          <w:sz w:val="28"/>
        </w:rPr>
        <w:t>” na</w:t>
      </w:r>
    </w:p>
    <w:p w:rsidR="00E85A3C" w:rsidRDefault="008A18CD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 „</w:t>
      </w:r>
      <w:r w:rsidR="00BA47EE">
        <w:rPr>
          <w:b/>
          <w:sz w:val="28"/>
        </w:rPr>
        <w:t>Dostawa części lotniczych</w:t>
      </w:r>
      <w:r>
        <w:rPr>
          <w:b/>
          <w:sz w:val="28"/>
        </w:rPr>
        <w:t>”</w:t>
      </w:r>
    </w:p>
    <w:p w:rsidR="00E85A3C" w:rsidRDefault="00E85A3C">
      <w:pPr>
        <w:spacing w:line="360" w:lineRule="auto"/>
        <w:ind w:hanging="284"/>
        <w:rPr>
          <w:sz w:val="24"/>
        </w:rPr>
      </w:pPr>
    </w:p>
    <w:p w:rsidR="008A18CD" w:rsidRDefault="008A18CD">
      <w:pPr>
        <w:spacing w:line="360" w:lineRule="auto"/>
        <w:ind w:hanging="284"/>
        <w:rPr>
          <w:b/>
          <w:sz w:val="24"/>
          <w:u w:val="single"/>
        </w:rPr>
      </w:pPr>
    </w:p>
    <w:tbl>
      <w:tblPr>
        <w:tblW w:w="9634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747"/>
        <w:gridCol w:w="1182"/>
        <w:gridCol w:w="1543"/>
        <w:gridCol w:w="2785"/>
        <w:gridCol w:w="1417"/>
      </w:tblGrid>
      <w:tr w:rsidR="009612CC" w:rsidRPr="009612CC" w:rsidTr="00BE74EC">
        <w:trPr>
          <w:trHeight w:val="900"/>
        </w:trPr>
        <w:tc>
          <w:tcPr>
            <w:tcW w:w="960" w:type="dxa"/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Lp.         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Pos</w:t>
            </w:r>
            <w:proofErr w:type="spellEnd"/>
          </w:p>
        </w:tc>
        <w:tc>
          <w:tcPr>
            <w:tcW w:w="1747" w:type="dxa"/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Samolot/Silnik                                             Aircraft/Engine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Numer Katalogowy                                    Part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number</w:t>
            </w:r>
            <w:proofErr w:type="spellEnd"/>
          </w:p>
        </w:tc>
        <w:tc>
          <w:tcPr>
            <w:tcW w:w="1543" w:type="dxa"/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Alternatywny numer                                 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Repl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. by</w:t>
            </w:r>
          </w:p>
        </w:tc>
        <w:tc>
          <w:tcPr>
            <w:tcW w:w="2785" w:type="dxa"/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Nazwa części                                                                       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Description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612CC" w:rsidRPr="009612CC" w:rsidRDefault="009612CC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Ilość      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Qty</w:t>
            </w:r>
            <w:proofErr w:type="spellEnd"/>
          </w:p>
        </w:tc>
      </w:tr>
      <w:tr w:rsidR="00E57112" w:rsidRPr="009612CC" w:rsidTr="00BE74EC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0" w:name="_GoBack" w:colFirst="1" w:colLast="1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47" w:type="dxa"/>
            <w:vMerge w:val="restart"/>
            <w:shd w:val="clear" w:color="auto" w:fill="auto"/>
            <w:vAlign w:val="center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PIPER</w:t>
            </w:r>
          </w:p>
        </w:tc>
        <w:tc>
          <w:tcPr>
            <w:tcW w:w="1182" w:type="dxa"/>
            <w:shd w:val="clear" w:color="auto" w:fill="auto"/>
            <w:noWrap/>
            <w:vAlign w:val="bottom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99792-000</w:t>
            </w:r>
          </w:p>
        </w:tc>
        <w:tc>
          <w:tcPr>
            <w:tcW w:w="1543" w:type="dxa"/>
            <w:shd w:val="clear" w:color="auto" w:fill="auto"/>
            <w:noWrap/>
            <w:vAlign w:val="bottom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shd w:val="clear" w:color="auto" w:fill="auto"/>
            <w:noWrap/>
            <w:vAlign w:val="bottom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Left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front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bookmarkEnd w:id="0"/>
      <w:tr w:rsidR="00E57112" w:rsidRPr="009612CC" w:rsidTr="00BE74EC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47" w:type="dxa"/>
            <w:vMerge/>
            <w:vAlign w:val="center"/>
            <w:hideMark/>
          </w:tcPr>
          <w:p w:rsidR="00E57112" w:rsidRPr="009612CC" w:rsidRDefault="00E57112" w:rsidP="009612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2" w:type="dxa"/>
            <w:shd w:val="clear" w:color="auto" w:fill="auto"/>
            <w:noWrap/>
            <w:vAlign w:val="bottom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67823-000</w:t>
            </w:r>
          </w:p>
        </w:tc>
        <w:tc>
          <w:tcPr>
            <w:tcW w:w="1543" w:type="dxa"/>
            <w:shd w:val="clear" w:color="auto" w:fill="auto"/>
            <w:noWrap/>
            <w:vAlign w:val="bottom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5" w:type="dxa"/>
            <w:shd w:val="clear" w:color="auto" w:fill="auto"/>
            <w:noWrap/>
            <w:vAlign w:val="bottom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BAFFLE ASSY - Right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side</w:t>
            </w:r>
            <w:proofErr w:type="spellEnd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rear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612CC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57112" w:rsidRPr="009612CC" w:rsidTr="00BE74EC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</w:tcPr>
          <w:p w:rsidR="00E57112" w:rsidRPr="00BE74EC" w:rsidRDefault="00E57112" w:rsidP="009612CC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E74E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47" w:type="dxa"/>
            <w:vMerge/>
            <w:vAlign w:val="center"/>
          </w:tcPr>
          <w:p w:rsidR="00E57112" w:rsidRPr="00BE74EC" w:rsidRDefault="00E57112" w:rsidP="009612CC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182" w:type="dxa"/>
            <w:shd w:val="clear" w:color="auto" w:fill="auto"/>
            <w:noWrap/>
            <w:vAlign w:val="bottom"/>
          </w:tcPr>
          <w:p w:rsidR="00E57112" w:rsidRPr="00BE74EC" w:rsidRDefault="00E57112" w:rsidP="009612CC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E74EC">
              <w:rPr>
                <w:rFonts w:asciiTheme="minorHAnsi" w:hAnsiTheme="minorHAnsi" w:cstheme="minorHAnsi"/>
                <w:sz w:val="24"/>
                <w:szCs w:val="24"/>
              </w:rPr>
              <w:t>654-212</w:t>
            </w:r>
          </w:p>
        </w:tc>
        <w:tc>
          <w:tcPr>
            <w:tcW w:w="1543" w:type="dxa"/>
            <w:shd w:val="clear" w:color="auto" w:fill="auto"/>
            <w:noWrap/>
            <w:vAlign w:val="bottom"/>
          </w:tcPr>
          <w:p w:rsidR="00E57112" w:rsidRPr="00BE74EC" w:rsidRDefault="00E57112" w:rsidP="009612CC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2785" w:type="dxa"/>
            <w:shd w:val="clear" w:color="auto" w:fill="auto"/>
            <w:noWrap/>
            <w:vAlign w:val="bottom"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BE74EC">
              <w:rPr>
                <w:rFonts w:asciiTheme="minorHAnsi" w:hAnsiTheme="minorHAnsi" w:cstheme="minorHAnsi"/>
                <w:sz w:val="24"/>
                <w:szCs w:val="24"/>
              </w:rPr>
              <w:t>Uniklip</w:t>
            </w:r>
            <w:proofErr w:type="spellEnd"/>
            <w:r w:rsidRPr="00BE74EC">
              <w:rPr>
                <w:rFonts w:asciiTheme="minorHAnsi" w:hAnsiTheme="minorHAnsi" w:cstheme="minorHAnsi"/>
                <w:sz w:val="24"/>
                <w:szCs w:val="24"/>
              </w:rPr>
              <w:t xml:space="preserve"> (Black)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57112" w:rsidRPr="009612CC" w:rsidRDefault="00E57112" w:rsidP="009612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</w:tbl>
    <w:p w:rsidR="001921FC" w:rsidRPr="001921FC" w:rsidRDefault="001921FC">
      <w:pPr>
        <w:spacing w:line="360" w:lineRule="auto"/>
        <w:ind w:hanging="284"/>
        <w:rPr>
          <w:sz w:val="24"/>
          <w:szCs w:val="24"/>
        </w:rPr>
      </w:pPr>
    </w:p>
    <w:sectPr w:rsidR="001921FC" w:rsidRPr="001921FC" w:rsidSect="001C5A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69F" w:rsidRDefault="00B7669F">
      <w:r>
        <w:separator/>
      </w:r>
    </w:p>
  </w:endnote>
  <w:endnote w:type="continuationSeparator" w:id="0">
    <w:p w:rsidR="00B7669F" w:rsidRDefault="00B7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921FC" w:rsidRDefault="001921F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921FC" w:rsidRDefault="001921FC">
    <w:pPr>
      <w:pStyle w:val="Stopka"/>
      <w:tabs>
        <w:tab w:val="clear" w:pos="4536"/>
      </w:tabs>
      <w:jc w:val="center"/>
    </w:pPr>
  </w:p>
  <w:p w:rsidR="001921FC" w:rsidRDefault="001921F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5711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5711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921FC" w:rsidRDefault="001921FC">
    <w:pPr>
      <w:pStyle w:val="Stopka"/>
      <w:tabs>
        <w:tab w:val="clear" w:pos="4536"/>
      </w:tabs>
      <w:jc w:val="center"/>
    </w:pPr>
  </w:p>
  <w:p w:rsidR="001921FC" w:rsidRDefault="001921FC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69F" w:rsidRDefault="00B7669F">
      <w:r>
        <w:separator/>
      </w:r>
    </w:p>
  </w:footnote>
  <w:footnote w:type="continuationSeparator" w:id="0">
    <w:p w:rsidR="00B7669F" w:rsidRDefault="00B76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FC" w:rsidRDefault="001921FC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D36"/>
    <w:rsid w:val="00170CA0"/>
    <w:rsid w:val="001921FC"/>
    <w:rsid w:val="001C5AB2"/>
    <w:rsid w:val="002C76F9"/>
    <w:rsid w:val="00366E58"/>
    <w:rsid w:val="00386834"/>
    <w:rsid w:val="003C3D36"/>
    <w:rsid w:val="006A5B1A"/>
    <w:rsid w:val="006B343B"/>
    <w:rsid w:val="0076076C"/>
    <w:rsid w:val="007A2166"/>
    <w:rsid w:val="008414DB"/>
    <w:rsid w:val="008A18CD"/>
    <w:rsid w:val="009612CC"/>
    <w:rsid w:val="009659AF"/>
    <w:rsid w:val="00B7669F"/>
    <w:rsid w:val="00BA47EE"/>
    <w:rsid w:val="00BE74EC"/>
    <w:rsid w:val="00C12A65"/>
    <w:rsid w:val="00D138AE"/>
    <w:rsid w:val="00E20143"/>
    <w:rsid w:val="00E47AA0"/>
    <w:rsid w:val="00E57112"/>
    <w:rsid w:val="00E85A3C"/>
    <w:rsid w:val="00F22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4426A4-2177-4BE3-A3DB-09C33CDC0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66E58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66E58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36DFC-9633-4BC8-B068-08F2F6059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57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9</cp:revision>
  <cp:lastPrinted>2000-12-12T16:01:00Z</cp:lastPrinted>
  <dcterms:created xsi:type="dcterms:W3CDTF">2019-09-11T10:09:00Z</dcterms:created>
  <dcterms:modified xsi:type="dcterms:W3CDTF">2019-09-13T09:21:00Z</dcterms:modified>
</cp:coreProperties>
</file>