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B05123" w:rsidP="0020121F">
      <w:pPr>
        <w:jc w:val="right"/>
        <w:rPr>
          <w:b/>
          <w:bCs/>
          <w:sz w:val="24"/>
        </w:rPr>
      </w:pPr>
      <w:r w:rsidRPr="00B05123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B05123">
        <w:rPr>
          <w:sz w:val="24"/>
        </w:rPr>
        <w:t>2019-09-18</w:t>
      </w:r>
    </w:p>
    <w:p w:rsidR="00B05123" w:rsidRPr="00B05123" w:rsidRDefault="00B05123" w:rsidP="0018613E">
      <w:pPr>
        <w:spacing w:after="40"/>
        <w:rPr>
          <w:b/>
          <w:bCs/>
          <w:sz w:val="24"/>
        </w:rPr>
      </w:pPr>
      <w:r w:rsidRPr="00B05123">
        <w:rPr>
          <w:b/>
          <w:bCs/>
          <w:sz w:val="24"/>
        </w:rPr>
        <w:t>Politechnika Rzeszowska</w:t>
      </w:r>
    </w:p>
    <w:p w:rsidR="00A80738" w:rsidRDefault="00B05123" w:rsidP="0018613E">
      <w:pPr>
        <w:spacing w:after="40"/>
        <w:rPr>
          <w:b/>
          <w:bCs/>
          <w:sz w:val="24"/>
        </w:rPr>
      </w:pPr>
      <w:r w:rsidRPr="00B05123">
        <w:rPr>
          <w:b/>
          <w:bCs/>
          <w:sz w:val="24"/>
        </w:rPr>
        <w:t>Dział Logistyki i Zamówień Publicznych</w:t>
      </w:r>
    </w:p>
    <w:p w:rsidR="00A80738" w:rsidRPr="0018613E" w:rsidRDefault="00B05123" w:rsidP="00A80738">
      <w:pPr>
        <w:rPr>
          <w:bCs/>
          <w:sz w:val="24"/>
        </w:rPr>
      </w:pPr>
      <w:r w:rsidRPr="00B05123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B05123">
        <w:rPr>
          <w:bCs/>
          <w:sz w:val="24"/>
        </w:rPr>
        <w:t>12</w:t>
      </w:r>
    </w:p>
    <w:p w:rsidR="00A80738" w:rsidRPr="0020121F" w:rsidRDefault="00B05123" w:rsidP="0020121F">
      <w:pPr>
        <w:rPr>
          <w:bCs/>
          <w:sz w:val="24"/>
        </w:rPr>
      </w:pPr>
      <w:r w:rsidRPr="00B05123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B05123">
        <w:rPr>
          <w:bCs/>
          <w:sz w:val="24"/>
        </w:rPr>
        <w:t>Rzeszów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05123" w:rsidRPr="00B05123">
        <w:rPr>
          <w:b/>
          <w:sz w:val="24"/>
          <w:szCs w:val="24"/>
        </w:rPr>
        <w:t>NA/P/244/2019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05123" w:rsidRPr="00B0512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05123" w:rsidP="00CB5EDB">
      <w:pPr>
        <w:pStyle w:val="Tekstpodstawowywcity"/>
        <w:spacing w:before="120" w:after="240"/>
        <w:ind w:firstLine="0"/>
        <w:jc w:val="center"/>
      </w:pPr>
      <w:r w:rsidRPr="00B05123">
        <w:rPr>
          <w:b/>
        </w:rPr>
        <w:t>Dostawa, montaż i ustawienie mebli, dostawa foteli i krzeseł dla jednostek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05123" w:rsidRPr="00B05123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05123" w:rsidRPr="00B05123">
        <w:rPr>
          <w:sz w:val="24"/>
          <w:szCs w:val="24"/>
        </w:rPr>
        <w:t>18/09/2019</w:t>
      </w:r>
      <w:r w:rsidRPr="00FF4AB1">
        <w:rPr>
          <w:sz w:val="24"/>
          <w:szCs w:val="24"/>
        </w:rPr>
        <w:t xml:space="preserve"> o godz. </w:t>
      </w:r>
      <w:r w:rsidR="00B05123" w:rsidRPr="00B05123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1 zamówienia w wysokości 93 480.00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2 zamówienia w wysokości 14 207.67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3 zamówienia w wysokości 1 800.00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4 zamówienia w wysokości 7 400.00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5 zamówienia w wysokości 2 583.00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6 zamówienia w wysokości 3 690.00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7 zamówienia w wysokości 10 455.00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8 zamówienia w wysokości 1 353.00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9 zamówienia w wysokości 26 000.00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10 zamówienia w wysokości 3 000.00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11 zamówienia w wysokości 7 865.60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12 zamówienia w wysokości 220.00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13 zamówienia w wysokości 640.00 zł brutto;</w:t>
            </w:r>
          </w:p>
        </w:tc>
      </w:tr>
      <w:tr w:rsidR="00B05123" w:rsidRPr="006646D9" w:rsidTr="00AC66F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5123" w:rsidRPr="00A3048A" w:rsidRDefault="00B05123" w:rsidP="00AC66F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5123">
              <w:rPr>
                <w:sz w:val="24"/>
                <w:szCs w:val="24"/>
              </w:rPr>
              <w:t>części 14 zamówienia w wysokości 755.00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Firma WID Szymańska Dorota</w:t>
            </w:r>
          </w:p>
          <w:p w:rsidR="00B05123" w:rsidRPr="00CB5EDB" w:rsidRDefault="00B05123" w:rsidP="00AC66FD">
            <w:r w:rsidRPr="00B05123">
              <w:t>Staszica</w:t>
            </w:r>
            <w:r w:rsidRPr="00CB5EDB">
              <w:t xml:space="preserve"> </w:t>
            </w:r>
            <w:r w:rsidRPr="00B05123">
              <w:t>10A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35-051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81 879.87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Firma WID Szymańska Dorota</w:t>
            </w:r>
          </w:p>
          <w:p w:rsidR="00B05123" w:rsidRPr="00CB5EDB" w:rsidRDefault="00B05123" w:rsidP="00AC66FD">
            <w:r w:rsidRPr="00B05123">
              <w:t>Staszica</w:t>
            </w:r>
            <w:r w:rsidRPr="00CB5EDB">
              <w:t xml:space="preserve"> </w:t>
            </w:r>
            <w:r w:rsidRPr="00B05123">
              <w:t>10A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35-051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18 787.02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3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 xml:space="preserve">Firma WID Szymańska </w:t>
            </w:r>
            <w:r w:rsidRPr="00B05123">
              <w:lastRenderedPageBreak/>
              <w:t>Dorota</w:t>
            </w:r>
          </w:p>
          <w:p w:rsidR="00B05123" w:rsidRPr="00CB5EDB" w:rsidRDefault="00B05123" w:rsidP="00AC66FD">
            <w:r w:rsidRPr="00B05123">
              <w:t>Staszica</w:t>
            </w:r>
            <w:r w:rsidRPr="00CB5EDB">
              <w:t xml:space="preserve"> </w:t>
            </w:r>
            <w:r w:rsidRPr="00B05123">
              <w:t>10A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35-051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lastRenderedPageBreak/>
              <w:t>3 518.42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 xml:space="preserve">48 </w:t>
            </w:r>
            <w:r w:rsidRPr="00B05123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lastRenderedPageBreak/>
              <w:t xml:space="preserve">zgodnie z </w:t>
            </w:r>
            <w:r w:rsidRPr="00B05123">
              <w:lastRenderedPageBreak/>
              <w:t>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Firma WID Szymańska Dorota</w:t>
            </w:r>
          </w:p>
          <w:p w:rsidR="00B05123" w:rsidRPr="00CB5EDB" w:rsidRDefault="00B05123" w:rsidP="00AC66FD">
            <w:r w:rsidRPr="00B05123">
              <w:t>Staszica</w:t>
            </w:r>
            <w:r w:rsidRPr="00CB5EDB">
              <w:t xml:space="preserve"> </w:t>
            </w:r>
            <w:r w:rsidRPr="00B05123">
              <w:t>10A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35-051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7 207.80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5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Firma WID Szymańska Dorota</w:t>
            </w:r>
          </w:p>
          <w:p w:rsidR="00B05123" w:rsidRPr="00CB5EDB" w:rsidRDefault="00B05123" w:rsidP="00AC66FD">
            <w:r w:rsidRPr="00B05123">
              <w:t>Staszica</w:t>
            </w:r>
            <w:r w:rsidRPr="00CB5EDB">
              <w:t xml:space="preserve"> </w:t>
            </w:r>
            <w:r w:rsidRPr="00B05123">
              <w:t>10A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35-051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2 814.24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6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Firma WID Szymańska Dorota</w:t>
            </w:r>
          </w:p>
          <w:p w:rsidR="00B05123" w:rsidRPr="00CB5EDB" w:rsidRDefault="00B05123" w:rsidP="00AC66FD">
            <w:r w:rsidRPr="00B05123">
              <w:t>Staszica</w:t>
            </w:r>
            <w:r w:rsidRPr="00CB5EDB">
              <w:t xml:space="preserve"> </w:t>
            </w:r>
            <w:r w:rsidRPr="00B05123">
              <w:t>10A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35-051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2 952.00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7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Firma WID Szymańska Dorota</w:t>
            </w:r>
          </w:p>
          <w:p w:rsidR="00B05123" w:rsidRPr="00CB5EDB" w:rsidRDefault="00B05123" w:rsidP="00AC66FD">
            <w:r w:rsidRPr="00B05123">
              <w:t>Staszica</w:t>
            </w:r>
            <w:r w:rsidRPr="00CB5EDB">
              <w:t xml:space="preserve"> </w:t>
            </w:r>
            <w:r w:rsidRPr="00B05123">
              <w:t>10A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35-051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9 147.51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8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Firma WID Szymańska Dorota</w:t>
            </w:r>
          </w:p>
          <w:p w:rsidR="00B05123" w:rsidRPr="00CB5EDB" w:rsidRDefault="00B05123" w:rsidP="00AC66FD">
            <w:r w:rsidRPr="00B05123">
              <w:t>Staszica</w:t>
            </w:r>
            <w:r w:rsidRPr="00CB5EDB">
              <w:t xml:space="preserve"> </w:t>
            </w:r>
            <w:r w:rsidRPr="00B05123">
              <w:t>10A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35-051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1 098.39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9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Firma WID Szymańska Dorota</w:t>
            </w:r>
          </w:p>
          <w:p w:rsidR="00B05123" w:rsidRPr="00CB5EDB" w:rsidRDefault="00B05123" w:rsidP="00AC66FD">
            <w:r w:rsidRPr="00B05123">
              <w:t>Staszica</w:t>
            </w:r>
            <w:r w:rsidRPr="00CB5EDB">
              <w:t xml:space="preserve"> </w:t>
            </w:r>
            <w:r w:rsidRPr="00B05123">
              <w:t>10A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35-051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24 139.98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11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Firma WID Szymańska Dorota</w:t>
            </w:r>
          </w:p>
          <w:p w:rsidR="00B05123" w:rsidRPr="00CB5EDB" w:rsidRDefault="00B05123" w:rsidP="00AC66FD">
            <w:r w:rsidRPr="00B05123">
              <w:t>Staszica</w:t>
            </w:r>
            <w:r w:rsidRPr="00CB5EDB">
              <w:t xml:space="preserve"> </w:t>
            </w:r>
            <w:r w:rsidRPr="00B05123">
              <w:t>10A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35-051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5 707.20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109 850.42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13 969.76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3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3 448.32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6 970.17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5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5 066.62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6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1 311.18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7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8 811.72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8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652.39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9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28 982.52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10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2 406.83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11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7 062.80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12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208.02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13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555.34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  <w:tr w:rsidR="00B05123" w:rsidRPr="00075CD0" w:rsidTr="00AC66FD">
        <w:tc>
          <w:tcPr>
            <w:tcW w:w="82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14</w:t>
            </w:r>
          </w:p>
        </w:tc>
        <w:tc>
          <w:tcPr>
            <w:tcW w:w="2295" w:type="dxa"/>
            <w:shd w:val="clear" w:color="auto" w:fill="auto"/>
          </w:tcPr>
          <w:p w:rsidR="00B05123" w:rsidRPr="00CB5EDB" w:rsidRDefault="00B05123" w:rsidP="00AC66FD">
            <w:pPr>
              <w:spacing w:before="40"/>
            </w:pPr>
            <w:r w:rsidRPr="00B05123">
              <w:t>KREO STYL Linda Mazur</w:t>
            </w:r>
          </w:p>
          <w:p w:rsidR="00B05123" w:rsidRPr="00CB5EDB" w:rsidRDefault="00B05123" w:rsidP="00AC66FD">
            <w:r w:rsidRPr="00B05123">
              <w:t>Hanasiewicza</w:t>
            </w:r>
            <w:r w:rsidRPr="00CB5EDB">
              <w:t xml:space="preserve"> </w:t>
            </w:r>
            <w:r w:rsidRPr="00B05123">
              <w:t>22</w:t>
            </w:r>
            <w:r w:rsidRPr="00CB5EDB">
              <w:t xml:space="preserve"> </w:t>
            </w:r>
          </w:p>
          <w:p w:rsidR="00B05123" w:rsidRPr="00CB5EDB" w:rsidRDefault="00B05123" w:rsidP="00AC66FD">
            <w:pPr>
              <w:spacing w:before="40" w:after="40"/>
              <w:jc w:val="both"/>
            </w:pPr>
            <w:r w:rsidRPr="00B05123">
              <w:t>35-103</w:t>
            </w:r>
            <w:r w:rsidRPr="00CB5EDB">
              <w:t xml:space="preserve"> </w:t>
            </w:r>
            <w:r w:rsidRPr="00B0512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1 223.84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5123" w:rsidRPr="00CB5EDB" w:rsidRDefault="00B05123" w:rsidP="00AC66FD">
            <w:pPr>
              <w:spacing w:before="120" w:after="120"/>
              <w:jc w:val="center"/>
            </w:pPr>
            <w:r w:rsidRPr="00B0512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64B" w:rsidRDefault="00CE464B">
      <w:r>
        <w:separator/>
      </w:r>
    </w:p>
  </w:endnote>
  <w:endnote w:type="continuationSeparator" w:id="0">
    <w:p w:rsidR="00CE464B" w:rsidRDefault="00CE4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0E5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0E5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121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64B" w:rsidRDefault="00CE464B">
      <w:r>
        <w:separator/>
      </w:r>
    </w:p>
  </w:footnote>
  <w:footnote w:type="continuationSeparator" w:id="0">
    <w:p w:rsidR="00CE464B" w:rsidRDefault="00CE4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123" w:rsidRDefault="00B051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123" w:rsidRDefault="00B051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123" w:rsidRDefault="00B051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64B"/>
    <w:rsid w:val="0001764B"/>
    <w:rsid w:val="0003529D"/>
    <w:rsid w:val="00075CD0"/>
    <w:rsid w:val="00092C61"/>
    <w:rsid w:val="0014428B"/>
    <w:rsid w:val="0018613E"/>
    <w:rsid w:val="001A443E"/>
    <w:rsid w:val="0020121F"/>
    <w:rsid w:val="002628C2"/>
    <w:rsid w:val="00342653"/>
    <w:rsid w:val="0035216A"/>
    <w:rsid w:val="003B044E"/>
    <w:rsid w:val="00450E59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05123"/>
    <w:rsid w:val="00B50940"/>
    <w:rsid w:val="00C236D3"/>
    <w:rsid w:val="00C94D43"/>
    <w:rsid w:val="00CB5EDB"/>
    <w:rsid w:val="00CE464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4BCB29-7B31-4941-9863-02A6D4E3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012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1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728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2019-09-18T09:48:00Z</cp:lastPrinted>
  <dcterms:created xsi:type="dcterms:W3CDTF">2019-09-18T09:49:00Z</dcterms:created>
  <dcterms:modified xsi:type="dcterms:W3CDTF">2019-09-18T09:49:00Z</dcterms:modified>
</cp:coreProperties>
</file>