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2620F" w:rsidRPr="0052620F">
        <w:rPr>
          <w:b/>
          <w:i w:val="0"/>
          <w:sz w:val="22"/>
          <w:szCs w:val="22"/>
        </w:rPr>
        <w:t>2</w:t>
      </w:r>
      <w:r w:rsidR="00F22ED1">
        <w:rPr>
          <w:b/>
          <w:i w:val="0"/>
          <w:sz w:val="22"/>
          <w:szCs w:val="22"/>
        </w:rPr>
        <w:t xml:space="preserve"> do SIWZ 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2620F" w:rsidRPr="0052620F">
        <w:rPr>
          <w:rFonts w:ascii="Times New Roman" w:hAnsi="Times New Roman"/>
          <w:b/>
        </w:rPr>
        <w:t>NA/P/278/2019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620F" w:rsidRPr="0052620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620F" w:rsidRPr="0052620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2620F" w:rsidRPr="0052620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F22E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2620F" w:rsidRPr="0052620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2620F" w:rsidRPr="0052620F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F22ED1" w:rsidRDefault="00B34079" w:rsidP="00C4103F">
      <w:pPr>
        <w:rPr>
          <w:rFonts w:ascii="Times New Roman" w:hAnsi="Times New Roman"/>
          <w:sz w:val="16"/>
          <w:szCs w:val="16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2620F" w:rsidRPr="0052620F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2620F" w:rsidRPr="0052620F">
        <w:rPr>
          <w:rFonts w:ascii="Times New Roman" w:hAnsi="Times New Roman"/>
          <w:b/>
        </w:rPr>
        <w:t xml:space="preserve">Dostawa oprogramowania NI Academic Site License - LabVIEW lub </w:t>
      </w:r>
      <w:proofErr w:type="spellStart"/>
      <w:r w:rsidR="0052620F" w:rsidRPr="0052620F">
        <w:rPr>
          <w:rFonts w:ascii="Times New Roman" w:hAnsi="Times New Roman"/>
          <w:b/>
        </w:rPr>
        <w:t>rownoważne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2620F" w:rsidRPr="0052620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023477" w:rsidRDefault="00C113BF" w:rsidP="00F22ED1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F22ED1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F22ED1" w:rsidRDefault="00023477" w:rsidP="00F22ED1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F22ED1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16"/>
          <w:szCs w:val="16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F22ED1" w:rsidRDefault="00F22ED1" w:rsidP="00F22E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22E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7F4" w:rsidRDefault="00F517F4" w:rsidP="0038231F">
      <w:pPr>
        <w:spacing w:after="0" w:line="240" w:lineRule="auto"/>
      </w:pPr>
      <w:r>
        <w:separator/>
      </w:r>
    </w:p>
  </w:endnote>
  <w:endnote w:type="continuationSeparator" w:id="0">
    <w:p w:rsidR="00F517F4" w:rsidRDefault="00F517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20F" w:rsidRDefault="005262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2E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2ED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20F" w:rsidRDefault="005262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7F4" w:rsidRDefault="00F517F4" w:rsidP="0038231F">
      <w:pPr>
        <w:spacing w:after="0" w:line="240" w:lineRule="auto"/>
      </w:pPr>
      <w:r>
        <w:separator/>
      </w:r>
    </w:p>
  </w:footnote>
  <w:footnote w:type="continuationSeparator" w:id="0">
    <w:p w:rsidR="00F517F4" w:rsidRDefault="00F517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20F" w:rsidRDefault="005262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20F" w:rsidRDefault="005262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20F" w:rsidRDefault="005262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17F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620F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2ED1"/>
    <w:rsid w:val="00F365F2"/>
    <w:rsid w:val="00F43919"/>
    <w:rsid w:val="00F517F4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74D4A8-2F10-4A9D-8FE7-765CFF47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A06D1-E6F2-49D5-8F08-30FB2115D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2019-09-20T09:53:00Z</dcterms:created>
  <dcterms:modified xsi:type="dcterms:W3CDTF">2019-09-20T09:53:00Z</dcterms:modified>
</cp:coreProperties>
</file>