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372C4" w:rsidP="00007727">
      <w:pPr>
        <w:jc w:val="right"/>
        <w:rPr>
          <w:b/>
          <w:bCs/>
          <w:sz w:val="24"/>
        </w:rPr>
      </w:pPr>
      <w:r w:rsidRPr="006372C4">
        <w:rPr>
          <w:sz w:val="24"/>
        </w:rPr>
        <w:t>RAWICZ</w:t>
      </w:r>
      <w:r w:rsidR="00007727">
        <w:rPr>
          <w:sz w:val="24"/>
        </w:rPr>
        <w:t xml:space="preserve"> dnia: </w:t>
      </w:r>
      <w:r w:rsidR="00097DB7">
        <w:rPr>
          <w:sz w:val="24"/>
        </w:rPr>
        <w:t>2019</w:t>
      </w:r>
      <w:r w:rsidRPr="006372C4">
        <w:rPr>
          <w:sz w:val="24"/>
        </w:rPr>
        <w:t>-09-2</w:t>
      </w:r>
      <w:r w:rsidR="00097DB7">
        <w:rPr>
          <w:sz w:val="24"/>
        </w:rPr>
        <w:t>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372C4" w:rsidP="00173B20">
      <w:pPr>
        <w:spacing w:after="40"/>
        <w:rPr>
          <w:b/>
          <w:bCs/>
          <w:sz w:val="24"/>
        </w:rPr>
      </w:pPr>
      <w:r w:rsidRPr="006372C4">
        <w:rPr>
          <w:b/>
          <w:bCs/>
          <w:sz w:val="24"/>
        </w:rPr>
        <w:t>Powiatowy Zarząd Dróg</w:t>
      </w:r>
    </w:p>
    <w:p w:rsidR="00A80738" w:rsidRPr="00173B20" w:rsidRDefault="006372C4" w:rsidP="00A80738">
      <w:pPr>
        <w:rPr>
          <w:bCs/>
          <w:sz w:val="24"/>
        </w:rPr>
      </w:pPr>
      <w:r w:rsidRPr="006372C4">
        <w:rPr>
          <w:bCs/>
          <w:sz w:val="24"/>
        </w:rPr>
        <w:t>Podmiejska</w:t>
      </w:r>
      <w:r w:rsidR="00A80738" w:rsidRPr="00173B20">
        <w:rPr>
          <w:bCs/>
          <w:sz w:val="24"/>
        </w:rPr>
        <w:t xml:space="preserve"> </w:t>
      </w:r>
      <w:r w:rsidRPr="006372C4">
        <w:rPr>
          <w:bCs/>
          <w:sz w:val="24"/>
        </w:rPr>
        <w:t>10</w:t>
      </w:r>
    </w:p>
    <w:p w:rsidR="00A80738" w:rsidRPr="00173B20" w:rsidRDefault="006372C4" w:rsidP="00A80738">
      <w:pPr>
        <w:rPr>
          <w:bCs/>
          <w:sz w:val="24"/>
        </w:rPr>
      </w:pPr>
      <w:r w:rsidRPr="006372C4">
        <w:rPr>
          <w:bCs/>
          <w:sz w:val="24"/>
        </w:rPr>
        <w:t>63-900</w:t>
      </w:r>
      <w:r w:rsidR="00A80738" w:rsidRPr="00173B20">
        <w:rPr>
          <w:bCs/>
          <w:sz w:val="24"/>
        </w:rPr>
        <w:t xml:space="preserve"> </w:t>
      </w:r>
      <w:r w:rsidRPr="006372C4">
        <w:rPr>
          <w:bCs/>
          <w:sz w:val="24"/>
        </w:rPr>
        <w:t>RAWICZ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97DB7">
        <w:rPr>
          <w:b/>
          <w:sz w:val="24"/>
          <w:szCs w:val="24"/>
        </w:rPr>
        <w:t>I / 7 / 2019</w:t>
      </w:r>
      <w:r w:rsidR="00436988">
        <w:rPr>
          <w:b/>
          <w:sz w:val="24"/>
          <w:szCs w:val="24"/>
        </w:rPr>
        <w:t xml:space="preserve"> /2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7335C" w:rsidRDefault="00B7335C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7335C" w:rsidRDefault="00B7335C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372C4" w:rsidRPr="006372C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372C4" w:rsidP="00C659E2">
      <w:pPr>
        <w:pStyle w:val="Tekstpodstawowywcity"/>
        <w:spacing w:before="120" w:after="240"/>
        <w:ind w:firstLine="0"/>
        <w:jc w:val="center"/>
      </w:pPr>
      <w:r w:rsidRPr="006372C4">
        <w:rPr>
          <w:b/>
        </w:rPr>
        <w:t>Zimowe utrzymanie dróg powiatowych na terenie powiatu rawickiego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97DB7">
        <w:rPr>
          <w:sz w:val="24"/>
          <w:szCs w:val="24"/>
        </w:rPr>
        <w:t>(Dz. U. z 2018 r. poz. 1986</w:t>
      </w:r>
      <w:r w:rsidR="006372C4" w:rsidRPr="006372C4">
        <w:rPr>
          <w:sz w:val="24"/>
          <w:szCs w:val="24"/>
        </w:rPr>
        <w:t xml:space="preserve"> z </w:t>
      </w:r>
      <w:proofErr w:type="spellStart"/>
      <w:r w:rsidR="006372C4" w:rsidRPr="006372C4">
        <w:rPr>
          <w:sz w:val="24"/>
          <w:szCs w:val="24"/>
        </w:rPr>
        <w:t>późn</w:t>
      </w:r>
      <w:proofErr w:type="spellEnd"/>
      <w:r w:rsidR="006372C4" w:rsidRPr="006372C4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97DB7">
        <w:rPr>
          <w:sz w:val="24"/>
          <w:szCs w:val="24"/>
        </w:rPr>
        <w:t>24/09/2019</w:t>
      </w:r>
      <w:r w:rsidR="00FF4AB1" w:rsidRPr="00FF4AB1">
        <w:rPr>
          <w:sz w:val="24"/>
          <w:szCs w:val="24"/>
        </w:rPr>
        <w:t xml:space="preserve"> o godz. </w:t>
      </w:r>
      <w:r w:rsidR="006372C4" w:rsidRPr="006372C4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7335C">
        <w:rPr>
          <w:sz w:val="24"/>
          <w:szCs w:val="24"/>
        </w:rPr>
        <w:t>3</w:t>
      </w:r>
      <w:r w:rsidR="00097DB7">
        <w:rPr>
          <w:sz w:val="24"/>
          <w:szCs w:val="24"/>
        </w:rPr>
        <w:t>48</w:t>
      </w:r>
      <w:r w:rsidR="00436988">
        <w:rPr>
          <w:sz w:val="24"/>
          <w:szCs w:val="24"/>
        </w:rPr>
        <w:t xml:space="preserve">.000 </w:t>
      </w:r>
      <w:r w:rsidR="00FF4AB1" w:rsidRPr="00FF4AB1">
        <w:rPr>
          <w:sz w:val="24"/>
          <w:szCs w:val="24"/>
        </w:rPr>
        <w:t>zł brutto.</w:t>
      </w:r>
    </w:p>
    <w:p w:rsidR="00F643C0" w:rsidRPr="00F643C0" w:rsidRDefault="00C659E2" w:rsidP="00F643C0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F643C0" w:rsidRDefault="00F643C0" w:rsidP="00F643C0">
      <w:pPr>
        <w:jc w:val="both"/>
        <w:rPr>
          <w:rFonts w:ascii="Tahoma" w:hAnsi="Tahoma" w:cs="Tahoma"/>
          <w:b/>
          <w:color w:val="0000FF"/>
          <w:sz w:val="18"/>
          <w:szCs w:val="18"/>
          <w:u w:val="single"/>
        </w:rPr>
      </w:pPr>
    </w:p>
    <w:p w:rsidR="00F643C0" w:rsidRPr="00F643C0" w:rsidRDefault="00F643C0" w:rsidP="00F643C0">
      <w:pPr>
        <w:spacing w:before="40"/>
      </w:pPr>
      <w:r w:rsidRPr="00F643C0">
        <w:rPr>
          <w:b/>
        </w:rPr>
        <w:t>Nr oferty:</w:t>
      </w:r>
      <w:r w:rsidRPr="00F643C0">
        <w:t xml:space="preserve"> </w:t>
      </w:r>
      <w:r w:rsidRPr="00F643C0">
        <w:tab/>
      </w:r>
      <w:r w:rsidRPr="00F643C0">
        <w:tab/>
      </w:r>
      <w:r w:rsidRPr="00F643C0">
        <w:tab/>
      </w:r>
      <w:r w:rsidRPr="00F643C0">
        <w:tab/>
        <w:t>1</w:t>
      </w:r>
    </w:p>
    <w:p w:rsidR="00B7335C" w:rsidRDefault="00B7335C" w:rsidP="00F643C0">
      <w:pPr>
        <w:spacing w:before="40"/>
        <w:rPr>
          <w:b/>
        </w:rPr>
      </w:pPr>
    </w:p>
    <w:p w:rsidR="00F643C0" w:rsidRPr="00F643C0" w:rsidRDefault="00F643C0" w:rsidP="00F643C0">
      <w:pPr>
        <w:spacing w:before="40"/>
      </w:pPr>
      <w:r w:rsidRPr="00F643C0">
        <w:rPr>
          <w:b/>
        </w:rPr>
        <w:t>Nazwa (firma) i adres wykonawcy:</w:t>
      </w:r>
      <w:r w:rsidRPr="00F643C0">
        <w:tab/>
        <w:t>Krzysztof Rogala USŁUGI SPRZĘTEM BUDOWLANYM</w:t>
      </w:r>
    </w:p>
    <w:p w:rsidR="00F643C0" w:rsidRPr="00F643C0" w:rsidRDefault="00F643C0" w:rsidP="00F643C0">
      <w:pPr>
        <w:ind w:left="2832" w:firstLine="708"/>
      </w:pPr>
      <w:r w:rsidRPr="00F643C0">
        <w:t>Sobiałkowo 140 , 63-910 Miejska Górka</w:t>
      </w:r>
      <w:r w:rsidRPr="00F643C0">
        <w:tab/>
      </w:r>
    </w:p>
    <w:p w:rsidR="00B7335C" w:rsidRDefault="00B7335C" w:rsidP="00F643C0">
      <w:pPr>
        <w:jc w:val="both"/>
        <w:rPr>
          <w:b/>
        </w:rPr>
      </w:pPr>
    </w:p>
    <w:p w:rsidR="00F643C0" w:rsidRPr="00F643C0" w:rsidRDefault="00F643C0" w:rsidP="00F643C0">
      <w:pPr>
        <w:jc w:val="both"/>
        <w:rPr>
          <w:b/>
        </w:rPr>
      </w:pPr>
      <w:r w:rsidRPr="00F643C0">
        <w:rPr>
          <w:b/>
        </w:rPr>
        <w:t xml:space="preserve">Cena oferty: </w:t>
      </w:r>
    </w:p>
    <w:p w:rsidR="00F643C0" w:rsidRPr="00F643C0" w:rsidRDefault="00F643C0" w:rsidP="00F643C0">
      <w:pPr>
        <w:rPr>
          <w:b/>
          <w:sz w:val="12"/>
          <w:szCs w:val="12"/>
        </w:rPr>
      </w:pPr>
    </w:p>
    <w:p w:rsidR="00F643C0" w:rsidRPr="00F643C0" w:rsidRDefault="00F643C0" w:rsidP="00F643C0">
      <w:pPr>
        <w:ind w:firstLine="426"/>
        <w:jc w:val="both"/>
        <w:rPr>
          <w:b/>
          <w:color w:val="0000FF"/>
        </w:rPr>
      </w:pPr>
      <w:r w:rsidRPr="00F643C0">
        <w:rPr>
          <w:b/>
          <w:color w:val="0000FF"/>
        </w:rPr>
        <w:t>1) Dyżur zimowego utrzymania dróg (prowadzenie akcji i dokumentacji) – stawka za 1 godz.</w:t>
      </w:r>
    </w:p>
    <w:p w:rsidR="00F643C0" w:rsidRPr="00F643C0" w:rsidRDefault="00F643C0" w:rsidP="00F643C0">
      <w:pPr>
        <w:suppressAutoHyphens/>
        <w:jc w:val="both"/>
        <w:rPr>
          <w:b/>
          <w:color w:val="0000FF"/>
          <w:sz w:val="10"/>
          <w:szCs w:val="10"/>
        </w:rPr>
      </w:pPr>
    </w:p>
    <w:tbl>
      <w:tblPr>
        <w:tblW w:w="0" w:type="auto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246"/>
        <w:gridCol w:w="1423"/>
        <w:gridCol w:w="1570"/>
      </w:tblGrid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cena netto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% podatku VAT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wartość brutto</w:t>
            </w:r>
          </w:p>
        </w:tc>
      </w:tr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097DB7" w:rsidP="00F643C0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55</w:t>
            </w:r>
            <w:r w:rsidR="00F643C0">
              <w:rPr>
                <w:sz w:val="16"/>
                <w:szCs w:val="16"/>
                <w:lang w:eastAsia="en-US"/>
              </w:rPr>
              <w:t>,00 zł.</w:t>
            </w:r>
          </w:p>
          <w:p w:rsidR="00F643C0" w:rsidRPr="00F643C0" w:rsidRDefault="00F643C0" w:rsidP="00F643C0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8%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4,4</w:t>
            </w:r>
            <w:r w:rsidR="00F643C0">
              <w:rPr>
                <w:sz w:val="16"/>
                <w:szCs w:val="16"/>
                <w:lang w:eastAsia="en-US"/>
              </w:rPr>
              <w:t>0 zł.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59,4</w:t>
            </w:r>
            <w:r w:rsidR="00F643C0">
              <w:rPr>
                <w:sz w:val="16"/>
                <w:szCs w:val="16"/>
                <w:lang w:eastAsia="en-US"/>
              </w:rPr>
              <w:t>0 zł.</w:t>
            </w:r>
          </w:p>
        </w:tc>
      </w:tr>
    </w:tbl>
    <w:p w:rsidR="00F643C0" w:rsidRPr="00F643C0" w:rsidRDefault="00F643C0" w:rsidP="00F643C0">
      <w:pPr>
        <w:jc w:val="both"/>
        <w:rPr>
          <w:b/>
          <w:color w:val="0000FF"/>
        </w:rPr>
      </w:pPr>
    </w:p>
    <w:p w:rsidR="00F643C0" w:rsidRPr="00F643C0" w:rsidRDefault="00F643C0" w:rsidP="00F643C0">
      <w:pPr>
        <w:ind w:firstLine="426"/>
        <w:jc w:val="both"/>
        <w:rPr>
          <w:b/>
        </w:rPr>
      </w:pPr>
      <w:r w:rsidRPr="00F643C0">
        <w:rPr>
          <w:b/>
          <w:color w:val="0000FF"/>
        </w:rPr>
        <w:t>2) Dyżur zimowego utrzymania dróg (gotowość sprzętu) - stawka za 1 godz.</w:t>
      </w:r>
    </w:p>
    <w:p w:rsidR="00F643C0" w:rsidRPr="00F643C0" w:rsidRDefault="00F643C0" w:rsidP="00F643C0">
      <w:pPr>
        <w:suppressAutoHyphens/>
        <w:jc w:val="both"/>
        <w:rPr>
          <w:b/>
          <w:color w:val="0000FF"/>
          <w:sz w:val="10"/>
          <w:szCs w:val="10"/>
        </w:rPr>
      </w:pPr>
    </w:p>
    <w:tbl>
      <w:tblPr>
        <w:tblW w:w="0" w:type="auto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246"/>
        <w:gridCol w:w="1423"/>
        <w:gridCol w:w="1570"/>
      </w:tblGrid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cena netto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% podatku VAT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wartość brutto</w:t>
            </w:r>
          </w:p>
        </w:tc>
      </w:tr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44</w:t>
            </w:r>
            <w:r w:rsidR="00B7335C">
              <w:rPr>
                <w:sz w:val="16"/>
                <w:szCs w:val="16"/>
                <w:lang w:eastAsia="en-US"/>
              </w:rPr>
              <w:t>,00 zł.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Default="00F643C0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B7335C" w:rsidRPr="00F643C0" w:rsidRDefault="00B7335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8%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3,52</w:t>
            </w:r>
            <w:r w:rsidR="00B7335C">
              <w:rPr>
                <w:sz w:val="16"/>
                <w:szCs w:val="16"/>
                <w:lang w:eastAsia="en-US"/>
              </w:rPr>
              <w:t xml:space="preserve"> zł.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47,52</w:t>
            </w:r>
            <w:r w:rsidR="00B7335C">
              <w:rPr>
                <w:sz w:val="16"/>
                <w:szCs w:val="16"/>
                <w:lang w:eastAsia="en-US"/>
              </w:rPr>
              <w:t xml:space="preserve"> zł.</w:t>
            </w:r>
          </w:p>
        </w:tc>
      </w:tr>
    </w:tbl>
    <w:p w:rsidR="00F643C0" w:rsidRPr="00F643C0" w:rsidRDefault="00F643C0" w:rsidP="00F643C0">
      <w:pPr>
        <w:jc w:val="both"/>
        <w:rPr>
          <w:b/>
          <w:color w:val="0000FF"/>
          <w:sz w:val="16"/>
          <w:szCs w:val="16"/>
        </w:rPr>
      </w:pPr>
    </w:p>
    <w:p w:rsidR="00F643C0" w:rsidRPr="00F643C0" w:rsidRDefault="00F643C0" w:rsidP="00F643C0">
      <w:pPr>
        <w:ind w:firstLine="426"/>
        <w:jc w:val="both"/>
        <w:rPr>
          <w:b/>
        </w:rPr>
      </w:pPr>
      <w:r w:rsidRPr="00F643C0">
        <w:rPr>
          <w:b/>
          <w:color w:val="0000FF"/>
        </w:rPr>
        <w:t>3) Koparko-ładowarka – odśnieżanie – stawka za 1 godz.</w:t>
      </w:r>
    </w:p>
    <w:tbl>
      <w:tblPr>
        <w:tblW w:w="0" w:type="auto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246"/>
        <w:gridCol w:w="1423"/>
        <w:gridCol w:w="1570"/>
      </w:tblGrid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cena netto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% podatku VAT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wartość brutto</w:t>
            </w:r>
          </w:p>
        </w:tc>
      </w:tr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F643C0" w:rsidRPr="00F643C0" w:rsidRDefault="00B7335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130,00 zł.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Default="00F643C0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B7335C" w:rsidRPr="00F643C0" w:rsidRDefault="00B7335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8%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B7335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10,40 zł.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B7335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140,40 zł.</w:t>
            </w:r>
          </w:p>
        </w:tc>
      </w:tr>
    </w:tbl>
    <w:p w:rsidR="00F643C0" w:rsidRPr="00F643C0" w:rsidRDefault="00F643C0" w:rsidP="00F643C0">
      <w:pPr>
        <w:suppressAutoHyphens/>
        <w:jc w:val="both"/>
        <w:rPr>
          <w:b/>
          <w:color w:val="0000FF"/>
          <w:sz w:val="10"/>
          <w:szCs w:val="10"/>
        </w:rPr>
      </w:pPr>
    </w:p>
    <w:p w:rsidR="00F643C0" w:rsidRPr="00F643C0" w:rsidRDefault="00F643C0" w:rsidP="00F643C0">
      <w:pPr>
        <w:jc w:val="both"/>
        <w:rPr>
          <w:b/>
          <w:color w:val="0000FF"/>
          <w:sz w:val="10"/>
          <w:szCs w:val="10"/>
        </w:rPr>
      </w:pPr>
    </w:p>
    <w:p w:rsidR="00F643C0" w:rsidRPr="00F643C0" w:rsidRDefault="00F643C0" w:rsidP="00F643C0">
      <w:pPr>
        <w:ind w:left="708" w:hanging="282"/>
        <w:jc w:val="both"/>
        <w:rPr>
          <w:b/>
          <w:color w:val="0000FF"/>
        </w:rPr>
      </w:pPr>
      <w:r w:rsidRPr="00F643C0">
        <w:rPr>
          <w:b/>
          <w:color w:val="0000FF"/>
        </w:rPr>
        <w:lastRenderedPageBreak/>
        <w:t>4)   Zwalczanie śliskości zimowej (posypywanie mieszaniną piasku i soli) przy użyciu samochodu ciężarowego dostosowanego do piaskarki ECOS (PZD) - stawka za 1 km z kosztami pracy ludzi,</w:t>
      </w:r>
      <w:r w:rsidRPr="00F643C0">
        <w:rPr>
          <w:b/>
          <w:color w:val="0000FF"/>
        </w:rPr>
        <w:br/>
        <w:t>sprzętu, załadunku i materiału</w:t>
      </w:r>
    </w:p>
    <w:p w:rsidR="00F643C0" w:rsidRPr="00F643C0" w:rsidRDefault="00F643C0" w:rsidP="00F643C0">
      <w:pPr>
        <w:ind w:left="360"/>
        <w:rPr>
          <w:b/>
          <w:color w:val="0000FF"/>
          <w:sz w:val="10"/>
          <w:szCs w:val="10"/>
        </w:rPr>
      </w:pPr>
    </w:p>
    <w:tbl>
      <w:tblPr>
        <w:tblW w:w="0" w:type="auto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246"/>
        <w:gridCol w:w="1423"/>
        <w:gridCol w:w="1570"/>
      </w:tblGrid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cena netto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% podatku VAT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wartość brutto</w:t>
            </w:r>
          </w:p>
        </w:tc>
      </w:tr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16,50</w:t>
            </w:r>
            <w:r w:rsidR="00B7335C">
              <w:rPr>
                <w:sz w:val="16"/>
                <w:szCs w:val="16"/>
                <w:lang w:eastAsia="en-US"/>
              </w:rPr>
              <w:t xml:space="preserve"> zł.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Default="00F643C0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B7335C" w:rsidRPr="00F643C0" w:rsidRDefault="00B7335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8%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1,32</w:t>
            </w:r>
            <w:r w:rsidR="00B7335C">
              <w:rPr>
                <w:sz w:val="16"/>
                <w:szCs w:val="16"/>
                <w:lang w:eastAsia="en-US"/>
              </w:rPr>
              <w:t xml:space="preserve"> zł.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17,82</w:t>
            </w:r>
            <w:r w:rsidR="00B7335C">
              <w:rPr>
                <w:sz w:val="16"/>
                <w:szCs w:val="16"/>
                <w:lang w:eastAsia="en-US"/>
              </w:rPr>
              <w:t xml:space="preserve"> zł.</w:t>
            </w:r>
          </w:p>
        </w:tc>
      </w:tr>
    </w:tbl>
    <w:p w:rsidR="00F643C0" w:rsidRPr="00F643C0" w:rsidRDefault="00F643C0" w:rsidP="00F643C0">
      <w:pPr>
        <w:jc w:val="both"/>
        <w:rPr>
          <w:b/>
          <w:color w:val="0000FF"/>
        </w:rPr>
      </w:pPr>
    </w:p>
    <w:p w:rsidR="00F643C0" w:rsidRPr="00F643C0" w:rsidRDefault="00F643C0" w:rsidP="00F643C0">
      <w:pPr>
        <w:ind w:left="708" w:hanging="282"/>
        <w:jc w:val="both"/>
        <w:rPr>
          <w:b/>
          <w:color w:val="0000FF"/>
        </w:rPr>
      </w:pPr>
      <w:r w:rsidRPr="00F643C0">
        <w:rPr>
          <w:b/>
          <w:color w:val="0000FF"/>
        </w:rPr>
        <w:t xml:space="preserve">5)   Zwalczanie śliskości zimowej (posypywanie mieszaniną piasku i soli) przy użyciu samochodu ciężarowego dostosowanego do piaskarki STRATOS (PZD) - stawka </w:t>
      </w:r>
      <w:r>
        <w:rPr>
          <w:b/>
          <w:color w:val="0000FF"/>
        </w:rPr>
        <w:t xml:space="preserve">za 1 km z kosztami pracy ludzi, </w:t>
      </w:r>
      <w:r w:rsidRPr="00F643C0">
        <w:rPr>
          <w:b/>
          <w:color w:val="0000FF"/>
        </w:rPr>
        <w:t>sprzętu, załadunku i materiału</w:t>
      </w:r>
    </w:p>
    <w:tbl>
      <w:tblPr>
        <w:tblW w:w="0" w:type="auto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246"/>
        <w:gridCol w:w="1423"/>
        <w:gridCol w:w="1570"/>
      </w:tblGrid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cena netto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% podatku VAT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wartość brutto</w:t>
            </w:r>
          </w:p>
        </w:tc>
      </w:tr>
      <w:tr w:rsidR="00097DB7" w:rsidRPr="00F643C0" w:rsidTr="00D21D1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B7" w:rsidRPr="00F643C0" w:rsidRDefault="00097DB7" w:rsidP="00D21D1E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16,50 zł.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B7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8%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1,32 zł.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17,82 zł.</w:t>
            </w:r>
          </w:p>
        </w:tc>
      </w:tr>
    </w:tbl>
    <w:p w:rsidR="00F643C0" w:rsidRPr="00F643C0" w:rsidRDefault="00F643C0" w:rsidP="00F643C0">
      <w:pPr>
        <w:jc w:val="both"/>
        <w:rPr>
          <w:sz w:val="22"/>
          <w:szCs w:val="22"/>
        </w:rPr>
      </w:pPr>
    </w:p>
    <w:p w:rsidR="00F643C0" w:rsidRPr="00F643C0" w:rsidRDefault="00F643C0" w:rsidP="00F643C0">
      <w:pPr>
        <w:ind w:left="708" w:hanging="282"/>
        <w:jc w:val="both"/>
        <w:rPr>
          <w:b/>
          <w:color w:val="0000FF"/>
        </w:rPr>
      </w:pPr>
      <w:r w:rsidRPr="00F643C0">
        <w:rPr>
          <w:b/>
          <w:color w:val="0000FF"/>
        </w:rPr>
        <w:t xml:space="preserve">6)   Zwalczanie śliskości zimowej (posypywanie mieszaniną piasku i soli) przy użyciu samochodu ciężarowego dostosowanego do piaskarki ŻWIREK (PZD) - stawka </w:t>
      </w:r>
      <w:r>
        <w:rPr>
          <w:b/>
          <w:color w:val="0000FF"/>
        </w:rPr>
        <w:t xml:space="preserve">za 1 km z kosztami pracy ludzi, </w:t>
      </w:r>
      <w:r w:rsidRPr="00F643C0">
        <w:rPr>
          <w:b/>
          <w:color w:val="0000FF"/>
        </w:rPr>
        <w:t>sprzętu, załadunku i materiału</w:t>
      </w:r>
    </w:p>
    <w:tbl>
      <w:tblPr>
        <w:tblW w:w="0" w:type="auto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246"/>
        <w:gridCol w:w="1423"/>
        <w:gridCol w:w="1570"/>
      </w:tblGrid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cena netto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% podatku VAT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wartość brutto</w:t>
            </w:r>
          </w:p>
        </w:tc>
      </w:tr>
      <w:tr w:rsidR="00097DB7" w:rsidRPr="00F643C0" w:rsidTr="00D21D1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B7" w:rsidRPr="00F643C0" w:rsidRDefault="00097DB7" w:rsidP="00D21D1E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16,50 zł.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B7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8%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1,32 zł.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17,82 zł.</w:t>
            </w:r>
          </w:p>
        </w:tc>
      </w:tr>
    </w:tbl>
    <w:p w:rsidR="00F643C0" w:rsidRPr="00F643C0" w:rsidRDefault="00F643C0" w:rsidP="00F643C0">
      <w:pPr>
        <w:jc w:val="both"/>
        <w:rPr>
          <w:b/>
          <w:color w:val="0000FF"/>
        </w:rPr>
      </w:pPr>
    </w:p>
    <w:p w:rsidR="00F643C0" w:rsidRPr="00F643C0" w:rsidRDefault="00F643C0" w:rsidP="00F643C0">
      <w:pPr>
        <w:ind w:left="708" w:hanging="282"/>
        <w:jc w:val="both"/>
        <w:rPr>
          <w:b/>
          <w:color w:val="0000FF"/>
        </w:rPr>
      </w:pPr>
      <w:r w:rsidRPr="00F643C0">
        <w:rPr>
          <w:b/>
          <w:color w:val="0000FF"/>
        </w:rPr>
        <w:t xml:space="preserve">7)   Zwalczanie śliskości zimowej (posypywanie mieszaniną piasku i soli) przy użyciu samochodu ciężarowego dostosowanego do piaskarki ŻWIREK (PZD) - stawka </w:t>
      </w:r>
      <w:r w:rsidR="00B7335C">
        <w:rPr>
          <w:b/>
          <w:color w:val="0000FF"/>
        </w:rPr>
        <w:t xml:space="preserve">za 1 km z kosztami pracy ludzi, </w:t>
      </w:r>
      <w:r w:rsidRPr="00F643C0">
        <w:rPr>
          <w:b/>
          <w:color w:val="0000FF"/>
        </w:rPr>
        <w:t>sprzętu, załadunku i materiału</w:t>
      </w:r>
    </w:p>
    <w:p w:rsidR="00F643C0" w:rsidRPr="00F643C0" w:rsidRDefault="00F643C0" w:rsidP="00F643C0">
      <w:pPr>
        <w:ind w:firstLine="426"/>
        <w:jc w:val="both"/>
        <w:rPr>
          <w:b/>
          <w:color w:val="0000FF"/>
          <w:sz w:val="10"/>
          <w:szCs w:val="10"/>
        </w:rPr>
      </w:pPr>
    </w:p>
    <w:tbl>
      <w:tblPr>
        <w:tblW w:w="0" w:type="auto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246"/>
        <w:gridCol w:w="1423"/>
        <w:gridCol w:w="1570"/>
      </w:tblGrid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cena netto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% podatku VAT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wartość brutto</w:t>
            </w:r>
          </w:p>
        </w:tc>
      </w:tr>
      <w:tr w:rsidR="00097DB7" w:rsidRPr="00F643C0" w:rsidTr="00D21D1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B7" w:rsidRPr="00F643C0" w:rsidRDefault="00097DB7" w:rsidP="00D21D1E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16,50 zł.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B7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8%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1,32 zł.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DB7" w:rsidRPr="00F643C0" w:rsidRDefault="00097DB7" w:rsidP="00D21D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17,82 zł.</w:t>
            </w:r>
          </w:p>
        </w:tc>
      </w:tr>
    </w:tbl>
    <w:p w:rsidR="00F643C0" w:rsidRPr="00F643C0" w:rsidRDefault="00F643C0" w:rsidP="00F643C0">
      <w:pPr>
        <w:suppressAutoHyphens/>
        <w:jc w:val="both"/>
        <w:rPr>
          <w:b/>
          <w:color w:val="0000FF"/>
        </w:rPr>
      </w:pPr>
    </w:p>
    <w:p w:rsidR="00F643C0" w:rsidRPr="00F643C0" w:rsidRDefault="00F643C0" w:rsidP="00F643C0">
      <w:pPr>
        <w:ind w:left="426"/>
        <w:jc w:val="both"/>
        <w:rPr>
          <w:b/>
          <w:color w:val="0000FF"/>
        </w:rPr>
      </w:pPr>
      <w:r w:rsidRPr="00F643C0">
        <w:rPr>
          <w:b/>
          <w:color w:val="0000FF"/>
        </w:rPr>
        <w:t>8) Mechaniczne odśnieżanie przy użyciu równiarki – stawka za 1 godz. wraz z kosztami pracy ludzi i sprzętu</w:t>
      </w:r>
    </w:p>
    <w:tbl>
      <w:tblPr>
        <w:tblW w:w="0" w:type="auto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246"/>
        <w:gridCol w:w="1423"/>
        <w:gridCol w:w="1570"/>
      </w:tblGrid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cena netto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% podatku VAT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wartość brutto</w:t>
            </w:r>
          </w:p>
        </w:tc>
      </w:tr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35C" w:rsidRDefault="00B7335C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F643C0" w:rsidRPr="00F643C0" w:rsidRDefault="00097DB7" w:rsidP="00B7335C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</w:t>
            </w:r>
            <w:r w:rsidR="00B7335C">
              <w:rPr>
                <w:sz w:val="16"/>
                <w:szCs w:val="16"/>
                <w:lang w:eastAsia="en-US"/>
              </w:rPr>
              <w:t>0,00 zł.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Default="00F643C0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B7335C" w:rsidRPr="00F643C0" w:rsidRDefault="00B7335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8%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15,2</w:t>
            </w:r>
            <w:r w:rsidR="00B7335C">
              <w:rPr>
                <w:sz w:val="16"/>
                <w:szCs w:val="16"/>
                <w:lang w:eastAsia="en-US"/>
              </w:rPr>
              <w:t>0 zł.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205,20</w:t>
            </w:r>
            <w:r w:rsidR="00B7335C">
              <w:rPr>
                <w:sz w:val="16"/>
                <w:szCs w:val="16"/>
                <w:lang w:eastAsia="en-US"/>
              </w:rPr>
              <w:t xml:space="preserve"> zł.</w:t>
            </w:r>
          </w:p>
        </w:tc>
      </w:tr>
    </w:tbl>
    <w:p w:rsidR="00F643C0" w:rsidRPr="00F643C0" w:rsidRDefault="00F643C0" w:rsidP="00F643C0">
      <w:pPr>
        <w:suppressAutoHyphens/>
        <w:jc w:val="both"/>
        <w:rPr>
          <w:b/>
          <w:color w:val="0000FF"/>
        </w:rPr>
      </w:pPr>
    </w:p>
    <w:p w:rsidR="00F643C0" w:rsidRPr="00F643C0" w:rsidRDefault="00F643C0" w:rsidP="00F643C0">
      <w:pPr>
        <w:ind w:left="426"/>
        <w:jc w:val="both"/>
        <w:rPr>
          <w:b/>
          <w:color w:val="0000FF"/>
        </w:rPr>
      </w:pPr>
      <w:r w:rsidRPr="00F643C0">
        <w:rPr>
          <w:b/>
          <w:color w:val="0000FF"/>
        </w:rPr>
        <w:t>9) Mechaniczne odśnieżanie przy użyciu ciągnika z pługiem – stawka za 1 godz. wraz z kosztami pracy ludzi i sprzętu</w:t>
      </w:r>
    </w:p>
    <w:tbl>
      <w:tblPr>
        <w:tblW w:w="0" w:type="auto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246"/>
        <w:gridCol w:w="1423"/>
        <w:gridCol w:w="1570"/>
      </w:tblGrid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cena netto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% podatku VAT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wartość brutto</w:t>
            </w:r>
          </w:p>
        </w:tc>
      </w:tr>
      <w:tr w:rsidR="00B7335C" w:rsidRPr="00F643C0" w:rsidTr="00BA3E1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35C" w:rsidRPr="00F643C0" w:rsidRDefault="00B7335C" w:rsidP="00BA3E1E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B7335C" w:rsidRPr="00F643C0" w:rsidRDefault="00097DB7" w:rsidP="00BA3E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145</w:t>
            </w:r>
            <w:r w:rsidR="00B7335C">
              <w:rPr>
                <w:sz w:val="16"/>
                <w:szCs w:val="16"/>
                <w:lang w:eastAsia="en-US"/>
              </w:rPr>
              <w:t>,00 zł.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35C" w:rsidRDefault="00B7335C" w:rsidP="00BA3E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B7335C" w:rsidRPr="00F643C0" w:rsidRDefault="00B7335C" w:rsidP="00BA3E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8%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35C" w:rsidRPr="00F643C0" w:rsidRDefault="00097DB7" w:rsidP="00BA3E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11,6</w:t>
            </w:r>
            <w:r w:rsidR="00B7335C">
              <w:rPr>
                <w:sz w:val="16"/>
                <w:szCs w:val="16"/>
                <w:lang w:eastAsia="en-US"/>
              </w:rPr>
              <w:t>0 zł.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35C" w:rsidRPr="00F643C0" w:rsidRDefault="00097DB7" w:rsidP="00BA3E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156,6</w:t>
            </w:r>
            <w:r w:rsidR="00B7335C">
              <w:rPr>
                <w:sz w:val="16"/>
                <w:szCs w:val="16"/>
                <w:lang w:eastAsia="en-US"/>
              </w:rPr>
              <w:t>0 zł.</w:t>
            </w:r>
          </w:p>
        </w:tc>
      </w:tr>
    </w:tbl>
    <w:p w:rsidR="00F643C0" w:rsidRPr="00F643C0" w:rsidRDefault="00F643C0" w:rsidP="00F643C0">
      <w:pPr>
        <w:jc w:val="both"/>
        <w:rPr>
          <w:sz w:val="22"/>
          <w:szCs w:val="22"/>
        </w:rPr>
      </w:pPr>
    </w:p>
    <w:p w:rsidR="00F643C0" w:rsidRPr="00F643C0" w:rsidRDefault="00F643C0" w:rsidP="00F643C0">
      <w:pPr>
        <w:ind w:left="426"/>
        <w:jc w:val="both"/>
        <w:rPr>
          <w:b/>
          <w:color w:val="0000FF"/>
        </w:rPr>
      </w:pPr>
      <w:r w:rsidRPr="00F643C0">
        <w:rPr>
          <w:b/>
          <w:color w:val="0000FF"/>
        </w:rPr>
        <w:t xml:space="preserve">10) Mechaniczne odśnieżanie przy użyciu samochodu ciężarowego </w:t>
      </w:r>
      <w:r w:rsidR="00E820A2">
        <w:rPr>
          <w:b/>
          <w:color w:val="0000FF"/>
        </w:rPr>
        <w:t xml:space="preserve">wyposażonego w pług odśnieżny / dostosowanego do obsługi pługa (PZD) - </w:t>
      </w:r>
      <w:r w:rsidRPr="00F643C0">
        <w:rPr>
          <w:b/>
          <w:color w:val="0000FF"/>
        </w:rPr>
        <w:t>stawka za 1 km wraz z kosztami pracy ludzi i sprzętu</w:t>
      </w:r>
    </w:p>
    <w:tbl>
      <w:tblPr>
        <w:tblW w:w="0" w:type="auto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246"/>
        <w:gridCol w:w="1423"/>
        <w:gridCol w:w="1570"/>
      </w:tblGrid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cena netto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% podatku VAT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wartość brutto</w:t>
            </w:r>
          </w:p>
        </w:tc>
      </w:tr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25</w:t>
            </w:r>
            <w:r w:rsidR="00B7335C">
              <w:rPr>
                <w:sz w:val="16"/>
                <w:szCs w:val="16"/>
                <w:lang w:eastAsia="en-US"/>
              </w:rPr>
              <w:t>,00 zł.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Default="00F643C0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B7335C" w:rsidRPr="00F643C0" w:rsidRDefault="00B7335C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8%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2,00</w:t>
            </w:r>
            <w:r w:rsidR="00B7335C">
              <w:rPr>
                <w:sz w:val="16"/>
                <w:szCs w:val="16"/>
                <w:lang w:eastAsia="en-US"/>
              </w:rPr>
              <w:t xml:space="preserve"> zł.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097DB7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27,00</w:t>
            </w:r>
            <w:r w:rsidR="00B7335C">
              <w:rPr>
                <w:sz w:val="16"/>
                <w:szCs w:val="16"/>
                <w:lang w:eastAsia="en-US"/>
              </w:rPr>
              <w:t xml:space="preserve"> zł.</w:t>
            </w:r>
          </w:p>
        </w:tc>
      </w:tr>
    </w:tbl>
    <w:p w:rsidR="00B7335C" w:rsidRDefault="00B7335C" w:rsidP="00E820A2">
      <w:pPr>
        <w:rPr>
          <w:b/>
          <w:color w:val="0000FF"/>
        </w:rPr>
      </w:pPr>
    </w:p>
    <w:p w:rsidR="00F643C0" w:rsidRPr="00F643C0" w:rsidRDefault="00097DB7" w:rsidP="00F643C0">
      <w:pPr>
        <w:ind w:firstLine="426"/>
        <w:rPr>
          <w:b/>
          <w:color w:val="0000FF"/>
        </w:rPr>
      </w:pPr>
      <w:r>
        <w:rPr>
          <w:b/>
          <w:color w:val="0000FF"/>
        </w:rPr>
        <w:t>11</w:t>
      </w:r>
      <w:r w:rsidR="00F643C0" w:rsidRPr="00F643C0">
        <w:rPr>
          <w:b/>
          <w:color w:val="0000FF"/>
        </w:rPr>
        <w:t>) Mieszanina piasku i soli – stawka za 1 Mg</w:t>
      </w:r>
    </w:p>
    <w:tbl>
      <w:tblPr>
        <w:tblW w:w="0" w:type="auto"/>
        <w:jc w:val="center"/>
        <w:tblInd w:w="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246"/>
        <w:gridCol w:w="1423"/>
        <w:gridCol w:w="1570"/>
      </w:tblGrid>
      <w:tr w:rsidR="00F643C0" w:rsidRPr="00F643C0" w:rsidTr="00F643C0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cena netto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% podatku VAT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3C0" w:rsidRPr="00F643C0" w:rsidRDefault="00F643C0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F643C0" w:rsidRPr="00F643C0" w:rsidRDefault="00F643C0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F643C0">
              <w:rPr>
                <w:b/>
                <w:sz w:val="16"/>
                <w:szCs w:val="16"/>
              </w:rPr>
              <w:t>wartość brutto</w:t>
            </w:r>
          </w:p>
        </w:tc>
      </w:tr>
      <w:tr w:rsidR="00B7335C" w:rsidRPr="00F643C0" w:rsidTr="00BA3E1E">
        <w:trPr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35C" w:rsidRDefault="00B7335C" w:rsidP="00BA3E1E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B7335C" w:rsidRPr="00F643C0" w:rsidRDefault="00097DB7" w:rsidP="00BA3E1E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195,00</w:t>
            </w:r>
            <w:r w:rsidR="00B7335C">
              <w:rPr>
                <w:sz w:val="16"/>
                <w:szCs w:val="16"/>
                <w:lang w:eastAsia="en-US"/>
              </w:rPr>
              <w:t xml:space="preserve"> zł.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35C" w:rsidRDefault="00B7335C" w:rsidP="00BA3E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B7335C" w:rsidRPr="00F643C0" w:rsidRDefault="00B7335C" w:rsidP="00BA3E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8%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35C" w:rsidRPr="00F643C0" w:rsidRDefault="00097DB7" w:rsidP="00BA3E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15,6</w:t>
            </w:r>
            <w:r w:rsidR="00B7335C">
              <w:rPr>
                <w:sz w:val="16"/>
                <w:szCs w:val="16"/>
                <w:lang w:eastAsia="en-US"/>
              </w:rPr>
              <w:t>0 zł.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35C" w:rsidRPr="00F643C0" w:rsidRDefault="00097DB7" w:rsidP="00BA3E1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210,6</w:t>
            </w:r>
            <w:r w:rsidR="00B7335C">
              <w:rPr>
                <w:sz w:val="16"/>
                <w:szCs w:val="16"/>
                <w:lang w:eastAsia="en-US"/>
              </w:rPr>
              <w:t>0 zł.</w:t>
            </w:r>
          </w:p>
        </w:tc>
      </w:tr>
    </w:tbl>
    <w:p w:rsidR="00F643C0" w:rsidRDefault="00F643C0" w:rsidP="00F643C0">
      <w:pPr>
        <w:rPr>
          <w:rFonts w:ascii="Arial Narrow" w:hAnsi="Arial Narrow"/>
          <w:b/>
          <w:color w:val="0000FF"/>
        </w:rPr>
      </w:pPr>
    </w:p>
    <w:p w:rsidR="00097DB7" w:rsidRDefault="00097DB7" w:rsidP="00F643C0">
      <w:pPr>
        <w:jc w:val="both"/>
        <w:rPr>
          <w:rFonts w:ascii="Tahoma" w:hAnsi="Tahoma" w:cs="Tahoma"/>
          <w:b/>
          <w:sz w:val="18"/>
          <w:szCs w:val="18"/>
        </w:rPr>
      </w:pPr>
    </w:p>
    <w:p w:rsidR="00E820A2" w:rsidRDefault="00E820A2" w:rsidP="00F643C0">
      <w:pPr>
        <w:jc w:val="both"/>
        <w:rPr>
          <w:rFonts w:ascii="Tahoma" w:hAnsi="Tahoma" w:cs="Tahoma"/>
          <w:b/>
          <w:sz w:val="18"/>
          <w:szCs w:val="18"/>
        </w:rPr>
      </w:pPr>
    </w:p>
    <w:p w:rsidR="00F643C0" w:rsidRPr="00F643C0" w:rsidRDefault="00F643C0" w:rsidP="00F643C0">
      <w:pPr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b/>
          <w:sz w:val="18"/>
          <w:szCs w:val="18"/>
        </w:rPr>
        <w:lastRenderedPageBreak/>
        <w:t xml:space="preserve">Termin wykonania: </w:t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 w:rsidR="00097DB7">
        <w:rPr>
          <w:rFonts w:ascii="Tahoma" w:hAnsi="Tahoma" w:cs="Tahoma"/>
          <w:sz w:val="18"/>
          <w:szCs w:val="18"/>
        </w:rPr>
        <w:t>od 01.11.2019 r. do 30.04.2020 r.</w:t>
      </w:r>
    </w:p>
    <w:p w:rsidR="00B7335C" w:rsidRDefault="00B7335C" w:rsidP="00F643C0">
      <w:pPr>
        <w:jc w:val="both"/>
        <w:rPr>
          <w:rFonts w:ascii="Tahoma" w:hAnsi="Tahoma" w:cs="Tahoma"/>
          <w:b/>
          <w:sz w:val="18"/>
          <w:szCs w:val="18"/>
        </w:rPr>
      </w:pPr>
    </w:p>
    <w:p w:rsidR="00F643C0" w:rsidRDefault="00F643C0" w:rsidP="00F643C0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Okres gwarancji: </w:t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>akceptuje</w:t>
      </w:r>
    </w:p>
    <w:p w:rsidR="00B7335C" w:rsidRDefault="00B7335C" w:rsidP="00F643C0">
      <w:pPr>
        <w:jc w:val="both"/>
        <w:rPr>
          <w:rFonts w:ascii="Tahoma" w:hAnsi="Tahoma" w:cs="Tahoma"/>
          <w:b/>
          <w:sz w:val="18"/>
          <w:szCs w:val="18"/>
        </w:rPr>
      </w:pPr>
    </w:p>
    <w:p w:rsidR="00F643C0" w:rsidRDefault="00F643C0" w:rsidP="00F643C0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Warunki płatności  (termin płatności faktury): </w:t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>21 dni</w:t>
      </w:r>
      <w:r w:rsidR="00097DB7">
        <w:rPr>
          <w:rFonts w:ascii="Tahoma" w:hAnsi="Tahoma" w:cs="Tahoma"/>
          <w:sz w:val="18"/>
          <w:szCs w:val="18"/>
        </w:rPr>
        <w:t>, fakturami częściowymi.</w:t>
      </w:r>
    </w:p>
    <w:p w:rsidR="00F643C0" w:rsidRDefault="00F643C0" w:rsidP="00F643C0">
      <w:pPr>
        <w:jc w:val="both"/>
        <w:rPr>
          <w:rFonts w:ascii="Tahoma" w:hAnsi="Tahoma" w:cs="Tahoma"/>
          <w:sz w:val="18"/>
          <w:szCs w:val="18"/>
        </w:rPr>
      </w:pPr>
    </w:p>
    <w:p w:rsidR="00F643C0" w:rsidRDefault="00F643C0" w:rsidP="00A80738">
      <w:pPr>
        <w:spacing w:before="120" w:after="120"/>
        <w:jc w:val="both"/>
        <w:rPr>
          <w:sz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6372C4" w:rsidP="00173B20">
      <w:pPr>
        <w:jc w:val="right"/>
      </w:pPr>
      <w:r w:rsidRPr="006372C4">
        <w:rPr>
          <w:sz w:val="22"/>
        </w:rPr>
        <w:t xml:space="preserve">  Andrzej</w:t>
      </w:r>
      <w:r w:rsidR="00A80738">
        <w:rPr>
          <w:sz w:val="22"/>
        </w:rPr>
        <w:t xml:space="preserve"> </w:t>
      </w:r>
      <w:r w:rsidRPr="006372C4">
        <w:rPr>
          <w:sz w:val="22"/>
        </w:rPr>
        <w:t>Łaszewski</w:t>
      </w:r>
    </w:p>
    <w:sectPr w:rsidR="00C236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748" w:rsidRDefault="00BC6748">
      <w:r>
        <w:separator/>
      </w:r>
    </w:p>
  </w:endnote>
  <w:endnote w:type="continuationSeparator" w:id="0">
    <w:p w:rsidR="00BC6748" w:rsidRDefault="00BC6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739E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E20AA5F" wp14:editId="7634F5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0A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0A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20A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748" w:rsidRDefault="00BC6748">
      <w:r>
        <w:separator/>
      </w:r>
    </w:p>
  </w:footnote>
  <w:footnote w:type="continuationSeparator" w:id="0">
    <w:p w:rsidR="00BC6748" w:rsidRDefault="00BC67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2C4" w:rsidRDefault="006372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2C4" w:rsidRDefault="006372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2C4" w:rsidRDefault="006372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F6E37"/>
    <w:multiLevelType w:val="hybridMultilevel"/>
    <w:tmpl w:val="4DF41EB2"/>
    <w:lvl w:ilvl="0" w:tplc="10445DB8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340703"/>
    <w:multiLevelType w:val="hybridMultilevel"/>
    <w:tmpl w:val="3CA02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B73CC"/>
    <w:multiLevelType w:val="hybridMultilevel"/>
    <w:tmpl w:val="4DF41EB2"/>
    <w:lvl w:ilvl="0" w:tplc="10445DB8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65B"/>
    <w:rsid w:val="00007727"/>
    <w:rsid w:val="00017720"/>
    <w:rsid w:val="00035488"/>
    <w:rsid w:val="00097DB7"/>
    <w:rsid w:val="000D7F25"/>
    <w:rsid w:val="000E00E5"/>
    <w:rsid w:val="00173B20"/>
    <w:rsid w:val="001C69FF"/>
    <w:rsid w:val="0023318D"/>
    <w:rsid w:val="002739EB"/>
    <w:rsid w:val="003D72FD"/>
    <w:rsid w:val="003E265B"/>
    <w:rsid w:val="00423179"/>
    <w:rsid w:val="00436988"/>
    <w:rsid w:val="00490DC0"/>
    <w:rsid w:val="00493F8C"/>
    <w:rsid w:val="004C7E9B"/>
    <w:rsid w:val="006372C4"/>
    <w:rsid w:val="0069085C"/>
    <w:rsid w:val="007E6CC6"/>
    <w:rsid w:val="00843263"/>
    <w:rsid w:val="00861E75"/>
    <w:rsid w:val="009D19BD"/>
    <w:rsid w:val="009F189D"/>
    <w:rsid w:val="00A80738"/>
    <w:rsid w:val="00B7335C"/>
    <w:rsid w:val="00BC6748"/>
    <w:rsid w:val="00C236D3"/>
    <w:rsid w:val="00C659E2"/>
    <w:rsid w:val="00CB0802"/>
    <w:rsid w:val="00D7128F"/>
    <w:rsid w:val="00E820A2"/>
    <w:rsid w:val="00EA3476"/>
    <w:rsid w:val="00F643C0"/>
    <w:rsid w:val="00F95C33"/>
    <w:rsid w:val="00FE366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E6C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E6C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E6C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E6C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564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mwnuk</dc:creator>
  <cp:lastModifiedBy>Magdalena Wnuk</cp:lastModifiedBy>
  <cp:revision>2</cp:revision>
  <cp:lastPrinted>2019-09-24T09:00:00Z</cp:lastPrinted>
  <dcterms:created xsi:type="dcterms:W3CDTF">2019-09-24T09:00:00Z</dcterms:created>
  <dcterms:modified xsi:type="dcterms:W3CDTF">2019-09-24T09:00:00Z</dcterms:modified>
</cp:coreProperties>
</file>