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D42C1" w:rsidRPr="003D42C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D42C1" w:rsidRPr="003D42C1">
        <w:rPr>
          <w:b/>
          <w:sz w:val="24"/>
        </w:rPr>
        <w:t>ZP/DK-37/19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D42C1" w:rsidRPr="003D42C1">
        <w:rPr>
          <w:b/>
        </w:rPr>
        <w:t>przetarg nieograniczony</w:t>
      </w:r>
      <w:r w:rsidR="00753DC1">
        <w:t xml:space="preserve"> na:</w:t>
      </w:r>
    </w:p>
    <w:p w:rsidR="0000184A" w:rsidRDefault="003D42C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D42C1">
        <w:rPr>
          <w:b/>
          <w:sz w:val="24"/>
          <w:szCs w:val="24"/>
        </w:rPr>
        <w:t>Dostawa urządzeń mobilnych współpracujących z IoT dla Wydziału Inżynierii Mechanicznej i Informatyki Politechniki Częstochowskiej w ramach programu ,,Regionalna Inicjatywa Doskonałości"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D42C1" w:rsidRPr="003D42C1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D42C1" w:rsidRPr="003D42C1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D42C1" w:rsidRPr="003D42C1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6FB" w:rsidRDefault="000C36FB">
      <w:r>
        <w:separator/>
      </w:r>
    </w:p>
  </w:endnote>
  <w:endnote w:type="continuationSeparator" w:id="0">
    <w:p w:rsidR="000C36FB" w:rsidRDefault="000C3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152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152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2C1" w:rsidRDefault="003D42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6FB" w:rsidRDefault="000C36FB">
      <w:r>
        <w:separator/>
      </w:r>
    </w:p>
  </w:footnote>
  <w:footnote w:type="continuationSeparator" w:id="0">
    <w:p w:rsidR="000C36FB" w:rsidRDefault="000C36F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2C1" w:rsidRDefault="003D42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521" w:rsidRDefault="00D71521" w:rsidP="00D71521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53pt;height:73.5pt">
          <v:imagedata r:id="rId1" o:title="logoRID"/>
        </v:shape>
      </w:pict>
    </w:r>
  </w:p>
  <w:p w:rsidR="00D71521" w:rsidRDefault="00D71521">
    <w:pPr>
      <w:pStyle w:val="Nagwek"/>
    </w:pPr>
  </w:p>
  <w:p w:rsidR="00D71521" w:rsidRDefault="00D71521">
    <w:pPr>
      <w:pStyle w:val="Nagwek"/>
    </w:pPr>
  </w:p>
  <w:p w:rsidR="00D71521" w:rsidRDefault="00D71521">
    <w:pPr>
      <w:pStyle w:val="Nagwek"/>
    </w:pPr>
  </w:p>
  <w:p w:rsidR="00D71521" w:rsidRDefault="00D715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2C1" w:rsidRDefault="003D42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36FB"/>
    <w:rsid w:val="0000184A"/>
    <w:rsid w:val="00012997"/>
    <w:rsid w:val="000621A2"/>
    <w:rsid w:val="00075CEC"/>
    <w:rsid w:val="000C36FB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D42C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152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97C187"/>
  <w15:chartTrackingRefBased/>
  <w15:docId w15:val="{76EAF06F-C389-43AE-BF8B-45B63DD74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715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715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394C9-454A-4AA1-8C23-E33F44DAE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195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2019-10-02T06:49:00Z</cp:lastPrinted>
  <dcterms:created xsi:type="dcterms:W3CDTF">2019-10-02T06:49:00Z</dcterms:created>
  <dcterms:modified xsi:type="dcterms:W3CDTF">2019-10-02T06:49:00Z</dcterms:modified>
</cp:coreProperties>
</file>