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668CE" w:rsidRDefault="006676AE" w:rsidP="00A668C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668CE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5364" w:rsidRPr="00145364">
        <w:rPr>
          <w:rFonts w:ascii="Times New Roman" w:hAnsi="Times New Roman"/>
          <w:b/>
        </w:rPr>
        <w:t>NA/P/304/2019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5364" w:rsidRPr="0014536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5364" w:rsidRPr="0014536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45364" w:rsidRPr="0014536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5364" w:rsidRPr="0014536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45364" w:rsidRPr="0014536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A668CE" w:rsidRDefault="007936D6" w:rsidP="00A668C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A668C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45364" w:rsidRPr="00145364">
        <w:rPr>
          <w:rFonts w:ascii="Times New Roman" w:hAnsi="Times New Roman"/>
        </w:rPr>
        <w:t>(</w:t>
      </w:r>
      <w:proofErr w:type="spellStart"/>
      <w:r w:rsidR="00145364" w:rsidRPr="00145364">
        <w:rPr>
          <w:rFonts w:ascii="Times New Roman" w:hAnsi="Times New Roman"/>
        </w:rPr>
        <w:t>t.j</w:t>
      </w:r>
      <w:proofErr w:type="spellEnd"/>
      <w:r w:rsidR="00145364" w:rsidRPr="00145364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668CE" w:rsidRDefault="00313417" w:rsidP="00A668C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45364" w:rsidRPr="00145364">
        <w:rPr>
          <w:rFonts w:ascii="Times New Roman" w:hAnsi="Times New Roman"/>
          <w:b/>
        </w:rPr>
        <w:t xml:space="preserve">Dostawa sprzętu komputerowego dla jednostek </w:t>
      </w:r>
      <w:proofErr w:type="spellStart"/>
      <w:r w:rsidR="00145364" w:rsidRPr="00145364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45364" w:rsidRPr="0014536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45364" w:rsidRPr="00997D0F" w:rsidRDefault="00145364" w:rsidP="0014536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45364" w:rsidRPr="00023477" w:rsidRDefault="00145364" w:rsidP="0014536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45364" w:rsidRPr="00997D0F" w:rsidRDefault="00145364" w:rsidP="0014536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45364" w:rsidRPr="000247FF" w:rsidRDefault="00145364" w:rsidP="0014536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145364" w:rsidP="00A668C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668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C55" w:rsidRDefault="00785C55" w:rsidP="0038231F">
      <w:pPr>
        <w:spacing w:after="0" w:line="240" w:lineRule="auto"/>
      </w:pPr>
      <w:r>
        <w:separator/>
      </w:r>
    </w:p>
  </w:endnote>
  <w:endnote w:type="continuationSeparator" w:id="0">
    <w:p w:rsidR="00785C55" w:rsidRDefault="00785C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4" w:rsidRDefault="001453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68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68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4" w:rsidRDefault="001453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C55" w:rsidRDefault="00785C55" w:rsidP="0038231F">
      <w:pPr>
        <w:spacing w:after="0" w:line="240" w:lineRule="auto"/>
      </w:pPr>
      <w:r>
        <w:separator/>
      </w:r>
    </w:p>
  </w:footnote>
  <w:footnote w:type="continuationSeparator" w:id="0">
    <w:p w:rsidR="00785C55" w:rsidRDefault="00785C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4" w:rsidRDefault="001453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4" w:rsidRDefault="001453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4" w:rsidRDefault="001453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C5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5364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C55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8C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682981-C69D-4834-BA73-612AD7B8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2AF57-3D14-4C3D-9F6E-EEC5ED658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2019-10-02T06:08:00Z</dcterms:created>
  <dcterms:modified xsi:type="dcterms:W3CDTF">2019-10-02T06:10:00Z</dcterms:modified>
</cp:coreProperties>
</file>