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8740BD" w:rsidRDefault="006F12F2" w:rsidP="008740BD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bookmarkStart w:id="0" w:name="_GoBack"/>
      <w:bookmarkEnd w:id="0"/>
      <w:r w:rsidR="00413399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123D59" w:rsidRPr="00123D59" w:rsidRDefault="00123D59" w:rsidP="006F12F2">
      <w:pPr>
        <w:ind w:firstLine="3969"/>
        <w:rPr>
          <w:b/>
        </w:rPr>
      </w:pPr>
      <w:r w:rsidRPr="00123D59">
        <w:rPr>
          <w:b/>
        </w:rPr>
        <w:t>Politechnika Rzeszowska</w:t>
      </w:r>
    </w:p>
    <w:p w:rsidR="006F12F2" w:rsidRPr="00205D5A" w:rsidRDefault="00123D59" w:rsidP="006F12F2">
      <w:pPr>
        <w:ind w:firstLine="3969"/>
        <w:rPr>
          <w:b/>
        </w:rPr>
      </w:pPr>
      <w:r w:rsidRPr="00123D59">
        <w:rPr>
          <w:b/>
        </w:rPr>
        <w:t>Dział Logistyki i Zamówień Publicznych</w:t>
      </w:r>
    </w:p>
    <w:p w:rsidR="006F12F2" w:rsidRPr="00205D5A" w:rsidRDefault="00123D59" w:rsidP="006F12F2">
      <w:pPr>
        <w:ind w:left="3969"/>
        <w:rPr>
          <w:b/>
        </w:rPr>
      </w:pPr>
      <w:r w:rsidRPr="00123D5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123D59">
        <w:rPr>
          <w:b/>
        </w:rPr>
        <w:t>12</w:t>
      </w:r>
    </w:p>
    <w:p w:rsidR="006F12F2" w:rsidRPr="00205D5A" w:rsidRDefault="00123D59" w:rsidP="006F12F2">
      <w:pPr>
        <w:ind w:firstLine="3969"/>
        <w:rPr>
          <w:b/>
        </w:rPr>
      </w:pPr>
      <w:r w:rsidRPr="00123D59">
        <w:rPr>
          <w:b/>
        </w:rPr>
        <w:t>35-959</w:t>
      </w:r>
      <w:r w:rsidR="006F12F2" w:rsidRPr="00205D5A">
        <w:rPr>
          <w:b/>
        </w:rPr>
        <w:t xml:space="preserve"> </w:t>
      </w:r>
      <w:r w:rsidRPr="00123D5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8740BD">
        <w:t>iązując do ogłoszonego postępowania</w:t>
      </w:r>
      <w:r w:rsidRPr="00205D5A">
        <w:t xml:space="preserve"> w trybie „</w:t>
      </w:r>
      <w:r w:rsidR="00123D59" w:rsidRPr="00123D59">
        <w:rPr>
          <w:b/>
        </w:rPr>
        <w:t>przetarg</w:t>
      </w:r>
      <w:r w:rsidR="008740BD">
        <w:rPr>
          <w:b/>
        </w:rPr>
        <w:t>u</w:t>
      </w:r>
      <w:r w:rsidR="00123D59" w:rsidRPr="00123D59">
        <w:rPr>
          <w:b/>
        </w:rPr>
        <w:t xml:space="preserve"> nieograniczon</w:t>
      </w:r>
      <w:r w:rsidR="008740BD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123D59" w:rsidRPr="00123D59">
        <w:rPr>
          <w:b/>
        </w:rPr>
        <w:t xml:space="preserve">Dostawa sprzętu komputerowego dla jednostek </w:t>
      </w:r>
      <w:proofErr w:type="spellStart"/>
      <w:r w:rsidR="00123D59" w:rsidRPr="00123D59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8740BD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5"/>
        <w:gridCol w:w="7371"/>
        <w:gridCol w:w="2704"/>
      </w:tblGrid>
      <w:tr w:rsidR="008740BD" w:rsidRPr="00205D5A" w:rsidTr="007C1F8D">
        <w:trPr>
          <w:jc w:val="center"/>
        </w:trPr>
        <w:tc>
          <w:tcPr>
            <w:tcW w:w="1005" w:type="dxa"/>
            <w:shd w:val="clear" w:color="auto" w:fill="F3F3F3"/>
            <w:vAlign w:val="center"/>
          </w:tcPr>
          <w:p w:rsidR="008740BD" w:rsidRPr="00A94F76" w:rsidRDefault="008740BD" w:rsidP="00A94F76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 xml:space="preserve">Zadanie </w:t>
            </w:r>
          </w:p>
        </w:tc>
        <w:tc>
          <w:tcPr>
            <w:tcW w:w="7371" w:type="dxa"/>
            <w:shd w:val="clear" w:color="auto" w:fill="F3F3F3"/>
            <w:vAlign w:val="center"/>
          </w:tcPr>
          <w:p w:rsidR="008740BD" w:rsidRPr="00205D5A" w:rsidRDefault="008740BD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704" w:type="dxa"/>
            <w:shd w:val="clear" w:color="auto" w:fill="F3F3F3"/>
            <w:vAlign w:val="center"/>
          </w:tcPr>
          <w:p w:rsidR="008740BD" w:rsidRPr="00205D5A" w:rsidRDefault="008740B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parametrów zawartych w Szczegółowym opisie przedmiotu zamówienia/zał. nr 3 do SIWZ </w:t>
            </w:r>
            <w:r>
              <w:rPr>
                <w:b/>
                <w:color w:val="FF0000"/>
                <w:sz w:val="20"/>
                <w:szCs w:val="20"/>
              </w:rPr>
              <w:t>(proszę podać faktyczne parametry oferowanego sprzętu – oferty bez opisu, lub z zapisem zgodnie z SIWZ</w:t>
            </w:r>
            <w:r w:rsidRPr="00814070">
              <w:rPr>
                <w:b/>
                <w:color w:val="FF0000"/>
                <w:sz w:val="20"/>
                <w:szCs w:val="20"/>
              </w:rPr>
              <w:t xml:space="preserve"> będą podlegały odrzuceniu)</w:t>
            </w: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</w:t>
            </w:r>
          </w:p>
        </w:tc>
        <w:tc>
          <w:tcPr>
            <w:tcW w:w="7371" w:type="dxa"/>
          </w:tcPr>
          <w:p w:rsidR="008740BD" w:rsidRPr="00A94F76" w:rsidRDefault="008740BD" w:rsidP="00A94F76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wielofunkcyjna - Katedra Fizyki i Inżynierii Medycznej - 1 szt. </w:t>
            </w:r>
          </w:p>
          <w:p w:rsidR="008740BD" w:rsidRDefault="008740BD" w:rsidP="008740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8740BD" w:rsidRDefault="008740BD" w:rsidP="008740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8740BD" w:rsidRDefault="008740BD" w:rsidP="008740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A94F76">
              <w:rPr>
                <w:sz w:val="22"/>
                <w:szCs w:val="22"/>
              </w:rPr>
              <w:t>ena (C) za wykonanie zdania nr 1</w:t>
            </w:r>
            <w:r>
              <w:rPr>
                <w:sz w:val="22"/>
                <w:szCs w:val="22"/>
              </w:rPr>
              <w:t xml:space="preserve"> wynosi:</w:t>
            </w:r>
          </w:p>
          <w:p w:rsidR="008740BD" w:rsidRDefault="008740BD" w:rsidP="008740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8740BD" w:rsidRDefault="008740BD" w:rsidP="008740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8740BD" w:rsidRDefault="008740BD" w:rsidP="008740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8740BD" w:rsidRDefault="008740BD" w:rsidP="008740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8740BD" w:rsidRDefault="008740BD" w:rsidP="008740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8740BD" w:rsidRDefault="008740BD" w:rsidP="008740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8740BD" w:rsidRDefault="008740BD" w:rsidP="008740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8740BD" w:rsidP="008740B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2</w:t>
            </w:r>
          </w:p>
        </w:tc>
        <w:tc>
          <w:tcPr>
            <w:tcW w:w="7371" w:type="dxa"/>
          </w:tcPr>
          <w:p w:rsidR="008740BD" w:rsidRPr="00A94F76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Zestaw komputerowy - Katedra Konserwacji Zabytków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3</w:t>
            </w:r>
          </w:p>
        </w:tc>
        <w:tc>
          <w:tcPr>
            <w:tcW w:w="7371" w:type="dxa"/>
          </w:tcPr>
          <w:p w:rsidR="008740BD" w:rsidRPr="00A94F76" w:rsidRDefault="008740BD" w:rsidP="00A94F76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Zestaw komputerowy - Katedra Technologii Maszyn i Inżynierii Produkcji -1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3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4</w:t>
            </w:r>
          </w:p>
        </w:tc>
        <w:tc>
          <w:tcPr>
            <w:tcW w:w="7371" w:type="dxa"/>
          </w:tcPr>
          <w:p w:rsidR="008740BD" w:rsidRPr="00A94F76" w:rsidRDefault="008740BD" w:rsidP="00A94F76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- Katedra Technologii Maszyn i Inżynierii Produkcji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4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5</w:t>
            </w:r>
          </w:p>
        </w:tc>
        <w:tc>
          <w:tcPr>
            <w:tcW w:w="7371" w:type="dxa"/>
          </w:tcPr>
          <w:p w:rsidR="008740BD" w:rsidRPr="00A94F76" w:rsidRDefault="008740BD" w:rsidP="00A94F76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Zestaw komputerowy - Zakład Chemii Nieorganicznej i Analitycznej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5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6</w:t>
            </w:r>
          </w:p>
        </w:tc>
        <w:tc>
          <w:tcPr>
            <w:tcW w:w="7371" w:type="dxa"/>
          </w:tcPr>
          <w:p w:rsidR="008740BD" w:rsidRPr="00A94F76" w:rsidRDefault="008740BD" w:rsidP="00A94F76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laserowa monochromatyczna - Katedra Podstaw Elektroniki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6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7</w:t>
            </w:r>
          </w:p>
        </w:tc>
        <w:tc>
          <w:tcPr>
            <w:tcW w:w="7371" w:type="dxa"/>
          </w:tcPr>
          <w:p w:rsidR="008740BD" w:rsidRPr="00A94F76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- Katedra Nauki o Materiałach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7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8</w:t>
            </w:r>
          </w:p>
        </w:tc>
        <w:tc>
          <w:tcPr>
            <w:tcW w:w="7371" w:type="dxa"/>
          </w:tcPr>
          <w:p w:rsidR="008740BD" w:rsidRPr="00A94F76" w:rsidRDefault="008740BD" w:rsidP="00A94F76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wielofunkcyjna - Katedra Silników Spalinowych i Transportu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8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9</w:t>
            </w:r>
          </w:p>
        </w:tc>
        <w:tc>
          <w:tcPr>
            <w:tcW w:w="7371" w:type="dxa"/>
          </w:tcPr>
          <w:p w:rsidR="008740BD" w:rsidRPr="00A94F76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wielofunkcyjna - Zakład Chemii Organicznej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9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10</w:t>
            </w:r>
          </w:p>
        </w:tc>
        <w:tc>
          <w:tcPr>
            <w:tcW w:w="7371" w:type="dxa"/>
          </w:tcPr>
          <w:p w:rsidR="008740BD" w:rsidRPr="00A94F76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wielofunkcyjna - Zakład Modelowania Matematycznego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10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11</w:t>
            </w:r>
          </w:p>
        </w:tc>
        <w:tc>
          <w:tcPr>
            <w:tcW w:w="7371" w:type="dxa"/>
          </w:tcPr>
          <w:p w:rsidR="008740BD" w:rsidRPr="00A94F76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Drukarka wielofunkcyjna - Zakład Matematyki Dyskretnej - 1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11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12</w:t>
            </w:r>
          </w:p>
        </w:tc>
        <w:tc>
          <w:tcPr>
            <w:tcW w:w="7371" w:type="dxa"/>
          </w:tcPr>
          <w:p w:rsidR="008740BD" w:rsidRPr="00A94F76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A94F76">
              <w:rPr>
                <w:b/>
                <w:sz w:val="22"/>
                <w:szCs w:val="22"/>
              </w:rPr>
              <w:t>Temat:</w:t>
            </w:r>
            <w:r w:rsidRPr="00A94F76">
              <w:rPr>
                <w:sz w:val="22"/>
                <w:szCs w:val="22"/>
              </w:rPr>
              <w:t xml:space="preserve"> Drukarki - Katedra Konstrukcji Maszyn - 2 szt.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</w:t>
            </w:r>
            <w:r w:rsidR="007C1F8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wynosi: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A94F76" w:rsidRDefault="00A94F76" w:rsidP="00A94F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A94F76" w:rsidRDefault="00A94F76" w:rsidP="00A94F7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A94F76" w:rsidP="00A94F76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13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Drukarka 3D z akcesoriami - Katedra Konstrukcji Maszyn - 1 szt.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13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14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Drukarka 3D z akcesoriami - Katedra Konstrukcji Maszyn - 1 szt.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14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15</w:t>
            </w:r>
          </w:p>
        </w:tc>
        <w:tc>
          <w:tcPr>
            <w:tcW w:w="7371" w:type="dxa"/>
          </w:tcPr>
          <w:p w:rsidR="008740BD" w:rsidRPr="007C1F8D" w:rsidRDefault="008740BD" w:rsidP="007C1F8D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Drukarka 3D - Zakład Projektowania Architektonicznego i Grafiki Inżynierskiej - 1 szt.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15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16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Drukarka 3D - Katedra Technik Wytwarzania i Automatyzacji - 1 szt.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16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17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Drukarka wielofunkcyjna - Zakład Ciepłownictwa i Klimatyzacji - 1 szt.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17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18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Monitor - Zakład Ciepłownictwa i Klimatyzacji - 1 szt.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18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lastRenderedPageBreak/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19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Monitor - Katedra Geodezji i Geotechniki im. Kaspra Weigla - 1 szt.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19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20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Serwer plików - Katedra Przeróbki Plastycznej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20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21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Podzespoły komputerowe - Dziekanat </w:t>
            </w:r>
            <w:proofErr w:type="spellStart"/>
            <w:r w:rsidRPr="007C1F8D">
              <w:rPr>
                <w:sz w:val="22"/>
                <w:szCs w:val="22"/>
              </w:rPr>
              <w:t>WBMiL</w:t>
            </w:r>
            <w:proofErr w:type="spellEnd"/>
            <w:r w:rsidRPr="007C1F8D">
              <w:rPr>
                <w:sz w:val="22"/>
                <w:szCs w:val="22"/>
              </w:rPr>
              <w:t xml:space="preserve">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21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t>22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Podzespoły komputerowe - Wydział Mechaniczno-Technologiczny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22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  <w:tr w:rsidR="008740BD" w:rsidRPr="00205D5A" w:rsidTr="007C1F8D">
        <w:trPr>
          <w:jc w:val="center"/>
        </w:trPr>
        <w:tc>
          <w:tcPr>
            <w:tcW w:w="1005" w:type="dxa"/>
          </w:tcPr>
          <w:p w:rsidR="008740BD" w:rsidRPr="00205D5A" w:rsidRDefault="008740BD" w:rsidP="002F0C3F">
            <w:pPr>
              <w:pStyle w:val="Tekstpodstawowy"/>
              <w:jc w:val="right"/>
            </w:pPr>
            <w:r w:rsidRPr="00123D59">
              <w:lastRenderedPageBreak/>
              <w:t>23</w:t>
            </w:r>
          </w:p>
        </w:tc>
        <w:tc>
          <w:tcPr>
            <w:tcW w:w="7371" w:type="dxa"/>
          </w:tcPr>
          <w:p w:rsidR="008740BD" w:rsidRPr="007C1F8D" w:rsidRDefault="008740BD" w:rsidP="002F0C3F">
            <w:pPr>
              <w:pStyle w:val="Tekstpodstawowy"/>
              <w:rPr>
                <w:sz w:val="22"/>
                <w:szCs w:val="22"/>
              </w:rPr>
            </w:pPr>
            <w:r w:rsidRPr="007C1F8D">
              <w:rPr>
                <w:b/>
                <w:sz w:val="22"/>
                <w:szCs w:val="22"/>
              </w:rPr>
              <w:t>Temat:</w:t>
            </w:r>
            <w:r w:rsidRPr="007C1F8D">
              <w:rPr>
                <w:sz w:val="22"/>
                <w:szCs w:val="22"/>
              </w:rPr>
              <w:t xml:space="preserve"> Podzespoły komputerowe - Sekcja Informatyzacji Toku Studiów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 produkt/y (typ, model, marka lub inna informacja pozwalająca na jednoznaczne zidentyfikowanie oferowanego/</w:t>
            </w:r>
            <w:proofErr w:type="spellStart"/>
            <w:r>
              <w:rPr>
                <w:sz w:val="22"/>
                <w:szCs w:val="22"/>
              </w:rPr>
              <w:t>ych</w:t>
            </w:r>
            <w:proofErr w:type="spellEnd"/>
            <w:r>
              <w:rPr>
                <w:sz w:val="22"/>
                <w:szCs w:val="22"/>
              </w:rPr>
              <w:t xml:space="preserve"> produktu/ów): 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(C) za wykonanie zdania nr 23 wynosi: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kwotę netto ....................... zł  (słownie: .............… …………… zł),</w:t>
            </w:r>
          </w:p>
          <w:p w:rsidR="007C1F8D" w:rsidRDefault="007C1F8D" w:rsidP="007C1F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podatek VAT w wysokości ......% ……………. zł,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kwota brutto ................. zł (słownie: ............................ ………. zł).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Okres gwarancji: ……………………. miesięcy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 KRYTERIUM</w:t>
            </w:r>
          </w:p>
          <w:p w:rsidR="007C1F8D" w:rsidRDefault="007C1F8D" w:rsidP="007C1F8D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 Termin realizacji: ……. dni</w:t>
            </w:r>
          </w:p>
          <w:p w:rsidR="008740BD" w:rsidRPr="00205D5A" w:rsidRDefault="007C1F8D" w:rsidP="007C1F8D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  <w:tc>
          <w:tcPr>
            <w:tcW w:w="2704" w:type="dxa"/>
          </w:tcPr>
          <w:p w:rsidR="008740BD" w:rsidRPr="00205D5A" w:rsidRDefault="008740BD" w:rsidP="002F0C3F">
            <w:pPr>
              <w:pStyle w:val="Tekstpodstawowy"/>
              <w:rPr>
                <w:b/>
              </w:rPr>
            </w:pPr>
          </w:p>
        </w:tc>
      </w:tr>
    </w:tbl>
    <w:p w:rsidR="007C1F8D" w:rsidRPr="000378D0" w:rsidRDefault="007C1F8D" w:rsidP="007C1F8D">
      <w:pPr>
        <w:spacing w:line="276" w:lineRule="auto"/>
        <w:jc w:val="both"/>
        <w:rPr>
          <w:b/>
        </w:rPr>
      </w:pPr>
      <w:r w:rsidRPr="000378D0">
        <w:rPr>
          <w:b/>
        </w:rPr>
        <w:t xml:space="preserve">Do niniejszego formularza należy dołączyć szczegółową wycenę dla każdego zadania częściowego. Szczegółowa wycena musi zawierać minimum ceny jednostkowe netto dla poszczególnych elementów składających się na całość zadania częściowego </w:t>
      </w:r>
      <w:r w:rsidRPr="000378D0">
        <w:rPr>
          <w:b/>
        </w:rPr>
        <w:br/>
        <w:t xml:space="preserve">(w odniesieniu do elementów wyszczególnionych wg. szczegółowego opisu przedmiotu zamówienia) oraz wartości netto i brutto, stawkę VAT. </w:t>
      </w:r>
    </w:p>
    <w:p w:rsidR="007C1F8D" w:rsidRPr="0082346A" w:rsidRDefault="007C1F8D" w:rsidP="007C1F8D">
      <w:pPr>
        <w:spacing w:line="276" w:lineRule="auto"/>
        <w:jc w:val="both"/>
        <w:rPr>
          <w:b/>
          <w:sz w:val="16"/>
          <w:szCs w:val="16"/>
        </w:rPr>
      </w:pPr>
    </w:p>
    <w:p w:rsidR="007C1F8D" w:rsidRDefault="007C1F8D" w:rsidP="007C1F8D">
      <w:pPr>
        <w:spacing w:line="276" w:lineRule="auto"/>
        <w:jc w:val="both"/>
        <w:rPr>
          <w:b/>
        </w:rPr>
      </w:pPr>
      <w:r w:rsidRPr="000378D0">
        <w:rPr>
          <w:b/>
        </w:rPr>
        <w:t>Zamawiający informuje, że zgodnie z Ustawa z dnia 11 marca 2004 r. o podatku od towarów i usług (Dz.U. z dnia 5 kwietnia 2004 r.) będzie ubiegał się o zgodę na zastosowanie stawki podatku VAT w wysokości 0% dla wybranych urządzeń zaznaczonych kolorem żółtym w szczegółowym opisie przedmiotu zamówienia (zał. nr 2 do SIWZ). Dla tych urządzeń należy przyjąć stawkę 0% podatku VAT (tj. kwota netto = kwocie brutto) - dotyczy Wykonawców polskich.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7C1F8D" w:rsidRPr="000378D0" w:rsidRDefault="007C1F8D" w:rsidP="007C1F8D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7C1F8D" w:rsidRPr="000378D0" w:rsidRDefault="007C1F8D" w:rsidP="007C1F8D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częściową na czas wskazany w specyfikacji istotnych warunków zamówienia,</w:t>
      </w:r>
    </w:p>
    <w:p w:rsidR="007C1F8D" w:rsidRPr="000378D0" w:rsidRDefault="007C1F8D" w:rsidP="007C1F8D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7C1F8D" w:rsidRPr="000378D0" w:rsidRDefault="007C1F8D" w:rsidP="007C1F8D">
      <w:pPr>
        <w:autoSpaceDE w:val="0"/>
        <w:autoSpaceDN w:val="0"/>
        <w:adjustRightInd w:val="0"/>
        <w:spacing w:line="276" w:lineRule="auto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7C1F8D" w:rsidRPr="000378D0" w:rsidRDefault="007C1F8D" w:rsidP="007C1F8D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7C1F8D" w:rsidRPr="000378D0" w:rsidTr="002F0C3F">
        <w:tc>
          <w:tcPr>
            <w:tcW w:w="1257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7C1F8D" w:rsidRPr="000378D0" w:rsidTr="002F0C3F">
        <w:tc>
          <w:tcPr>
            <w:tcW w:w="1257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</w:p>
        </w:tc>
      </w:tr>
      <w:tr w:rsidR="007C1F8D" w:rsidRPr="000378D0" w:rsidTr="002F0C3F">
        <w:tc>
          <w:tcPr>
            <w:tcW w:w="1257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7C1F8D" w:rsidRPr="000378D0" w:rsidRDefault="007C1F8D" w:rsidP="002F0C3F">
            <w:pPr>
              <w:autoSpaceDE w:val="0"/>
              <w:autoSpaceDN w:val="0"/>
              <w:adjustRightInd w:val="0"/>
            </w:pPr>
          </w:p>
        </w:tc>
      </w:tr>
    </w:tbl>
    <w:p w:rsidR="007C1F8D" w:rsidRPr="009847E2" w:rsidRDefault="007C1F8D" w:rsidP="007C1F8D">
      <w:pPr>
        <w:autoSpaceDE w:val="0"/>
        <w:autoSpaceDN w:val="0"/>
        <w:adjustRightInd w:val="0"/>
        <w:rPr>
          <w:sz w:val="16"/>
          <w:szCs w:val="16"/>
        </w:rPr>
      </w:pPr>
    </w:p>
    <w:p w:rsidR="007C1F8D" w:rsidRPr="000378D0" w:rsidRDefault="007C1F8D" w:rsidP="007C1F8D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7C1F8D" w:rsidRPr="009847E2" w:rsidRDefault="007C1F8D" w:rsidP="007C1F8D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7C1F8D" w:rsidRPr="000378D0" w:rsidRDefault="007C1F8D" w:rsidP="007C1F8D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7C1F8D" w:rsidRPr="000378D0" w:rsidRDefault="007C1F8D" w:rsidP="007C1F8D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7C1F8D" w:rsidRPr="009847E2" w:rsidRDefault="007C1F8D" w:rsidP="007C1F8D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7C1F8D" w:rsidRPr="000378D0" w:rsidRDefault="007C1F8D" w:rsidP="007C1F8D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413399">
        <w:rPr>
          <w:b/>
          <w:sz w:val="32"/>
          <w:szCs w:val="32"/>
        </w:rPr>
      </w:r>
      <w:r w:rsidR="00413399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413399">
        <w:rPr>
          <w:b/>
          <w:sz w:val="32"/>
          <w:szCs w:val="32"/>
        </w:rPr>
      </w:r>
      <w:r w:rsidR="00413399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7C1F8D" w:rsidRDefault="007C1F8D" w:rsidP="007C1F8D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7C1F8D" w:rsidRDefault="007C1F8D" w:rsidP="007C1F8D">
      <w:pPr>
        <w:ind w:hanging="284"/>
        <w:jc w:val="both"/>
        <w:rPr>
          <w:kern w:val="20"/>
          <w:sz w:val="18"/>
          <w:szCs w:val="18"/>
        </w:rPr>
      </w:pPr>
    </w:p>
    <w:p w:rsidR="007C1F8D" w:rsidRPr="00323BF0" w:rsidRDefault="007C1F8D" w:rsidP="007C1F8D">
      <w:pPr>
        <w:jc w:val="both"/>
        <w:rPr>
          <w:kern w:val="20"/>
          <w:sz w:val="18"/>
          <w:szCs w:val="18"/>
        </w:rPr>
      </w:pPr>
    </w:p>
    <w:p w:rsidR="007C1F8D" w:rsidRPr="00747257" w:rsidRDefault="007C1F8D" w:rsidP="007C1F8D">
      <w:pPr>
        <w:ind w:hanging="284"/>
        <w:jc w:val="both"/>
      </w:pPr>
      <w:r>
        <w:lastRenderedPageBreak/>
        <w:t xml:space="preserve">8) </w:t>
      </w:r>
      <w:r w:rsidRPr="00747257">
        <w:rPr>
          <w:color w:val="000000"/>
        </w:rPr>
        <w:t xml:space="preserve">Oświadczam, że wypełniłem obowiązki informacyjne przewidziane w art. 13 lub art. 14 RODO wobec osób fizycznych, </w:t>
      </w:r>
      <w:r w:rsidRPr="00747257">
        <w:t>od których dane osobowe bezpośrednio lub pośrednio pozyskałem</w:t>
      </w:r>
      <w:r w:rsidRPr="00747257">
        <w:rPr>
          <w:color w:val="000000"/>
        </w:rPr>
        <w:t xml:space="preserve"> w celu ubiegania się o udzielenie zamówienia publicznego w niniejszym postępowaniu</w:t>
      </w:r>
      <w:r w:rsidRPr="00747257">
        <w:t>.*</w:t>
      </w:r>
      <w:r w:rsidRPr="00747257">
        <w:rPr>
          <w:rFonts w:ascii="Arial" w:hAnsi="Arial" w:cs="Arial"/>
          <w:i/>
          <w:color w:val="000000"/>
        </w:rPr>
        <w:t xml:space="preserve"> /Jeśli nie dotyczy wykreślić/</w:t>
      </w:r>
    </w:p>
    <w:p w:rsidR="007C1F8D" w:rsidRPr="00747257" w:rsidRDefault="007C1F8D" w:rsidP="007C1F8D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 w:rsidRPr="00747257"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 w:rsidRPr="00747257"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7257"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7C1F8D" w:rsidRDefault="007C1F8D" w:rsidP="007C1F8D">
      <w:pPr>
        <w:spacing w:line="360" w:lineRule="auto"/>
        <w:jc w:val="both"/>
      </w:pPr>
    </w:p>
    <w:p w:rsidR="007C1F8D" w:rsidRPr="000378D0" w:rsidRDefault="007C1F8D" w:rsidP="007C1F8D">
      <w:pPr>
        <w:spacing w:line="360" w:lineRule="auto"/>
        <w:ind w:hanging="284"/>
        <w:jc w:val="both"/>
      </w:pPr>
      <w:r>
        <w:t xml:space="preserve">9) </w:t>
      </w:r>
      <w:r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7C1F8D" w:rsidRPr="000378D0" w:rsidTr="002F0C3F">
        <w:tc>
          <w:tcPr>
            <w:tcW w:w="727" w:type="dxa"/>
          </w:tcPr>
          <w:p w:rsidR="007C1F8D" w:rsidRPr="000378D0" w:rsidRDefault="007C1F8D" w:rsidP="002F0C3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7C1F8D" w:rsidRPr="000378D0" w:rsidRDefault="007C1F8D" w:rsidP="002F0C3F">
            <w:pPr>
              <w:spacing w:line="360" w:lineRule="auto"/>
              <w:ind w:firstLine="496"/>
              <w:jc w:val="both"/>
            </w:pPr>
          </w:p>
        </w:tc>
      </w:tr>
    </w:tbl>
    <w:p w:rsidR="007C1F8D" w:rsidRPr="000378D0" w:rsidRDefault="007C1F8D" w:rsidP="007C1F8D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7C1F8D" w:rsidRPr="000378D0" w:rsidRDefault="007C1F8D" w:rsidP="007C1F8D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7C1F8D" w:rsidRPr="00127899" w:rsidRDefault="007C1F8D" w:rsidP="007C1F8D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7C1F8D" w:rsidRPr="0082346A" w:rsidRDefault="007C1F8D" w:rsidP="007C1F8D">
      <w:pPr>
        <w:jc w:val="both"/>
        <w:rPr>
          <w:b/>
          <w:bCs/>
          <w:sz w:val="16"/>
          <w:szCs w:val="16"/>
        </w:rPr>
      </w:pPr>
    </w:p>
    <w:p w:rsidR="007C1F8D" w:rsidRPr="00127899" w:rsidRDefault="007C1F8D" w:rsidP="007C1F8D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7C1F8D" w:rsidRPr="0082346A" w:rsidRDefault="007C1F8D" w:rsidP="007C1F8D">
      <w:pPr>
        <w:jc w:val="both"/>
        <w:rPr>
          <w:b/>
          <w:bCs/>
          <w:sz w:val="16"/>
          <w:szCs w:val="16"/>
        </w:rPr>
      </w:pPr>
    </w:p>
    <w:p w:rsidR="007C1F8D" w:rsidRPr="00127899" w:rsidRDefault="007C1F8D" w:rsidP="007C1F8D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7C1F8D" w:rsidRPr="00127899" w:rsidRDefault="007C1F8D" w:rsidP="007C1F8D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7C1F8D" w:rsidRPr="00127899" w:rsidRDefault="007C1F8D" w:rsidP="007C1F8D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7C1F8D" w:rsidRPr="002316BB" w:rsidRDefault="007C1F8D" w:rsidP="007C1F8D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7C1F8D" w:rsidRPr="002316BB" w:rsidRDefault="007C1F8D" w:rsidP="007C1F8D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7C1F8D" w:rsidRPr="002316BB" w:rsidRDefault="007C1F8D" w:rsidP="007C1F8D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7C1F8D" w:rsidRPr="002316BB" w:rsidRDefault="007C1F8D" w:rsidP="007C1F8D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7C1F8D" w:rsidRPr="002316BB" w:rsidRDefault="007C1F8D" w:rsidP="007C1F8D">
      <w:pPr>
        <w:jc w:val="both"/>
        <w:rPr>
          <w:b/>
          <w:bCs/>
          <w:lang w:val="de-DE"/>
        </w:rPr>
      </w:pPr>
    </w:p>
    <w:p w:rsidR="007C1F8D" w:rsidRPr="002316BB" w:rsidRDefault="007C1F8D" w:rsidP="007C1F8D">
      <w:pPr>
        <w:jc w:val="both"/>
        <w:rPr>
          <w:b/>
          <w:bCs/>
          <w:sz w:val="16"/>
          <w:szCs w:val="16"/>
          <w:lang w:val="de-DE"/>
        </w:rPr>
      </w:pPr>
    </w:p>
    <w:p w:rsidR="007C1F8D" w:rsidRPr="00127899" w:rsidRDefault="007C1F8D" w:rsidP="007C1F8D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7C1F8D" w:rsidRPr="0082346A" w:rsidRDefault="007C1F8D" w:rsidP="007C1F8D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7C1F8D" w:rsidRDefault="007C1F8D" w:rsidP="007C1F8D">
      <w:pPr>
        <w:spacing w:line="360" w:lineRule="auto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sectPr w:rsidR="005A3802" w:rsidRPr="00205D5A" w:rsidSect="007C1F8D">
      <w:footerReference w:type="default" r:id="rId8"/>
      <w:headerReference w:type="first" r:id="rId9"/>
      <w:pgSz w:w="11906" w:h="16838"/>
      <w:pgMar w:top="851" w:right="1418" w:bottom="1135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C62" w:rsidRDefault="00F63C62">
      <w:r>
        <w:separator/>
      </w:r>
    </w:p>
  </w:endnote>
  <w:endnote w:type="continuationSeparator" w:id="0">
    <w:p w:rsidR="00F63C62" w:rsidRDefault="00F63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F8D" w:rsidRDefault="007C1F8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3399"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3399"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C62" w:rsidRDefault="00F63C62">
      <w:r>
        <w:separator/>
      </w:r>
    </w:p>
  </w:footnote>
  <w:footnote w:type="continuationSeparator" w:id="0">
    <w:p w:rsidR="00F63C62" w:rsidRDefault="00F63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D59" w:rsidRPr="008740BD" w:rsidRDefault="008740BD" w:rsidP="008740BD">
    <w:pPr>
      <w:pStyle w:val="Nagwek"/>
      <w:jc w:val="right"/>
      <w:rPr>
        <w:sz w:val="22"/>
        <w:szCs w:val="22"/>
      </w:rPr>
    </w:pPr>
    <w:r w:rsidRPr="008740BD">
      <w:rPr>
        <w:sz w:val="22"/>
        <w:szCs w:val="22"/>
      </w:rPr>
      <w:t>Z</w:t>
    </w:r>
    <w:r w:rsidR="00413399">
      <w:rPr>
        <w:sz w:val="22"/>
        <w:szCs w:val="22"/>
      </w:rPr>
      <w:t>ałącznik nr 1</w:t>
    </w:r>
    <w:r w:rsidRPr="008740BD">
      <w:rPr>
        <w:sz w:val="22"/>
        <w:szCs w:val="22"/>
      </w:rPr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C62"/>
    <w:rsid w:val="00016D63"/>
    <w:rsid w:val="00123D59"/>
    <w:rsid w:val="00205D5A"/>
    <w:rsid w:val="00264B92"/>
    <w:rsid w:val="00275899"/>
    <w:rsid w:val="00280050"/>
    <w:rsid w:val="00345612"/>
    <w:rsid w:val="003E3EB0"/>
    <w:rsid w:val="00413399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7C1F8D"/>
    <w:rsid w:val="00831B3D"/>
    <w:rsid w:val="0085366D"/>
    <w:rsid w:val="008740BD"/>
    <w:rsid w:val="008B0507"/>
    <w:rsid w:val="008B2454"/>
    <w:rsid w:val="00935CA5"/>
    <w:rsid w:val="00957E1B"/>
    <w:rsid w:val="009A4ABA"/>
    <w:rsid w:val="009C24E5"/>
    <w:rsid w:val="00A94F76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3C62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258C6DB-F736-4963-A108-F24659B22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link w:val="Tekstpodstawowy"/>
    <w:rsid w:val="008740B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C1F8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7C1F8D"/>
  </w:style>
  <w:style w:type="paragraph" w:styleId="Tekstdymka">
    <w:name w:val="Balloon Text"/>
    <w:basedOn w:val="Normalny"/>
    <w:link w:val="TekstdymkaZnak"/>
    <w:rsid w:val="004133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3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F1A82-53EF-45DB-9656-FC11FAB34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2243</Words>
  <Characters>15879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2</cp:revision>
  <cp:lastPrinted>2019-10-02T07:06:00Z</cp:lastPrinted>
  <dcterms:created xsi:type="dcterms:W3CDTF">2019-10-02T07:06:00Z</dcterms:created>
  <dcterms:modified xsi:type="dcterms:W3CDTF">2019-10-02T07:06:00Z</dcterms:modified>
</cp:coreProperties>
</file>