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26315C" w:rsidRDefault="006676AE" w:rsidP="0026315C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D1777" w:rsidRPr="003D1777">
        <w:rPr>
          <w:b/>
          <w:i w:val="0"/>
          <w:sz w:val="22"/>
          <w:szCs w:val="22"/>
        </w:rPr>
        <w:t>2</w:t>
      </w:r>
      <w:r w:rsidR="0026315C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D1777" w:rsidRPr="003D1777">
        <w:rPr>
          <w:rFonts w:ascii="Times New Roman" w:hAnsi="Times New Roman"/>
          <w:b/>
        </w:rPr>
        <w:t>NA/P/310/2019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1777" w:rsidRPr="003D177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1777" w:rsidRPr="003D177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D1777" w:rsidRPr="003D177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D1777" w:rsidRPr="003D177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D1777" w:rsidRPr="003D177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26315C" w:rsidRDefault="007936D6" w:rsidP="0026315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26315C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D1777" w:rsidRPr="003D1777">
        <w:rPr>
          <w:rFonts w:ascii="Times New Roman" w:hAnsi="Times New Roman"/>
        </w:rPr>
        <w:t>(</w:t>
      </w:r>
      <w:proofErr w:type="spellStart"/>
      <w:r w:rsidR="003D1777" w:rsidRPr="003D1777">
        <w:rPr>
          <w:rFonts w:ascii="Times New Roman" w:hAnsi="Times New Roman"/>
        </w:rPr>
        <w:t>t.j</w:t>
      </w:r>
      <w:proofErr w:type="spellEnd"/>
      <w:r w:rsidR="003D1777" w:rsidRPr="003D1777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26315C" w:rsidRDefault="00313417" w:rsidP="0026315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D1777" w:rsidRPr="003D1777">
        <w:rPr>
          <w:rFonts w:ascii="Times New Roman" w:hAnsi="Times New Roman"/>
          <w:b/>
        </w:rPr>
        <w:t>Dostawa karnetów dla pracowników Politechniki Rzeszowskiej uprawniających do korzystania z usług sportowych i rekreacyjnych w 2020 roku.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D1777" w:rsidRPr="003D177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D1777" w:rsidRPr="00997D0F" w:rsidRDefault="003D1777" w:rsidP="003D177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D1777" w:rsidRPr="00023477" w:rsidRDefault="003D1777" w:rsidP="003D17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D1777" w:rsidRPr="00997D0F" w:rsidRDefault="003D1777" w:rsidP="003D177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D1777" w:rsidRPr="000247FF" w:rsidRDefault="003D1777" w:rsidP="003D177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3D1777" w:rsidP="0026315C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2631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C29" w:rsidRDefault="00634C29" w:rsidP="0038231F">
      <w:pPr>
        <w:spacing w:after="0" w:line="240" w:lineRule="auto"/>
      </w:pPr>
      <w:r>
        <w:separator/>
      </w:r>
    </w:p>
  </w:endnote>
  <w:endnote w:type="continuationSeparator" w:id="0">
    <w:p w:rsidR="00634C29" w:rsidRDefault="00634C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77" w:rsidRDefault="003D17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315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315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77" w:rsidRDefault="003D17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C29" w:rsidRDefault="00634C29" w:rsidP="0038231F">
      <w:pPr>
        <w:spacing w:after="0" w:line="240" w:lineRule="auto"/>
      </w:pPr>
      <w:r>
        <w:separator/>
      </w:r>
    </w:p>
  </w:footnote>
  <w:footnote w:type="continuationSeparator" w:id="0">
    <w:p w:rsidR="00634C29" w:rsidRDefault="00634C2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77" w:rsidRDefault="003D17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77" w:rsidRDefault="003D17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777" w:rsidRDefault="003D17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C2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315C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1777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4C29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C23E35-313B-44B0-A804-CF1CB91D7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5ABCF-8057-46F9-88DD-518F4918A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2019-10-03T10:00:00Z</dcterms:created>
  <dcterms:modified xsi:type="dcterms:W3CDTF">2019-10-03T10:01:00Z</dcterms:modified>
</cp:coreProperties>
</file>