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B0A8D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10538" w:rsidRPr="00D10538">
        <w:rPr>
          <w:sz w:val="24"/>
          <w:szCs w:val="24"/>
        </w:rPr>
        <w:t>NA/P/311/2019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EB0A8D" w:rsidRDefault="00BB080B" w:rsidP="00EB0A8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10538" w:rsidRPr="00EB0A8D">
        <w:rPr>
          <w:sz w:val="24"/>
        </w:rPr>
        <w:t>przetarg</w:t>
      </w:r>
      <w:r w:rsidR="00EB0A8D" w:rsidRPr="00EB0A8D">
        <w:rPr>
          <w:sz w:val="24"/>
        </w:rPr>
        <w:t>u</w:t>
      </w:r>
      <w:r w:rsidR="00D10538" w:rsidRPr="00EB0A8D">
        <w:rPr>
          <w:sz w:val="24"/>
        </w:rPr>
        <w:t xml:space="preserve"> nieograniczon</w:t>
      </w:r>
      <w:r w:rsidR="00EB0A8D" w:rsidRPr="00EB0A8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EB0A8D">
        <w:rPr>
          <w:sz w:val="24"/>
        </w:rPr>
        <w:t xml:space="preserve"> </w:t>
      </w:r>
      <w:bookmarkStart w:id="0" w:name="_GoBack"/>
      <w:bookmarkEnd w:id="0"/>
      <w:r w:rsidR="00D10538" w:rsidRPr="00D10538">
        <w:rPr>
          <w:b/>
          <w:sz w:val="24"/>
          <w:szCs w:val="24"/>
        </w:rPr>
        <w:t>Roboty remontowe pomieszczeń Radia Centrum w Domu Studenckim "Ikar"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082" w:rsidRDefault="00D91082">
      <w:r>
        <w:separator/>
      </w:r>
    </w:p>
  </w:endnote>
  <w:endnote w:type="continuationSeparator" w:id="0">
    <w:p w:rsidR="00D91082" w:rsidRDefault="00D91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B0A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B0A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10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082" w:rsidRDefault="00D91082">
      <w:r>
        <w:separator/>
      </w:r>
    </w:p>
  </w:footnote>
  <w:footnote w:type="continuationSeparator" w:id="0">
    <w:p w:rsidR="00D91082" w:rsidRDefault="00D91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538" w:rsidRDefault="00D10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538" w:rsidRDefault="00D10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08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10538"/>
    <w:rsid w:val="00D91082"/>
    <w:rsid w:val="00DD74AE"/>
    <w:rsid w:val="00DF4934"/>
    <w:rsid w:val="00E001EA"/>
    <w:rsid w:val="00EB0A8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9B09AA"/>
  <w15:chartTrackingRefBased/>
  <w15:docId w15:val="{40C8B3D2-2C29-4153-A4F8-529A108D9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6B80B-2DED-4799-8773-735400E5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2019-10-04T04:58:00Z</dcterms:created>
  <dcterms:modified xsi:type="dcterms:W3CDTF">2019-10-04T04:58:00Z</dcterms:modified>
</cp:coreProperties>
</file>