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25063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250634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42CAD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B07D6" w:rsidRPr="00AB07D6">
        <w:rPr>
          <w:b/>
          <w:sz w:val="24"/>
        </w:rPr>
        <w:t>NA/P/315/2019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B07D6" w:rsidRPr="00AB07D6">
        <w:rPr>
          <w:b/>
        </w:rPr>
        <w:t>przetarg</w:t>
      </w:r>
      <w:r w:rsidR="00142CAD">
        <w:rPr>
          <w:b/>
        </w:rPr>
        <w:t>u</w:t>
      </w:r>
      <w:r w:rsidR="00AB07D6" w:rsidRPr="00AB07D6">
        <w:rPr>
          <w:b/>
        </w:rPr>
        <w:t xml:space="preserve"> nieograniczon</w:t>
      </w:r>
      <w:r w:rsidR="00142CAD">
        <w:rPr>
          <w:b/>
        </w:rPr>
        <w:t>ego</w:t>
      </w:r>
      <w:r w:rsidR="00753DC1">
        <w:t xml:space="preserve"> na:</w:t>
      </w:r>
    </w:p>
    <w:p w:rsidR="0000184A" w:rsidRDefault="00AB07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B07D6">
        <w:rPr>
          <w:b/>
          <w:sz w:val="24"/>
          <w:szCs w:val="24"/>
        </w:rPr>
        <w:t>Dostawa komputerów przenośnych dla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B07D6" w:rsidRPr="00AB07D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B07D6" w:rsidRPr="00AB07D6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B07D6" w:rsidRPr="00AB07D6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A4D" w:rsidRDefault="00214A4D">
      <w:r>
        <w:separator/>
      </w:r>
    </w:p>
  </w:endnote>
  <w:endnote w:type="continuationSeparator" w:id="0">
    <w:p w:rsidR="00214A4D" w:rsidRDefault="00214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063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6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06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7D6" w:rsidRDefault="00AB07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A4D" w:rsidRDefault="00214A4D">
      <w:r>
        <w:separator/>
      </w:r>
    </w:p>
  </w:footnote>
  <w:footnote w:type="continuationSeparator" w:id="0">
    <w:p w:rsidR="00214A4D" w:rsidRDefault="00214A4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7D6" w:rsidRDefault="00AB07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7D6" w:rsidRDefault="00AB07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7D6" w:rsidRDefault="00AB07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A4D"/>
    <w:rsid w:val="0000184A"/>
    <w:rsid w:val="00012997"/>
    <w:rsid w:val="000621A2"/>
    <w:rsid w:val="00075CEC"/>
    <w:rsid w:val="00106AC7"/>
    <w:rsid w:val="00111985"/>
    <w:rsid w:val="00142CAD"/>
    <w:rsid w:val="00147532"/>
    <w:rsid w:val="001614BA"/>
    <w:rsid w:val="00204613"/>
    <w:rsid w:val="00214A4D"/>
    <w:rsid w:val="0025063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07D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958DB7-BA55-4B82-B14F-D1E39CB48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506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06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33372-0B98-4B11-9245-99377E000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2019-10-09T06:57:00Z</cp:lastPrinted>
  <dcterms:created xsi:type="dcterms:W3CDTF">2019-10-09T06:57:00Z</dcterms:created>
  <dcterms:modified xsi:type="dcterms:W3CDTF">2019-10-09T06:57:00Z</dcterms:modified>
</cp:coreProperties>
</file>