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1E1D6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90.1pt;height:91.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448AA">
        <w:rPr>
          <w:b/>
          <w:i w:val="0"/>
        </w:rPr>
        <w:t xml:space="preserve">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56520" w:rsidRPr="00156520">
        <w:rPr>
          <w:b/>
          <w:sz w:val="24"/>
        </w:rPr>
        <w:t>NA/P/308/2019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4448AA">
        <w:t xml:space="preserve"> </w:t>
      </w:r>
      <w:r w:rsidRPr="007D36CE">
        <w:rPr>
          <w:szCs w:val="24"/>
        </w:rPr>
        <w:t xml:space="preserve">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56520" w:rsidRPr="00156520">
        <w:rPr>
          <w:b/>
        </w:rPr>
        <w:t>przetarg nieograniczony</w:t>
      </w:r>
      <w:r w:rsidR="00753DC1">
        <w:t xml:space="preserve"> na:</w:t>
      </w:r>
    </w:p>
    <w:p w:rsidR="0000184A" w:rsidRDefault="0015652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56520">
        <w:rPr>
          <w:b/>
          <w:sz w:val="24"/>
          <w:szCs w:val="24"/>
        </w:rPr>
        <w:t>Dostawa sprzętu komputerowego dla jednostek PRz-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56520" w:rsidRPr="00156520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56520" w:rsidRPr="00156520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56520" w:rsidRPr="00156520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3A84" w:rsidRDefault="00AD3A84">
      <w:r>
        <w:separator/>
      </w:r>
    </w:p>
  </w:endnote>
  <w:endnote w:type="continuationSeparator" w:id="0">
    <w:p w:rsidR="00AD3A84" w:rsidRDefault="00AD3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E1D6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1D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1D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520" w:rsidRDefault="001565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3A84" w:rsidRDefault="00AD3A84">
      <w:r>
        <w:separator/>
      </w:r>
    </w:p>
  </w:footnote>
  <w:footnote w:type="continuationSeparator" w:id="0">
    <w:p w:rsidR="00AD3A84" w:rsidRDefault="00AD3A84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520" w:rsidRDefault="001565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520" w:rsidRDefault="001565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520" w:rsidRDefault="001565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A84"/>
    <w:rsid w:val="0000184A"/>
    <w:rsid w:val="00012997"/>
    <w:rsid w:val="000621A2"/>
    <w:rsid w:val="00075CEC"/>
    <w:rsid w:val="00106AC7"/>
    <w:rsid w:val="00111985"/>
    <w:rsid w:val="00147532"/>
    <w:rsid w:val="00156520"/>
    <w:rsid w:val="001614BA"/>
    <w:rsid w:val="001E1D6B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48AA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D3A84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F7ACAD-526D-4DA8-A2EC-2DF1E785C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8AB5F-59BA-4C20-8BF6-8569CD254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2010-01-07T08:39:00Z</cp:lastPrinted>
  <dcterms:created xsi:type="dcterms:W3CDTF">2019-10-09T16:39:00Z</dcterms:created>
  <dcterms:modified xsi:type="dcterms:W3CDTF">2019-10-09T16:39:00Z</dcterms:modified>
</cp:coreProperties>
</file>