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1A0B8D" w:rsidP="00520234">
      <w:pPr>
        <w:jc w:val="right"/>
        <w:rPr>
          <w:b/>
          <w:bCs/>
          <w:sz w:val="24"/>
        </w:rPr>
      </w:pPr>
      <w:r w:rsidRPr="001A0B8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1A0B8D">
        <w:rPr>
          <w:sz w:val="24"/>
        </w:rPr>
        <w:t>2019-10-11</w:t>
      </w:r>
    </w:p>
    <w:p w:rsidR="001A0B8D" w:rsidRPr="001A0B8D" w:rsidRDefault="001A0B8D" w:rsidP="0018613E">
      <w:pPr>
        <w:spacing w:after="40"/>
        <w:rPr>
          <w:b/>
          <w:bCs/>
          <w:sz w:val="24"/>
        </w:rPr>
      </w:pPr>
      <w:r w:rsidRPr="001A0B8D">
        <w:rPr>
          <w:b/>
          <w:bCs/>
          <w:sz w:val="24"/>
        </w:rPr>
        <w:t>Politechnika Rzeszowska</w:t>
      </w:r>
    </w:p>
    <w:p w:rsidR="00A80738" w:rsidRDefault="001A0B8D" w:rsidP="0018613E">
      <w:pPr>
        <w:spacing w:after="40"/>
        <w:rPr>
          <w:b/>
          <w:bCs/>
          <w:sz w:val="24"/>
        </w:rPr>
      </w:pPr>
      <w:r w:rsidRPr="001A0B8D">
        <w:rPr>
          <w:b/>
          <w:bCs/>
          <w:sz w:val="24"/>
        </w:rPr>
        <w:t>Dział Logistyki i Zamówień Publicznych</w:t>
      </w:r>
    </w:p>
    <w:p w:rsidR="00A80738" w:rsidRPr="0018613E" w:rsidRDefault="001A0B8D" w:rsidP="00A80738">
      <w:pPr>
        <w:rPr>
          <w:bCs/>
          <w:sz w:val="24"/>
        </w:rPr>
      </w:pPr>
      <w:r w:rsidRPr="001A0B8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1A0B8D">
        <w:rPr>
          <w:bCs/>
          <w:sz w:val="24"/>
        </w:rPr>
        <w:t>12</w:t>
      </w:r>
    </w:p>
    <w:p w:rsidR="00A80738" w:rsidRPr="00520234" w:rsidRDefault="001A0B8D" w:rsidP="00520234">
      <w:pPr>
        <w:rPr>
          <w:bCs/>
          <w:sz w:val="24"/>
        </w:rPr>
      </w:pPr>
      <w:r w:rsidRPr="001A0B8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1A0B8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520234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A0B8D" w:rsidRPr="001A0B8D">
        <w:rPr>
          <w:b/>
          <w:sz w:val="24"/>
          <w:szCs w:val="24"/>
        </w:rPr>
        <w:t>NA/P/304/2019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520234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A0B8D" w:rsidRPr="001A0B8D">
        <w:rPr>
          <w:sz w:val="24"/>
          <w:szCs w:val="28"/>
        </w:rPr>
        <w:t>przetarg</w:t>
      </w:r>
      <w:r w:rsidR="00520234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1A0B8D" w:rsidP="00CB5EDB">
      <w:pPr>
        <w:pStyle w:val="Tekstpodstawowywcity"/>
        <w:spacing w:before="120" w:after="240"/>
        <w:ind w:firstLine="0"/>
        <w:jc w:val="center"/>
      </w:pPr>
      <w:r w:rsidRPr="001A0B8D">
        <w:rPr>
          <w:b/>
        </w:rPr>
        <w:t xml:space="preserve">Dostawa sprzętu komputerowego dla jednostek </w:t>
      </w:r>
      <w:proofErr w:type="spellStart"/>
      <w:r w:rsidRPr="001A0B8D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A0B8D" w:rsidRPr="001A0B8D">
        <w:rPr>
          <w:sz w:val="24"/>
          <w:szCs w:val="24"/>
        </w:rPr>
        <w:t>(</w:t>
      </w:r>
      <w:proofErr w:type="spellStart"/>
      <w:r w:rsidR="001A0B8D" w:rsidRPr="001A0B8D">
        <w:rPr>
          <w:sz w:val="24"/>
          <w:szCs w:val="24"/>
        </w:rPr>
        <w:t>t.j</w:t>
      </w:r>
      <w:proofErr w:type="spellEnd"/>
      <w:r w:rsidR="001A0B8D" w:rsidRPr="001A0B8D">
        <w:rPr>
          <w:sz w:val="24"/>
          <w:szCs w:val="24"/>
        </w:rPr>
        <w:t>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A0B8D" w:rsidRPr="001A0B8D">
        <w:rPr>
          <w:sz w:val="24"/>
          <w:szCs w:val="24"/>
        </w:rPr>
        <w:t>11/10/2019</w:t>
      </w:r>
      <w:r w:rsidRPr="00FF4AB1">
        <w:rPr>
          <w:sz w:val="24"/>
          <w:szCs w:val="24"/>
        </w:rPr>
        <w:t xml:space="preserve"> o godz. </w:t>
      </w:r>
      <w:r w:rsidR="001A0B8D" w:rsidRPr="001A0B8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 zamówienia w wysokości 1 200.00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2 zamówienia w wysokości 3 998.00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3 zamówienia w wysokości 4 000.00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4 zamówienia w wysokości 800.00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5 zamówienia w wysokości 2 740.00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6 zamówienia w wysokości 480.00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7 zamówienia w wysokości 1 500.00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8 zamówienia w wysokości 450.00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9 zamówienia w wysokości 550.00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10 zamówienia w wysokości 892.00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11 zamówienia w wysokości 892.00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12 zamówienia w wysokości 2 100.00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13 zamówienia w wysokości 3 500.00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14 zamówienia w wysokości 19 384.00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15 zamówienia w wysokości 12 054.00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16 zamówienia w wysokości 8 000.00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17 zamówienia w wysokości 1 850.00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18 zamówienia w wysokości 1 200.00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19 zamówienia w wysokości 677.00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20 zamówienia w wysokości 15 000.00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21 zamówienia w wysokości 6 273.00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22 zamówienia w wysokości 14 000.00 zł brutto;</w:t>
            </w:r>
          </w:p>
        </w:tc>
      </w:tr>
      <w:tr w:rsidR="001A0B8D" w:rsidRPr="006646D9" w:rsidTr="004D2F4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8D" w:rsidRPr="00A3048A" w:rsidRDefault="001A0B8D" w:rsidP="004D2F4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8D">
              <w:rPr>
                <w:sz w:val="24"/>
                <w:szCs w:val="24"/>
              </w:rPr>
              <w:t>części 23 zamówienia w wysokości 2 214.00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3119"/>
        <w:gridCol w:w="1417"/>
        <w:gridCol w:w="1134"/>
        <w:gridCol w:w="1276"/>
        <w:gridCol w:w="1418"/>
      </w:tblGrid>
      <w:tr w:rsidR="00C94D43" w:rsidRPr="00075CD0" w:rsidTr="00520234"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lastRenderedPageBreak/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15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GLOBAL 3D s.c.</w:t>
            </w:r>
          </w:p>
          <w:p w:rsidR="001A0B8D" w:rsidRPr="00CB5EDB" w:rsidRDefault="001A0B8D" w:rsidP="004D2F40">
            <w:r w:rsidRPr="001A0B8D">
              <w:t>ul. Kościuszki</w:t>
            </w:r>
            <w:r w:rsidRPr="00CB5EDB">
              <w:t xml:space="preserve"> </w:t>
            </w:r>
            <w:r w:rsidRPr="001A0B8D">
              <w:t>10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48-300</w:t>
            </w:r>
            <w:r w:rsidRPr="00CB5EDB">
              <w:t xml:space="preserve"> </w:t>
            </w:r>
            <w:r w:rsidRPr="001A0B8D">
              <w:t>Nysa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17 150.00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16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GLOBAL 3D s.c.</w:t>
            </w:r>
          </w:p>
          <w:p w:rsidR="001A0B8D" w:rsidRPr="00CB5EDB" w:rsidRDefault="001A0B8D" w:rsidP="004D2F40">
            <w:r w:rsidRPr="001A0B8D">
              <w:t>ul. Kościuszki</w:t>
            </w:r>
            <w:r w:rsidRPr="00CB5EDB">
              <w:t xml:space="preserve"> </w:t>
            </w:r>
            <w:r w:rsidRPr="001A0B8D">
              <w:t>10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48-300</w:t>
            </w:r>
            <w:r w:rsidRPr="00CB5EDB">
              <w:t xml:space="preserve"> </w:t>
            </w:r>
            <w:r w:rsidRPr="001A0B8D">
              <w:t>Nysa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6 890.00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1 414.50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3 257.50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3 220.00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1 709.70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8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565.80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613.77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10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928.65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11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928.65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12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1 350.00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17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1 992.60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18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19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20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12 250.00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22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14 009.70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23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proofErr w:type="spellStart"/>
            <w:r w:rsidRPr="001A0B8D">
              <w:t>InFast</w:t>
            </w:r>
            <w:proofErr w:type="spellEnd"/>
            <w:r w:rsidRPr="001A0B8D">
              <w:t xml:space="preserve"> sp. z o.o.</w:t>
            </w:r>
          </w:p>
          <w:p w:rsidR="001A0B8D" w:rsidRPr="00CB5EDB" w:rsidRDefault="001A0B8D" w:rsidP="004D2F40">
            <w:r w:rsidRPr="001A0B8D">
              <w:t>Legionów</w:t>
            </w:r>
            <w:r w:rsidRPr="00CB5EDB">
              <w:t xml:space="preserve"> </w:t>
            </w:r>
            <w:r w:rsidRPr="001A0B8D">
              <w:t>31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35-111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2 195.55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13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"</w:t>
            </w:r>
            <w:proofErr w:type="spellStart"/>
            <w:r w:rsidRPr="001A0B8D">
              <w:t>Seb-Comp</w:t>
            </w:r>
            <w:proofErr w:type="spellEnd"/>
            <w:r w:rsidRPr="001A0B8D">
              <w:t>" Sebastian Mazurek</w:t>
            </w:r>
          </w:p>
          <w:p w:rsidR="001A0B8D" w:rsidRPr="00CB5EDB" w:rsidRDefault="001A0B8D" w:rsidP="004D2F40">
            <w:r w:rsidRPr="001A0B8D">
              <w:t>al. Jana Pawła II</w:t>
            </w:r>
            <w:r w:rsidRPr="00CB5EDB">
              <w:t xml:space="preserve"> </w:t>
            </w:r>
            <w:r w:rsidRPr="001A0B8D">
              <w:t>43a/22a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01-001</w:t>
            </w:r>
            <w:r w:rsidRPr="00CB5EDB">
              <w:t xml:space="preserve"> </w:t>
            </w:r>
            <w:r w:rsidRPr="001A0B8D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2 033.00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"</w:t>
            </w:r>
            <w:proofErr w:type="spellStart"/>
            <w:r w:rsidRPr="001A0B8D">
              <w:t>Seb-Comp</w:t>
            </w:r>
            <w:proofErr w:type="spellEnd"/>
            <w:r w:rsidRPr="001A0B8D">
              <w:t>" Sebastian Mazurek</w:t>
            </w:r>
          </w:p>
          <w:p w:rsidR="001A0B8D" w:rsidRPr="00CB5EDB" w:rsidRDefault="001A0B8D" w:rsidP="004D2F40">
            <w:r w:rsidRPr="001A0B8D">
              <w:t>al. Jana Pawła II</w:t>
            </w:r>
            <w:r w:rsidRPr="00CB5EDB">
              <w:t xml:space="preserve"> </w:t>
            </w:r>
            <w:r w:rsidRPr="001A0B8D">
              <w:t>43a/22a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01-001</w:t>
            </w:r>
            <w:r w:rsidRPr="00CB5EDB">
              <w:t xml:space="preserve"> </w:t>
            </w:r>
            <w:r w:rsidRPr="001A0B8D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15 655.00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15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"</w:t>
            </w:r>
            <w:proofErr w:type="spellStart"/>
            <w:r w:rsidRPr="001A0B8D">
              <w:t>Seb-Comp</w:t>
            </w:r>
            <w:proofErr w:type="spellEnd"/>
            <w:r w:rsidRPr="001A0B8D">
              <w:t>" Sebastian Mazurek</w:t>
            </w:r>
          </w:p>
          <w:p w:rsidR="001A0B8D" w:rsidRPr="00CB5EDB" w:rsidRDefault="001A0B8D" w:rsidP="004D2F40">
            <w:r w:rsidRPr="001A0B8D">
              <w:t>al. Jana Pawła II</w:t>
            </w:r>
            <w:r w:rsidRPr="00CB5EDB">
              <w:t xml:space="preserve"> </w:t>
            </w:r>
            <w:r w:rsidRPr="001A0B8D">
              <w:t>43a/22a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01-001</w:t>
            </w:r>
            <w:r w:rsidRPr="00CB5EDB">
              <w:t xml:space="preserve"> </w:t>
            </w:r>
            <w:r w:rsidRPr="001A0B8D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8 740.00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16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"</w:t>
            </w:r>
            <w:proofErr w:type="spellStart"/>
            <w:r w:rsidRPr="001A0B8D">
              <w:t>Seb-Comp</w:t>
            </w:r>
            <w:proofErr w:type="spellEnd"/>
            <w:r w:rsidRPr="001A0B8D">
              <w:t>" Sebastian Mazurek</w:t>
            </w:r>
          </w:p>
          <w:p w:rsidR="001A0B8D" w:rsidRPr="00CB5EDB" w:rsidRDefault="001A0B8D" w:rsidP="004D2F40">
            <w:r w:rsidRPr="001A0B8D">
              <w:t>al. Jana Pawła II</w:t>
            </w:r>
            <w:r w:rsidRPr="00CB5EDB">
              <w:t xml:space="preserve"> </w:t>
            </w:r>
            <w:r w:rsidRPr="001A0B8D">
              <w:t>43a/22a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01-001</w:t>
            </w:r>
            <w:r w:rsidRPr="00CB5EDB">
              <w:t xml:space="preserve"> </w:t>
            </w:r>
            <w:r w:rsidRPr="001A0B8D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1 597.77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3 477.50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830.00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2 460.00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401.00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7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1 370.00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8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552.27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607.62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10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921.27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11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921.27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12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1 690.00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13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lastRenderedPageBreak/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lastRenderedPageBreak/>
              <w:t>2 840.00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15 970.00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15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9 900.00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16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8 400.00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18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36 miesięcy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20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14 987.55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  <w:tr w:rsidR="001A0B8D" w:rsidRPr="00075CD0" w:rsidTr="00520234">
        <w:tc>
          <w:tcPr>
            <w:tcW w:w="851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21</w:t>
            </w:r>
          </w:p>
        </w:tc>
        <w:tc>
          <w:tcPr>
            <w:tcW w:w="3119" w:type="dxa"/>
            <w:shd w:val="clear" w:color="auto" w:fill="auto"/>
          </w:tcPr>
          <w:p w:rsidR="001A0B8D" w:rsidRPr="00CB5EDB" w:rsidRDefault="001A0B8D" w:rsidP="004D2F40">
            <w:pPr>
              <w:spacing w:before="40"/>
            </w:pPr>
            <w:r w:rsidRPr="001A0B8D">
              <w:t>Centrum Quatro Iwona Zachara</w:t>
            </w:r>
          </w:p>
          <w:p w:rsidR="001A0B8D" w:rsidRPr="00CB5EDB" w:rsidRDefault="001A0B8D" w:rsidP="004D2F40">
            <w:r w:rsidRPr="001A0B8D">
              <w:t>Matejki</w:t>
            </w:r>
            <w:r w:rsidRPr="00CB5EDB">
              <w:t xml:space="preserve"> </w:t>
            </w:r>
            <w:r w:rsidRPr="001A0B8D">
              <w:t>2</w:t>
            </w:r>
            <w:r w:rsidRPr="00CB5EDB">
              <w:t xml:space="preserve"> </w:t>
            </w:r>
          </w:p>
          <w:p w:rsidR="001A0B8D" w:rsidRPr="00CB5EDB" w:rsidRDefault="001A0B8D" w:rsidP="004D2F40">
            <w:pPr>
              <w:spacing w:before="40" w:after="40"/>
              <w:jc w:val="both"/>
            </w:pPr>
            <w:r w:rsidRPr="001A0B8D">
              <w:t>35-064</w:t>
            </w:r>
            <w:r w:rsidRPr="00CB5EDB">
              <w:t xml:space="preserve"> </w:t>
            </w:r>
            <w:r w:rsidRPr="001A0B8D">
              <w:t>Rzeszów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6 270.54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A0B8D" w:rsidRPr="00CB5EDB" w:rsidRDefault="001A0B8D" w:rsidP="004D2F40">
            <w:pPr>
              <w:spacing w:before="120" w:after="120"/>
              <w:jc w:val="center"/>
            </w:pPr>
            <w:r w:rsidRPr="001A0B8D">
              <w:t>14 dni przelew</w:t>
            </w:r>
          </w:p>
        </w:tc>
      </w:tr>
    </w:tbl>
    <w:p w:rsidR="00520234" w:rsidRDefault="00520234" w:rsidP="00520234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5202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3B2" w:rsidRDefault="007203B2">
      <w:r>
        <w:separator/>
      </w:r>
    </w:p>
  </w:endnote>
  <w:endnote w:type="continuationSeparator" w:id="0">
    <w:p w:rsidR="007203B2" w:rsidRDefault="00720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234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0234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023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3B2" w:rsidRDefault="007203B2">
      <w:r>
        <w:separator/>
      </w:r>
    </w:p>
  </w:footnote>
  <w:footnote w:type="continuationSeparator" w:id="0">
    <w:p w:rsidR="007203B2" w:rsidRDefault="00720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D" w:rsidRDefault="001A0B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D" w:rsidRDefault="001A0B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D" w:rsidRDefault="001A0B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03B2"/>
    <w:rsid w:val="0001764B"/>
    <w:rsid w:val="0003529D"/>
    <w:rsid w:val="00075CD0"/>
    <w:rsid w:val="00092C61"/>
    <w:rsid w:val="0014428B"/>
    <w:rsid w:val="0018613E"/>
    <w:rsid w:val="001A0B8D"/>
    <w:rsid w:val="001A443E"/>
    <w:rsid w:val="002628C2"/>
    <w:rsid w:val="00342653"/>
    <w:rsid w:val="0035216A"/>
    <w:rsid w:val="003B044E"/>
    <w:rsid w:val="004C7E9B"/>
    <w:rsid w:val="005028C0"/>
    <w:rsid w:val="00520234"/>
    <w:rsid w:val="00617D11"/>
    <w:rsid w:val="00647371"/>
    <w:rsid w:val="00651764"/>
    <w:rsid w:val="00666480"/>
    <w:rsid w:val="0069085C"/>
    <w:rsid w:val="007203B2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CC6A91-3B23-41C0-9576-0159CEF97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202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02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1180</Words>
  <Characters>5427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2019-10-11T11:06:00Z</cp:lastPrinted>
  <dcterms:created xsi:type="dcterms:W3CDTF">2019-10-11T11:06:00Z</dcterms:created>
  <dcterms:modified xsi:type="dcterms:W3CDTF">2019-10-11T11:06:00Z</dcterms:modified>
</cp:coreProperties>
</file>