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24A65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D2E7D" w:rsidRPr="004D2E7D">
        <w:rPr>
          <w:rFonts w:ascii="Times New Roman" w:hAnsi="Times New Roman"/>
          <w:b/>
        </w:rPr>
        <w:t>NA/P/316/2019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2E7D" w:rsidRPr="004D2E7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2E7D" w:rsidRPr="004D2E7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D2E7D" w:rsidRPr="004D2E7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D2E7D" w:rsidRPr="004D2E7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D2E7D" w:rsidRPr="004D2E7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D2E7D" w:rsidRPr="004D2E7D">
        <w:rPr>
          <w:rFonts w:ascii="Times New Roman" w:hAnsi="Times New Roman"/>
        </w:rPr>
        <w:t>(</w:t>
      </w:r>
      <w:proofErr w:type="spellStart"/>
      <w:r w:rsidR="004D2E7D" w:rsidRPr="004D2E7D">
        <w:rPr>
          <w:rFonts w:ascii="Times New Roman" w:hAnsi="Times New Roman"/>
        </w:rPr>
        <w:t>t.j</w:t>
      </w:r>
      <w:proofErr w:type="spellEnd"/>
      <w:r w:rsidR="004D2E7D" w:rsidRPr="004D2E7D">
        <w:rPr>
          <w:rFonts w:ascii="Times New Roman" w:hAnsi="Times New Roman"/>
        </w:rPr>
        <w:t xml:space="preserve">. Dz. U. z  2018 r. poz. 1986 z </w:t>
      </w:r>
      <w:proofErr w:type="spellStart"/>
      <w:r w:rsidR="004D2E7D" w:rsidRPr="004D2E7D">
        <w:rPr>
          <w:rFonts w:ascii="Times New Roman" w:hAnsi="Times New Roman"/>
        </w:rPr>
        <w:t>późn</w:t>
      </w:r>
      <w:proofErr w:type="spellEnd"/>
      <w:r w:rsidR="004D2E7D" w:rsidRPr="004D2E7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bookmarkStart w:id="0" w:name="_GoBack"/>
      <w:bookmarkEnd w:id="0"/>
      <w:r w:rsidR="004D2E7D" w:rsidRPr="004D2E7D">
        <w:rPr>
          <w:rFonts w:ascii="Times New Roman" w:hAnsi="Times New Roman"/>
          <w:b/>
        </w:rPr>
        <w:t>Dostawa stołu wibracyjnego do zagęszczania próbek zaprawy cementowej.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D2E7D" w:rsidRPr="004D2E7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D2E7D" w:rsidRPr="00997D0F" w:rsidRDefault="004D2E7D" w:rsidP="004D2E7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D2E7D" w:rsidRPr="00023477" w:rsidRDefault="004D2E7D" w:rsidP="004D2E7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D2E7D" w:rsidRPr="00997D0F" w:rsidRDefault="004D2E7D" w:rsidP="004D2E7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D2E7D" w:rsidRPr="000247FF" w:rsidRDefault="004D2E7D" w:rsidP="004D2E7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D2E7D" w:rsidRPr="000247FF" w:rsidRDefault="004D2E7D" w:rsidP="004D2E7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B88" w:rsidRDefault="00606B88" w:rsidP="0038231F">
      <w:pPr>
        <w:spacing w:after="0" w:line="240" w:lineRule="auto"/>
      </w:pPr>
      <w:r>
        <w:separator/>
      </w:r>
    </w:p>
  </w:endnote>
  <w:endnote w:type="continuationSeparator" w:id="0">
    <w:p w:rsidR="00606B88" w:rsidRDefault="00606B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E7D" w:rsidRDefault="004D2E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866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8667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E7D" w:rsidRDefault="004D2E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B88" w:rsidRDefault="00606B88" w:rsidP="0038231F">
      <w:pPr>
        <w:spacing w:after="0" w:line="240" w:lineRule="auto"/>
      </w:pPr>
      <w:r>
        <w:separator/>
      </w:r>
    </w:p>
  </w:footnote>
  <w:footnote w:type="continuationSeparator" w:id="0">
    <w:p w:rsidR="00606B88" w:rsidRDefault="00606B8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E7D" w:rsidRDefault="004D2E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E7D" w:rsidRDefault="004D2E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2E7D" w:rsidRDefault="004D2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B8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E7D"/>
    <w:rsid w:val="004D7E48"/>
    <w:rsid w:val="004F23F7"/>
    <w:rsid w:val="004F40EF"/>
    <w:rsid w:val="005103B9"/>
    <w:rsid w:val="00520174"/>
    <w:rsid w:val="005641F0"/>
    <w:rsid w:val="005C39CA"/>
    <w:rsid w:val="005E176A"/>
    <w:rsid w:val="00606B88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A65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67F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D5F616B-E4BB-4A44-82BB-D88627A2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D8868-C71A-4616-B291-BD5E5A718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653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2019-10-08T09:41:00Z</dcterms:created>
  <dcterms:modified xsi:type="dcterms:W3CDTF">2019-10-16T08:09:00Z</dcterms:modified>
</cp:coreProperties>
</file>