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3C" w:rsidRPr="003D6231" w:rsidRDefault="00D1013C" w:rsidP="00D101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="00A56E57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A56E57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A56E57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29.25pt;visibility:visible;mso-wrap-style:square">
            <v:imagedata r:id="rId11" o:title="EU_EFS_rgb-1"/>
          </v:shape>
        </w:pict>
      </w:r>
    </w:p>
    <w:p w:rsidR="00D1013C" w:rsidRDefault="00D1013C" w:rsidP="00D1013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D1013C" w:rsidRPr="00294713" w:rsidRDefault="00D1013C" w:rsidP="00D1013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D1013C" w:rsidRPr="00294713" w:rsidRDefault="00D1013C" w:rsidP="00D1013C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D1013C" w:rsidRPr="00294713" w:rsidRDefault="00D1013C" w:rsidP="00D1013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D1013C" w:rsidRPr="00294713" w:rsidRDefault="00D1013C" w:rsidP="00D1013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D1013C" w:rsidRPr="00294713" w:rsidRDefault="00D1013C" w:rsidP="00D1013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D1013C" w:rsidRPr="009475A8" w:rsidRDefault="00D1013C" w:rsidP="00D1013C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1013C" w:rsidRPr="009475A8" w:rsidRDefault="00D1013C" w:rsidP="00D1013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D1013C" w:rsidRPr="009475A8" w:rsidRDefault="00D1013C" w:rsidP="00D1013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1013C" w:rsidRPr="009475A8" w:rsidRDefault="00D1013C" w:rsidP="00D1013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1013C" w:rsidRPr="009475A8" w:rsidRDefault="00D1013C" w:rsidP="00D1013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D1013C" w:rsidRPr="009475A8" w:rsidRDefault="00D1013C" w:rsidP="00D1013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D1013C" w:rsidRPr="009475A8" w:rsidRDefault="00D1013C" w:rsidP="00D1013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1013C" w:rsidRDefault="00D1013C" w:rsidP="00D1013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D1013C" w:rsidRPr="009475A8" w:rsidRDefault="00D1013C" w:rsidP="00D1013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1013C" w:rsidRDefault="00D1013C" w:rsidP="00D1013C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D1013C" w:rsidRDefault="00D1013C" w:rsidP="00D1013C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D1013C" w:rsidRDefault="00D1013C" w:rsidP="00D1013C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EA43A5">
        <w:rPr>
          <w:rFonts w:ascii="Arial" w:eastAsia="Tahoma" w:hAnsi="Arial" w:cs="Arial"/>
          <w:b/>
          <w:sz w:val="20"/>
          <w:szCs w:val="20"/>
          <w:lang w:eastAsia="x-none"/>
        </w:rPr>
        <w:t xml:space="preserve">Usługa przeprowadzenia szkoleń i egzaminów dla kadry dydaktycznej </w:t>
      </w:r>
      <w:proofErr w:type="spellStart"/>
      <w:r w:rsidRPr="00EA43A5">
        <w:rPr>
          <w:rFonts w:ascii="Arial" w:eastAsia="Tahoma" w:hAnsi="Arial" w:cs="Arial"/>
          <w:b/>
          <w:sz w:val="20"/>
          <w:szCs w:val="20"/>
          <w:lang w:eastAsia="x-none"/>
        </w:rPr>
        <w:t>WIEiT</w:t>
      </w:r>
      <w:proofErr w:type="spellEnd"/>
      <w:r w:rsidRPr="00EA43A5">
        <w:rPr>
          <w:rFonts w:ascii="Arial" w:eastAsia="Tahoma" w:hAnsi="Arial" w:cs="Arial"/>
          <w:b/>
          <w:sz w:val="20"/>
          <w:szCs w:val="20"/>
          <w:lang w:eastAsia="x-none"/>
        </w:rPr>
        <w:t xml:space="preserve"> - Kc-zp.272-556/19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D1013C" w:rsidRPr="0082722F" w:rsidRDefault="00D1013C" w:rsidP="00D1013C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D1013C" w:rsidRPr="000A3C06" w:rsidRDefault="00D1013C" w:rsidP="00D1013C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D1013C" w:rsidRPr="000A3C06" w:rsidRDefault="00D1013C" w:rsidP="00D1013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D1013C" w:rsidRPr="000A3C06" w:rsidRDefault="00D1013C" w:rsidP="00D1013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D1013C" w:rsidRDefault="00D1013C" w:rsidP="00D1013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D1013C" w:rsidRDefault="00D1013C" w:rsidP="00D1013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1013C" w:rsidRPr="000A3C06" w:rsidRDefault="00D1013C" w:rsidP="00D1013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D1013C" w:rsidRDefault="00D1013C" w:rsidP="00D1013C">
      <w:pPr>
        <w:spacing w:after="0" w:line="360" w:lineRule="auto"/>
        <w:jc w:val="both"/>
        <w:rPr>
          <w:rFonts w:ascii="Arial" w:hAnsi="Arial" w:cs="Arial"/>
          <w:i/>
        </w:rPr>
      </w:pPr>
    </w:p>
    <w:p w:rsidR="00D1013C" w:rsidRDefault="00D1013C" w:rsidP="00D1013C">
      <w:pPr>
        <w:spacing w:after="0" w:line="360" w:lineRule="auto"/>
        <w:jc w:val="both"/>
        <w:rPr>
          <w:rFonts w:ascii="Arial" w:hAnsi="Arial" w:cs="Arial"/>
          <w:i/>
        </w:rPr>
      </w:pPr>
    </w:p>
    <w:p w:rsidR="00D1013C" w:rsidRDefault="00D1013C" w:rsidP="00D1013C">
      <w:pPr>
        <w:spacing w:after="0" w:line="360" w:lineRule="auto"/>
        <w:jc w:val="both"/>
        <w:rPr>
          <w:rFonts w:ascii="Arial" w:hAnsi="Arial" w:cs="Arial"/>
          <w:i/>
        </w:rPr>
      </w:pP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i/>
        </w:rPr>
      </w:pPr>
    </w:p>
    <w:p w:rsidR="00D1013C" w:rsidRPr="000A3C06" w:rsidRDefault="00D1013C" w:rsidP="00D1013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b/>
        </w:rPr>
      </w:pPr>
    </w:p>
    <w:p w:rsidR="00D1013C" w:rsidRPr="00A717E8" w:rsidRDefault="00D1013C" w:rsidP="00D101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D1013C" w:rsidRPr="000A3C06" w:rsidRDefault="00D1013C" w:rsidP="00D1013C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D1013C" w:rsidRPr="000A3C06" w:rsidRDefault="00D1013C" w:rsidP="00D1013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b/>
        </w:rPr>
      </w:pPr>
    </w:p>
    <w:p w:rsidR="00D1013C" w:rsidRPr="00A717E8" w:rsidRDefault="00D1013C" w:rsidP="00D101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D1013C" w:rsidRPr="000A3C06" w:rsidRDefault="00D1013C" w:rsidP="00D1013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b/>
        </w:rPr>
      </w:pPr>
    </w:p>
    <w:p w:rsidR="00D1013C" w:rsidRPr="00A717E8" w:rsidRDefault="00D1013C" w:rsidP="00D101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1013C" w:rsidRPr="000A3C06" w:rsidRDefault="00D1013C" w:rsidP="00D1013C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D1013C" w:rsidRPr="000A3C06" w:rsidRDefault="00D1013C" w:rsidP="00D1013C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D1013C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1013C">
        <w:rPr>
          <w:rFonts w:ascii="Times New Roman" w:hAnsi="Times New Roman"/>
          <w:highlight w:val="lightGray"/>
        </w:rPr>
        <w:instrText xml:space="preserve"> FORMCHECKBOX </w:instrText>
      </w:r>
      <w:r w:rsidR="00A56E57">
        <w:rPr>
          <w:rFonts w:ascii="Times New Roman" w:hAnsi="Times New Roman"/>
          <w:highlight w:val="lightGray"/>
        </w:rPr>
      </w:r>
      <w:r w:rsidR="00A56E57">
        <w:rPr>
          <w:rFonts w:ascii="Times New Roman" w:hAnsi="Times New Roman"/>
          <w:highlight w:val="lightGray"/>
        </w:rPr>
        <w:fldChar w:fldCharType="separate"/>
      </w:r>
      <w:r w:rsidRPr="00D1013C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D1013C" w:rsidRPr="000A3C06" w:rsidRDefault="00D1013C" w:rsidP="00D1013C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D1013C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1013C">
        <w:rPr>
          <w:rFonts w:ascii="Times New Roman" w:hAnsi="Times New Roman"/>
          <w:highlight w:val="lightGray"/>
        </w:rPr>
        <w:instrText xml:space="preserve"> FORMCHECKBOX </w:instrText>
      </w:r>
      <w:r w:rsidR="00A56E57">
        <w:rPr>
          <w:rFonts w:ascii="Times New Roman" w:hAnsi="Times New Roman"/>
          <w:highlight w:val="lightGray"/>
        </w:rPr>
      </w:r>
      <w:r w:rsidR="00A56E57">
        <w:rPr>
          <w:rFonts w:ascii="Times New Roman" w:hAnsi="Times New Roman"/>
          <w:highlight w:val="lightGray"/>
        </w:rPr>
        <w:fldChar w:fldCharType="separate"/>
      </w:r>
      <w:r w:rsidRPr="00D1013C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3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D1013C" w:rsidRPr="000A3C06" w:rsidRDefault="00D1013C" w:rsidP="00D1013C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D1013C" w:rsidRPr="000A3C06" w:rsidRDefault="00D1013C" w:rsidP="00D1013C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D1013C" w:rsidRPr="000A3C06" w:rsidRDefault="00D1013C" w:rsidP="00D1013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D1013C" w:rsidRPr="000A3C06" w:rsidRDefault="00D1013C" w:rsidP="00D1013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D1013C" w:rsidRPr="000A3C06" w:rsidRDefault="00D1013C" w:rsidP="00D101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013C" w:rsidRPr="000A3C06" w:rsidRDefault="00D1013C" w:rsidP="00D1013C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A56E57" w:rsidRDefault="00A56E57" w:rsidP="00A56E5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1013C" w:rsidRPr="00C04B7A" w:rsidRDefault="00D1013C" w:rsidP="00D1013C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bookmarkStart w:id="0" w:name="_GoBack"/>
      <w:bookmarkEnd w:id="0"/>
    </w:p>
    <w:p w:rsidR="00D1013C" w:rsidRPr="00C04B7A" w:rsidRDefault="00D1013C" w:rsidP="00D1013C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7B8" w:rsidRDefault="00DD77B8" w:rsidP="0038231F">
      <w:pPr>
        <w:spacing w:after="0" w:line="240" w:lineRule="auto"/>
      </w:pPr>
      <w:r>
        <w:separator/>
      </w:r>
    </w:p>
  </w:endnote>
  <w:endnote w:type="continuationSeparator" w:id="0">
    <w:p w:rsidR="00DD77B8" w:rsidRDefault="00DD77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B2" w:rsidRDefault="00F233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6E5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6E5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B2" w:rsidRDefault="00F233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7B8" w:rsidRDefault="00DD77B8" w:rsidP="0038231F">
      <w:pPr>
        <w:spacing w:after="0" w:line="240" w:lineRule="auto"/>
      </w:pPr>
      <w:r>
        <w:separator/>
      </w:r>
    </w:p>
  </w:footnote>
  <w:footnote w:type="continuationSeparator" w:id="0">
    <w:p w:rsidR="00DD77B8" w:rsidRDefault="00DD77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B2" w:rsidRDefault="00F233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B2" w:rsidRDefault="00F233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B2" w:rsidRDefault="00F233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7B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6E5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3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77B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33B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13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D1013C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od.ceidg.gov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ms.ms.gov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F752B-7B35-444C-A949-ED3FA5650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2019-09-27T12:51:00Z</dcterms:created>
  <dcterms:modified xsi:type="dcterms:W3CDTF">2019-09-27T12:51:00Z</dcterms:modified>
</cp:coreProperties>
</file>