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10" w:rsidRPr="003D6231" w:rsidRDefault="00DA0C10" w:rsidP="00DA0C10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995F2E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29pt;height:34.5pt;visibility:visible;mso-wrap-style:square">
            <v:imagedata r:id="rId9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="00995F2E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6" type="#_x0000_t75" alt="agh_znk_wbr_rgb_150ppi" style="width:18pt;height:33pt;visibility:visible;mso-wrap-style:square">
            <v:imagedata r:id="rId10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="00995F2E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7" type="#_x0000_t75" alt="EU_EFS_rgb-1" style="width:167.25pt;height:38.25pt;visibility:visible;mso-wrap-style:square">
            <v:imagedata r:id="rId11" o:title="EU_EFS_rgb-1"/>
          </v:shape>
        </w:pict>
      </w:r>
    </w:p>
    <w:p w:rsidR="00DA0C10" w:rsidRPr="00E105B5" w:rsidRDefault="00DA0C10" w:rsidP="00DA0C10">
      <w:pPr>
        <w:tabs>
          <w:tab w:val="center" w:pos="4536"/>
          <w:tab w:val="right" w:pos="9072"/>
        </w:tabs>
        <w:rPr>
          <w:rFonts w:ascii="Verdana" w:hAnsi="Verdana" w:cs="Verdana"/>
          <w:noProof/>
          <w:sz w:val="16"/>
          <w:szCs w:val="16"/>
        </w:rPr>
      </w:pPr>
      <w:r w:rsidRPr="00E105B5">
        <w:rPr>
          <w:b/>
          <w:sz w:val="22"/>
          <w:szCs w:val="22"/>
        </w:rPr>
        <w:tab/>
      </w:r>
    </w:p>
    <w:p w:rsidR="00DA0C10" w:rsidRPr="00E105B5" w:rsidRDefault="00DA0C10" w:rsidP="00DA0C10">
      <w:pPr>
        <w:tabs>
          <w:tab w:val="left" w:pos="3270"/>
          <w:tab w:val="right" w:pos="9497"/>
        </w:tabs>
        <w:spacing w:line="360" w:lineRule="auto"/>
        <w:jc w:val="right"/>
        <w:rPr>
          <w:b/>
          <w:sz w:val="22"/>
          <w:szCs w:val="22"/>
        </w:rPr>
      </w:pPr>
      <w:r w:rsidRPr="00E105B5">
        <w:rPr>
          <w:b/>
          <w:sz w:val="22"/>
          <w:szCs w:val="22"/>
        </w:rPr>
        <w:tab/>
        <w:t>Załącznik nr 1</w:t>
      </w:r>
    </w:p>
    <w:p w:rsidR="00DA0C10" w:rsidRPr="0022732C" w:rsidRDefault="00DA0C10" w:rsidP="00DA0C1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DA0C10" w:rsidRPr="00E105B5" w:rsidRDefault="00DA0C10" w:rsidP="00DA0C1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A0C10" w:rsidRPr="00E105B5" w:rsidRDefault="00DA0C10" w:rsidP="00DA0C1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NAZWA WYKONAWCY:…………………..………………………………………………</w:t>
      </w:r>
    </w:p>
    <w:p w:rsidR="00DA0C10" w:rsidRPr="00E105B5" w:rsidRDefault="00DA0C10" w:rsidP="00DA0C1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FORMA PROWADZONEJ DZIAŁALNOŚCI: ......................................................................</w:t>
      </w:r>
    </w:p>
    <w:p w:rsidR="00DA0C10" w:rsidRPr="00E105B5" w:rsidRDefault="00DA0C10" w:rsidP="00DA0C1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ADRES:……………………………………………………………………………………….</w:t>
      </w:r>
    </w:p>
    <w:p w:rsidR="00DA0C10" w:rsidRPr="00E105B5" w:rsidRDefault="00DA0C10" w:rsidP="00DA0C1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POWIAT:…………………………………WOJEWÓDZTWO …………………………….</w:t>
      </w:r>
    </w:p>
    <w:p w:rsidR="00DA0C10" w:rsidRPr="009F3AB8" w:rsidRDefault="00DA0C10" w:rsidP="00DA0C1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9F3AB8">
        <w:rPr>
          <w:sz w:val="18"/>
          <w:szCs w:val="18"/>
        </w:rPr>
        <w:t>TEL./FAX/ E-MAIL…………………………………………………………………………..</w:t>
      </w:r>
    </w:p>
    <w:p w:rsidR="00DA0C10" w:rsidRPr="00E105B5" w:rsidRDefault="00DA0C10" w:rsidP="00DA0C1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9F3AB8">
        <w:rPr>
          <w:sz w:val="18"/>
          <w:szCs w:val="18"/>
        </w:rPr>
        <w:t xml:space="preserve">NIP…………………………………. </w:t>
      </w:r>
      <w:r w:rsidRPr="00E105B5">
        <w:rPr>
          <w:sz w:val="18"/>
          <w:szCs w:val="18"/>
        </w:rPr>
        <w:t>REGON:………………………………………………</w:t>
      </w:r>
    </w:p>
    <w:p w:rsidR="00DA0C10" w:rsidRPr="00E105B5" w:rsidRDefault="00DA0C10" w:rsidP="00DA0C10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BANK/ NR KONTA ………………………………………………………………………….</w:t>
      </w:r>
    </w:p>
    <w:p w:rsidR="00DA0C10" w:rsidRPr="00E105B5" w:rsidRDefault="00DA0C10" w:rsidP="00DA0C10">
      <w:pPr>
        <w:spacing w:line="360" w:lineRule="auto"/>
        <w:rPr>
          <w:sz w:val="18"/>
          <w:szCs w:val="18"/>
        </w:rPr>
      </w:pPr>
      <w:r w:rsidRPr="00E105B5">
        <w:rPr>
          <w:sz w:val="18"/>
          <w:szCs w:val="18"/>
        </w:rPr>
        <w:t>Do: Nazwa i siedziba Zamawiającego:</w:t>
      </w:r>
    </w:p>
    <w:p w:rsidR="00DA0C10" w:rsidRPr="00787A70" w:rsidRDefault="00DA0C10" w:rsidP="00DA0C10">
      <w:pPr>
        <w:jc w:val="both"/>
        <w:rPr>
          <w:b/>
          <w:sz w:val="18"/>
          <w:szCs w:val="18"/>
        </w:rPr>
      </w:pPr>
      <w:r w:rsidRPr="00E105B5">
        <w:rPr>
          <w:b/>
          <w:sz w:val="18"/>
          <w:szCs w:val="18"/>
        </w:rPr>
        <w:t>Akademia Górniczo – Hutnicza im. Stanisława Staszica w Krakowie Dział Zamówień Publicznych Al. Mickiewicza 30, 30-059 Kraków.</w:t>
      </w:r>
    </w:p>
    <w:p w:rsidR="00DA0C10" w:rsidRPr="00E105B5" w:rsidRDefault="00DA0C10" w:rsidP="00DA0C10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sz w:val="20"/>
          <w:szCs w:val="20"/>
        </w:rPr>
        <w:t>Przystępując do postępowania o udzielenie zamówienia publicznego, którego przedmiotem jest:</w:t>
      </w:r>
    </w:p>
    <w:p w:rsidR="00DA0C10" w:rsidRPr="00E105B5" w:rsidRDefault="00DA0C10" w:rsidP="00DA0C10">
      <w:pPr>
        <w:widowControl w:val="0"/>
        <w:ind w:right="1"/>
        <w:jc w:val="both"/>
        <w:rPr>
          <w:sz w:val="20"/>
          <w:szCs w:val="20"/>
        </w:rPr>
      </w:pPr>
      <w:r w:rsidRPr="00E105B5">
        <w:rPr>
          <w:rFonts w:eastAsia="Tahoma"/>
          <w:b/>
          <w:sz w:val="20"/>
          <w:szCs w:val="20"/>
          <w:lang w:eastAsia="x-none"/>
        </w:rPr>
        <w:t xml:space="preserve">Usługa </w:t>
      </w:r>
      <w:r w:rsidRPr="00330213">
        <w:rPr>
          <w:rFonts w:eastAsia="Tahoma"/>
          <w:b/>
          <w:sz w:val="20"/>
          <w:szCs w:val="20"/>
          <w:lang w:eastAsia="x-none"/>
        </w:rPr>
        <w:t xml:space="preserve">przeprowadzenia szkoleń i egzaminów dla kadry dydaktycznej </w:t>
      </w:r>
      <w:proofErr w:type="spellStart"/>
      <w:r w:rsidRPr="00330213">
        <w:rPr>
          <w:rFonts w:eastAsia="Tahoma"/>
          <w:b/>
          <w:sz w:val="20"/>
          <w:szCs w:val="20"/>
          <w:lang w:eastAsia="x-none"/>
        </w:rPr>
        <w:t>WIEiT</w:t>
      </w:r>
      <w:proofErr w:type="spellEnd"/>
      <w:r w:rsidRPr="00330213">
        <w:rPr>
          <w:rFonts w:eastAsia="Tahoma"/>
          <w:b/>
          <w:sz w:val="20"/>
          <w:szCs w:val="20"/>
          <w:lang w:eastAsia="x-none"/>
        </w:rPr>
        <w:t xml:space="preserve"> - Kc-zp.272-556/19</w:t>
      </w:r>
      <w:r w:rsidRPr="00E105B5">
        <w:rPr>
          <w:b/>
          <w:sz w:val="20"/>
          <w:szCs w:val="20"/>
        </w:rPr>
        <w:t xml:space="preserve">, </w:t>
      </w:r>
      <w:r w:rsidRPr="00E105B5">
        <w:rPr>
          <w:sz w:val="20"/>
          <w:szCs w:val="20"/>
        </w:rPr>
        <w:t>oferuję realizację przedmiotu zamówienia zgodnie z zasadami określonymi w SIWZ.</w:t>
      </w:r>
    </w:p>
    <w:p w:rsidR="00DA0C10" w:rsidRPr="00E105B5" w:rsidRDefault="00DA0C10" w:rsidP="00DA0C10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314" w:type="dxa"/>
        <w:jc w:val="center"/>
        <w:tblInd w:w="-2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787A70" w:rsidRDefault="00327CC7" w:rsidP="004956B1">
            <w:pPr>
              <w:rPr>
                <w:sz w:val="20"/>
                <w:szCs w:val="20"/>
              </w:rPr>
            </w:pPr>
            <w:r w:rsidRPr="00327CC7">
              <w:rPr>
                <w:sz w:val="20"/>
                <w:szCs w:val="20"/>
              </w:rPr>
              <w:t>od daty podpisania umowy do 20.12.2020 r.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787A70" w:rsidRDefault="00327CC7" w:rsidP="004956B1">
            <w:pPr>
              <w:rPr>
                <w:sz w:val="20"/>
                <w:szCs w:val="20"/>
              </w:rPr>
            </w:pPr>
            <w:r w:rsidRPr="00327CC7">
              <w:rPr>
                <w:sz w:val="20"/>
                <w:szCs w:val="20"/>
              </w:rPr>
              <w:t>od daty podpisania umowy do 20.12.2020 r.</w:t>
            </w: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984C48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 przeprowadzeniu każdorazowego szkolenia</w:t>
            </w:r>
            <w:r w:rsidR="009F3AB8">
              <w:rPr>
                <w:sz w:val="20"/>
                <w:szCs w:val="20"/>
              </w:rPr>
              <w:t xml:space="preserve"> i egzaminu</w:t>
            </w:r>
            <w:r>
              <w:rPr>
                <w:sz w:val="20"/>
                <w:szCs w:val="20"/>
              </w:rPr>
              <w:t>, p</w:t>
            </w:r>
            <w:r w:rsidR="00DA0C10" w:rsidRPr="00E105B5">
              <w:rPr>
                <w:sz w:val="20"/>
                <w:szCs w:val="20"/>
              </w:rPr>
              <w:t>rzelewem w ciągu 21 dni od daty otrzymania faktury  przez  Zamawiającego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984C48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984C48">
              <w:rPr>
                <w:sz w:val="20"/>
                <w:szCs w:val="20"/>
              </w:rPr>
              <w:t>Po przeprowadzeniu każdorazowego szkolenia, przelewem w ciągu 21 dni od daty otrzymania faktury  przez  Zamawiającego.</w:t>
            </w:r>
          </w:p>
        </w:tc>
      </w:tr>
      <w:tr w:rsidR="00DA0C10" w:rsidRPr="00E105B5" w:rsidTr="004956B1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tbl>
      <w:tblPr>
        <w:tblW w:w="9314" w:type="dxa"/>
        <w:jc w:val="center"/>
        <w:tblInd w:w="-2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 xml:space="preserve">Zadanie nr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 xml:space="preserve">Zadanie nr 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DA0C10" w:rsidRPr="00E105B5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787A70" w:rsidRDefault="00327CC7" w:rsidP="004956B1">
            <w:pPr>
              <w:rPr>
                <w:sz w:val="20"/>
                <w:szCs w:val="20"/>
              </w:rPr>
            </w:pPr>
            <w:r w:rsidRPr="00327CC7">
              <w:rPr>
                <w:sz w:val="20"/>
                <w:szCs w:val="20"/>
              </w:rPr>
              <w:t>od daty podpisania umowy do 20.12.2020 r.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787A70" w:rsidRDefault="00327CC7" w:rsidP="004956B1">
            <w:pPr>
              <w:rPr>
                <w:sz w:val="20"/>
                <w:szCs w:val="20"/>
              </w:rPr>
            </w:pPr>
            <w:r w:rsidRPr="00327CC7">
              <w:rPr>
                <w:sz w:val="20"/>
                <w:szCs w:val="20"/>
              </w:rPr>
              <w:t>od daty podpisania umowy do 20.12.2020 r.</w:t>
            </w:r>
          </w:p>
        </w:tc>
      </w:tr>
      <w:tr w:rsidR="00DA0C10" w:rsidRPr="00E105B5" w:rsidTr="004956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984C48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984C48">
              <w:rPr>
                <w:sz w:val="20"/>
                <w:szCs w:val="20"/>
              </w:rPr>
              <w:t>Po przeprowadzeniu każdorazowego szkolenia</w:t>
            </w:r>
            <w:r w:rsidR="009F3AB8">
              <w:rPr>
                <w:sz w:val="20"/>
                <w:szCs w:val="20"/>
              </w:rPr>
              <w:t xml:space="preserve"> i egzaminu</w:t>
            </w:r>
            <w:r w:rsidRPr="00984C48">
              <w:rPr>
                <w:sz w:val="20"/>
                <w:szCs w:val="20"/>
              </w:rPr>
              <w:t>, przelewem w ciągu 21 dni od daty otrzymania faktury  przez  Zamawiającego.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984C48" w:rsidP="004956B1">
            <w:pPr>
              <w:tabs>
                <w:tab w:val="right" w:pos="9000"/>
              </w:tabs>
              <w:rPr>
                <w:sz w:val="20"/>
                <w:szCs w:val="20"/>
              </w:rPr>
            </w:pPr>
            <w:r w:rsidRPr="00984C48">
              <w:rPr>
                <w:sz w:val="20"/>
                <w:szCs w:val="20"/>
              </w:rPr>
              <w:t>Po przeprowadzeniu każdorazowego szkolenia, przelewem w ciągu 21 dni od daty otrzymania faktury  przez  Zamawiającego.</w:t>
            </w:r>
          </w:p>
        </w:tc>
      </w:tr>
      <w:tr w:rsidR="00DA0C10" w:rsidRPr="00E105B5" w:rsidTr="004956B1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A0C10" w:rsidRPr="00991409" w:rsidRDefault="00DA0C10" w:rsidP="004956B1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C10" w:rsidRPr="00E105B5" w:rsidRDefault="00DA0C10" w:rsidP="004956B1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DA0C10" w:rsidRDefault="00DA0C10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327CC7" w:rsidRPr="00327CC7" w:rsidRDefault="00327CC7" w:rsidP="00DA0C10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327CC7">
        <w:rPr>
          <w:b/>
          <w:sz w:val="22"/>
          <w:szCs w:val="22"/>
          <w:u w:val="single"/>
        </w:rPr>
        <w:t>Dodatkowe kryterium oceny ofert:</w:t>
      </w:r>
    </w:p>
    <w:p w:rsidR="00327CC7" w:rsidRDefault="00327CC7" w:rsidP="00DA0C10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>Zadanie nr 1:</w:t>
      </w:r>
      <w:r>
        <w:rPr>
          <w:sz w:val="22"/>
          <w:szCs w:val="22"/>
        </w:rPr>
        <w:t xml:space="preserve"> 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……………………. (imię i nazwisko):</w:t>
      </w:r>
    </w:p>
    <w:p w:rsidR="00327CC7" w:rsidRDefault="00327CC7" w:rsidP="00DA0C10">
      <w:pPr>
        <w:tabs>
          <w:tab w:val="left" w:pos="426"/>
        </w:tabs>
        <w:jc w:val="both"/>
        <w:rPr>
          <w:rFonts w:eastAsia="Tahoma"/>
          <w:sz w:val="22"/>
          <w:szCs w:val="22"/>
        </w:rPr>
      </w:pPr>
      <w:r>
        <w:rPr>
          <w:sz w:val="22"/>
          <w:szCs w:val="22"/>
        </w:rPr>
        <w:t xml:space="preserve">A) posiada ……… lat </w:t>
      </w:r>
      <w:r>
        <w:rPr>
          <w:rFonts w:eastAsia="Tahoma"/>
          <w:sz w:val="22"/>
          <w:szCs w:val="22"/>
        </w:rPr>
        <w:t xml:space="preserve">udokumentowanego </w:t>
      </w:r>
      <w:r w:rsidRPr="001D5DF8">
        <w:rPr>
          <w:rFonts w:eastAsia="Tahoma"/>
          <w:sz w:val="22"/>
          <w:szCs w:val="22"/>
        </w:rPr>
        <w:t>stażu pracy w branży IT</w:t>
      </w:r>
      <w:r>
        <w:rPr>
          <w:rFonts w:eastAsia="Tahoma"/>
          <w:sz w:val="22"/>
          <w:szCs w:val="22"/>
        </w:rPr>
        <w:t>;</w:t>
      </w:r>
    </w:p>
    <w:p w:rsidR="00327CC7" w:rsidRDefault="00327CC7" w:rsidP="00DA0C1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posiada ……… </w:t>
      </w:r>
      <w:r w:rsidRPr="00327CC7">
        <w:rPr>
          <w:sz w:val="22"/>
          <w:szCs w:val="22"/>
        </w:rPr>
        <w:t>praktyki w pracy metodykami zwinnymi lub/i we wdrażaniu metodyk zwinnych w branży IT</w:t>
      </w:r>
      <w:r>
        <w:rPr>
          <w:sz w:val="22"/>
          <w:szCs w:val="22"/>
        </w:rPr>
        <w:t>;</w:t>
      </w:r>
    </w:p>
    <w:p w:rsidR="00327CC7" w:rsidRDefault="00327CC7" w:rsidP="00DA0C10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C) posiada</w:t>
      </w:r>
      <w:r w:rsidRPr="00327CC7">
        <w:rPr>
          <w:sz w:val="22"/>
          <w:szCs w:val="22"/>
        </w:rPr>
        <w:t xml:space="preserve"> udokumentowaną liczbę szkoleń</w:t>
      </w:r>
      <w:r>
        <w:rPr>
          <w:sz w:val="22"/>
          <w:szCs w:val="22"/>
        </w:rPr>
        <w:t xml:space="preserve"> </w:t>
      </w:r>
      <w:r w:rsidRPr="00327CC7">
        <w:rPr>
          <w:sz w:val="22"/>
          <w:szCs w:val="22"/>
        </w:rPr>
        <w:t>PSM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 (ilość szkoleń).</w:t>
      </w:r>
    </w:p>
    <w:p w:rsidR="00327CC7" w:rsidRDefault="00327CC7" w:rsidP="00327CC7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……………………. (imię i nazwisko):</w:t>
      </w:r>
    </w:p>
    <w:p w:rsidR="00327CC7" w:rsidRDefault="00327CC7" w:rsidP="00327CC7">
      <w:pPr>
        <w:tabs>
          <w:tab w:val="left" w:pos="426"/>
        </w:tabs>
        <w:jc w:val="both"/>
        <w:rPr>
          <w:rFonts w:eastAsia="Tahoma"/>
          <w:sz w:val="22"/>
          <w:szCs w:val="22"/>
        </w:rPr>
      </w:pPr>
      <w:r>
        <w:rPr>
          <w:sz w:val="22"/>
          <w:szCs w:val="22"/>
        </w:rPr>
        <w:t xml:space="preserve">A) posiada ……… lat </w:t>
      </w:r>
      <w:r>
        <w:rPr>
          <w:rFonts w:eastAsia="Tahoma"/>
          <w:sz w:val="22"/>
          <w:szCs w:val="22"/>
        </w:rPr>
        <w:t xml:space="preserve">udokumentowanego </w:t>
      </w:r>
      <w:r w:rsidRPr="001D5DF8">
        <w:rPr>
          <w:rFonts w:eastAsia="Tahoma"/>
          <w:sz w:val="22"/>
          <w:szCs w:val="22"/>
        </w:rPr>
        <w:t>stażu pracy w branży IT</w:t>
      </w:r>
      <w:r>
        <w:rPr>
          <w:rFonts w:eastAsia="Tahoma"/>
          <w:sz w:val="22"/>
          <w:szCs w:val="22"/>
        </w:rPr>
        <w:t>;</w:t>
      </w:r>
    </w:p>
    <w:p w:rsidR="00327CC7" w:rsidRDefault="00327CC7" w:rsidP="00327CC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posiada ……… </w:t>
      </w:r>
      <w:r w:rsidRPr="00327CC7">
        <w:rPr>
          <w:sz w:val="22"/>
          <w:szCs w:val="22"/>
        </w:rPr>
        <w:t>praktyki w pracy metodykami zwinnymi lub/i we wdrażaniu metodyk zwinnych w branży IT</w:t>
      </w:r>
      <w:r>
        <w:rPr>
          <w:sz w:val="22"/>
          <w:szCs w:val="22"/>
        </w:rPr>
        <w:t>;</w:t>
      </w:r>
    </w:p>
    <w:p w:rsidR="00327CC7" w:rsidRDefault="00327CC7" w:rsidP="00327CC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C) posiada</w:t>
      </w:r>
      <w:r w:rsidRPr="00327CC7">
        <w:rPr>
          <w:sz w:val="22"/>
          <w:szCs w:val="22"/>
        </w:rPr>
        <w:t xml:space="preserve"> udokumentowaną liczbę szkoleń</w:t>
      </w:r>
      <w:r>
        <w:rPr>
          <w:sz w:val="22"/>
          <w:szCs w:val="22"/>
        </w:rPr>
        <w:t xml:space="preserve"> </w:t>
      </w:r>
      <w:r w:rsidRPr="00327CC7">
        <w:rPr>
          <w:sz w:val="22"/>
          <w:szCs w:val="22"/>
        </w:rPr>
        <w:t>PSPO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 (ilość szkoleń).</w:t>
      </w:r>
    </w:p>
    <w:p w:rsidR="00327CC7" w:rsidRDefault="00327CC7" w:rsidP="00327CC7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3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……………………. (imię i nazwisko):</w:t>
      </w:r>
    </w:p>
    <w:p w:rsidR="00327CC7" w:rsidRDefault="00327CC7" w:rsidP="00327CC7">
      <w:pPr>
        <w:tabs>
          <w:tab w:val="left" w:pos="426"/>
        </w:tabs>
        <w:jc w:val="both"/>
        <w:rPr>
          <w:rFonts w:eastAsia="Tahoma"/>
          <w:sz w:val="22"/>
          <w:szCs w:val="22"/>
        </w:rPr>
      </w:pPr>
      <w:r>
        <w:rPr>
          <w:sz w:val="22"/>
          <w:szCs w:val="22"/>
        </w:rPr>
        <w:t xml:space="preserve">A) posiada ……… lat </w:t>
      </w:r>
      <w:r>
        <w:rPr>
          <w:rFonts w:eastAsia="Tahoma"/>
          <w:sz w:val="22"/>
          <w:szCs w:val="22"/>
        </w:rPr>
        <w:t xml:space="preserve">udokumentowanego </w:t>
      </w:r>
      <w:r w:rsidRPr="001D5DF8">
        <w:rPr>
          <w:rFonts w:eastAsia="Tahoma"/>
          <w:sz w:val="22"/>
          <w:szCs w:val="22"/>
        </w:rPr>
        <w:t>stażu pracy w branży IT</w:t>
      </w:r>
      <w:r>
        <w:rPr>
          <w:rFonts w:eastAsia="Tahoma"/>
          <w:sz w:val="22"/>
          <w:szCs w:val="22"/>
        </w:rPr>
        <w:t>;</w:t>
      </w:r>
    </w:p>
    <w:p w:rsidR="00327CC7" w:rsidRDefault="00327CC7" w:rsidP="00327CC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posiada ……… </w:t>
      </w:r>
      <w:r w:rsidRPr="00327CC7">
        <w:rPr>
          <w:sz w:val="22"/>
          <w:szCs w:val="22"/>
        </w:rPr>
        <w:t>praktyki w pracy metodykami zwinnymi lub/i we wdrażaniu metodyk zwinnych w branży IT</w:t>
      </w:r>
      <w:r>
        <w:rPr>
          <w:sz w:val="22"/>
          <w:szCs w:val="22"/>
        </w:rPr>
        <w:t>;</w:t>
      </w:r>
    </w:p>
    <w:p w:rsidR="00327CC7" w:rsidRDefault="00327CC7" w:rsidP="00327CC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C) posiada</w:t>
      </w:r>
      <w:r w:rsidRPr="00327CC7">
        <w:rPr>
          <w:sz w:val="22"/>
          <w:szCs w:val="22"/>
        </w:rPr>
        <w:t xml:space="preserve"> udokumentowaną liczbę szkoleń</w:t>
      </w:r>
      <w:r>
        <w:rPr>
          <w:sz w:val="22"/>
          <w:szCs w:val="22"/>
        </w:rPr>
        <w:t xml:space="preserve"> </w:t>
      </w:r>
      <w:r w:rsidRPr="00327CC7">
        <w:rPr>
          <w:sz w:val="22"/>
          <w:szCs w:val="22"/>
        </w:rPr>
        <w:t xml:space="preserve">w zakresie metodyki </w:t>
      </w:r>
      <w:proofErr w:type="spellStart"/>
      <w:r w:rsidRPr="00327CC7">
        <w:rPr>
          <w:sz w:val="22"/>
          <w:szCs w:val="22"/>
        </w:rPr>
        <w:t>Scrum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 (ilość szkoleń).</w:t>
      </w:r>
    </w:p>
    <w:p w:rsidR="00327CC7" w:rsidRDefault="00327CC7" w:rsidP="00327CC7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4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Osoba odpowiedzialna za realizację zamówienia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……………………. (imię i nazwisko):</w:t>
      </w:r>
    </w:p>
    <w:p w:rsidR="00327CC7" w:rsidRDefault="00327CC7" w:rsidP="00327CC7">
      <w:pPr>
        <w:tabs>
          <w:tab w:val="left" w:pos="426"/>
        </w:tabs>
        <w:jc w:val="both"/>
        <w:rPr>
          <w:rFonts w:eastAsia="Tahoma"/>
          <w:sz w:val="22"/>
          <w:szCs w:val="22"/>
        </w:rPr>
      </w:pPr>
      <w:r>
        <w:rPr>
          <w:sz w:val="22"/>
          <w:szCs w:val="22"/>
        </w:rPr>
        <w:t xml:space="preserve">A) posiada ……… lat </w:t>
      </w:r>
      <w:r>
        <w:rPr>
          <w:rFonts w:eastAsia="Tahoma"/>
          <w:sz w:val="22"/>
          <w:szCs w:val="22"/>
        </w:rPr>
        <w:t xml:space="preserve">udokumentowanego </w:t>
      </w:r>
      <w:r w:rsidRPr="001D5DF8">
        <w:rPr>
          <w:rFonts w:eastAsia="Tahoma"/>
          <w:sz w:val="22"/>
          <w:szCs w:val="22"/>
        </w:rPr>
        <w:t>stażu pracy w branży IT</w:t>
      </w:r>
      <w:r>
        <w:rPr>
          <w:rFonts w:eastAsia="Tahoma"/>
          <w:sz w:val="22"/>
          <w:szCs w:val="22"/>
        </w:rPr>
        <w:t>;</w:t>
      </w:r>
    </w:p>
    <w:p w:rsidR="00327CC7" w:rsidRDefault="00327CC7" w:rsidP="00327CC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B) posiada ……… </w:t>
      </w:r>
      <w:r w:rsidRPr="00327CC7">
        <w:rPr>
          <w:sz w:val="22"/>
          <w:szCs w:val="22"/>
        </w:rPr>
        <w:t>praktyki w pracy metodykami zwinnymi lub/i we wdrażaniu metodyk zwinnych w branży IT</w:t>
      </w:r>
      <w:r>
        <w:rPr>
          <w:sz w:val="22"/>
          <w:szCs w:val="22"/>
        </w:rPr>
        <w:t>;</w:t>
      </w:r>
    </w:p>
    <w:p w:rsidR="00327CC7" w:rsidRDefault="00327CC7" w:rsidP="00327CC7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C) posiada</w:t>
      </w:r>
      <w:r w:rsidRPr="00327CC7">
        <w:rPr>
          <w:sz w:val="22"/>
          <w:szCs w:val="22"/>
        </w:rPr>
        <w:t xml:space="preserve"> udokumentowaną liczbę szkoleń</w:t>
      </w:r>
      <w:r>
        <w:rPr>
          <w:sz w:val="22"/>
          <w:szCs w:val="22"/>
        </w:rPr>
        <w:t xml:space="preserve"> </w:t>
      </w:r>
      <w:r w:rsidRPr="00327CC7">
        <w:rPr>
          <w:sz w:val="22"/>
          <w:szCs w:val="22"/>
        </w:rPr>
        <w:t>w zakresie metodyk zwinnych Agile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………… (ilość szkoleń).</w:t>
      </w:r>
    </w:p>
    <w:p w:rsidR="00327CC7" w:rsidRPr="00E105B5" w:rsidRDefault="00327CC7" w:rsidP="00DA0C10">
      <w:pPr>
        <w:tabs>
          <w:tab w:val="left" w:pos="426"/>
        </w:tabs>
        <w:jc w:val="both"/>
        <w:rPr>
          <w:sz w:val="22"/>
          <w:szCs w:val="22"/>
        </w:rPr>
      </w:pPr>
    </w:p>
    <w:p w:rsidR="000D54A8" w:rsidRPr="000D54A8" w:rsidRDefault="000D54A8" w:rsidP="00DA0C10">
      <w:pPr>
        <w:tabs>
          <w:tab w:val="left" w:pos="426"/>
        </w:tabs>
        <w:jc w:val="both"/>
        <w:rPr>
          <w:highlight w:val="yellow"/>
        </w:rPr>
      </w:pPr>
      <w:r w:rsidRPr="000D54A8">
        <w:rPr>
          <w:highlight w:val="yellow"/>
        </w:rPr>
        <w:t>Miejsce szkoleń (należy podać adres miejsca szkolenia):</w:t>
      </w:r>
    </w:p>
    <w:p w:rsidR="000D54A8" w:rsidRPr="000D54A8" w:rsidRDefault="000D54A8" w:rsidP="00DA0C10">
      <w:pPr>
        <w:tabs>
          <w:tab w:val="left" w:pos="426"/>
        </w:tabs>
        <w:jc w:val="both"/>
        <w:rPr>
          <w:highlight w:val="yellow"/>
        </w:rPr>
      </w:pPr>
      <w:r w:rsidRPr="000D54A8">
        <w:rPr>
          <w:highlight w:val="yellow"/>
        </w:rPr>
        <w:t>Zadanie nr 1: …………………</w:t>
      </w:r>
    </w:p>
    <w:p w:rsidR="000D54A8" w:rsidRPr="000D54A8" w:rsidRDefault="000D54A8" w:rsidP="000D54A8">
      <w:pPr>
        <w:tabs>
          <w:tab w:val="left" w:pos="426"/>
        </w:tabs>
        <w:jc w:val="both"/>
        <w:rPr>
          <w:highlight w:val="yellow"/>
        </w:rPr>
      </w:pPr>
      <w:r w:rsidRPr="000D54A8">
        <w:rPr>
          <w:highlight w:val="yellow"/>
        </w:rPr>
        <w:t>Zadanie nr 2: …………………</w:t>
      </w:r>
    </w:p>
    <w:p w:rsidR="000D54A8" w:rsidRPr="000D54A8" w:rsidRDefault="000D54A8" w:rsidP="000D54A8">
      <w:pPr>
        <w:tabs>
          <w:tab w:val="left" w:pos="426"/>
        </w:tabs>
        <w:jc w:val="both"/>
        <w:rPr>
          <w:highlight w:val="yellow"/>
        </w:rPr>
      </w:pPr>
      <w:r w:rsidRPr="000D54A8">
        <w:rPr>
          <w:highlight w:val="yellow"/>
        </w:rPr>
        <w:lastRenderedPageBreak/>
        <w:t>Zadanie nr 3: …………………</w:t>
      </w:r>
    </w:p>
    <w:p w:rsidR="000D54A8" w:rsidRPr="000D54A8" w:rsidRDefault="000D54A8" w:rsidP="000D54A8">
      <w:pPr>
        <w:tabs>
          <w:tab w:val="left" w:pos="426"/>
        </w:tabs>
        <w:jc w:val="both"/>
      </w:pPr>
      <w:r w:rsidRPr="000D54A8">
        <w:rPr>
          <w:highlight w:val="yellow"/>
        </w:rPr>
        <w:t>Zadanie nr 4: …………………</w:t>
      </w:r>
    </w:p>
    <w:p w:rsidR="000D54A8" w:rsidRDefault="000D54A8" w:rsidP="00DA0C10">
      <w:pPr>
        <w:tabs>
          <w:tab w:val="left" w:pos="426"/>
        </w:tabs>
        <w:jc w:val="both"/>
        <w:rPr>
          <w:sz w:val="20"/>
          <w:szCs w:val="20"/>
        </w:rPr>
      </w:pPr>
    </w:p>
    <w:p w:rsidR="00DA0C10" w:rsidRPr="00787A70" w:rsidRDefault="00DA0C10" w:rsidP="00DA0C10">
      <w:pPr>
        <w:tabs>
          <w:tab w:val="left" w:pos="426"/>
        </w:tabs>
        <w:jc w:val="both"/>
        <w:rPr>
          <w:b/>
          <w:sz w:val="20"/>
          <w:szCs w:val="20"/>
        </w:rPr>
      </w:pPr>
      <w:r w:rsidRPr="00787A70">
        <w:rPr>
          <w:sz w:val="20"/>
          <w:szCs w:val="20"/>
        </w:rPr>
        <w:t>Oświadczamy, że zgodnie z ustawą z dnia 6 marca 2018 r. Prawo przedsiębiorców należymy do małych lub średnich przedsiębiorców:</w:t>
      </w:r>
      <w:r w:rsidRPr="00787A70">
        <w:rPr>
          <w:b/>
          <w:sz w:val="20"/>
          <w:szCs w:val="20"/>
        </w:rPr>
        <w:t xml:space="preserve"> TAK/NIE*</w:t>
      </w:r>
    </w:p>
    <w:p w:rsidR="00327CC7" w:rsidRPr="00787A70" w:rsidRDefault="00327CC7" w:rsidP="00DA0C10">
      <w:pPr>
        <w:tabs>
          <w:tab w:val="left" w:pos="5040"/>
        </w:tabs>
        <w:rPr>
          <w:sz w:val="20"/>
          <w:szCs w:val="20"/>
        </w:rPr>
      </w:pPr>
    </w:p>
    <w:p w:rsidR="00DA0C10" w:rsidRPr="00E105B5" w:rsidRDefault="00DA0C10" w:rsidP="00DA0C10">
      <w:pPr>
        <w:rPr>
          <w:b/>
          <w:sz w:val="22"/>
          <w:szCs w:val="22"/>
          <w:u w:val="single"/>
        </w:rPr>
      </w:pPr>
      <w:r w:rsidRPr="00E105B5">
        <w:rPr>
          <w:b/>
          <w:sz w:val="22"/>
          <w:szCs w:val="22"/>
          <w:u w:val="single"/>
        </w:rPr>
        <w:t>Jednocześnie oświadczamy, że:</w:t>
      </w:r>
    </w:p>
    <w:p w:rsidR="00DA0C10" w:rsidRPr="00E105B5" w:rsidRDefault="00DA0C10" w:rsidP="00DA0C1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DA0C10" w:rsidRPr="00E105B5" w:rsidRDefault="00DA0C10" w:rsidP="00DA0C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105B5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105B5">
        <w:rPr>
          <w:color w:val="000000"/>
          <w:sz w:val="22"/>
          <w:szCs w:val="22"/>
        </w:rPr>
        <w:t xml:space="preserve"> i nie wnosimy do nich żadnych zastrzeżeń.</w:t>
      </w:r>
    </w:p>
    <w:p w:rsidR="00DA0C10" w:rsidRPr="00E105B5" w:rsidRDefault="00DA0C10" w:rsidP="00DA0C10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Oświadczam, że wypełniłem obowiązki informacyjne przewidziane w art. 13 lub art. 14 RODO</w:t>
      </w:r>
      <w:r w:rsidRPr="00E105B5">
        <w:rPr>
          <w:sz w:val="22"/>
          <w:szCs w:val="22"/>
          <w:vertAlign w:val="superscript"/>
        </w:rPr>
        <w:t>1</w:t>
      </w:r>
      <w:r w:rsidRPr="00E105B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E105B5">
        <w:rPr>
          <w:sz w:val="22"/>
          <w:szCs w:val="22"/>
          <w:vertAlign w:val="superscript"/>
        </w:rPr>
        <w:t>2</w:t>
      </w:r>
      <w:r w:rsidRPr="00E105B5">
        <w:rPr>
          <w:sz w:val="22"/>
          <w:szCs w:val="22"/>
        </w:rPr>
        <w:t xml:space="preserve">. </w:t>
      </w:r>
    </w:p>
    <w:p w:rsidR="00DA0C10" w:rsidRPr="00E105B5" w:rsidRDefault="00DA0C10" w:rsidP="00DA0C10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1</w:t>
      </w:r>
      <w:r w:rsidRPr="00E105B5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A0C10" w:rsidRPr="00E105B5" w:rsidRDefault="00DA0C10" w:rsidP="00DA0C10">
      <w:pPr>
        <w:ind w:left="360"/>
        <w:jc w:val="both"/>
        <w:rPr>
          <w:i/>
          <w:sz w:val="20"/>
          <w:szCs w:val="20"/>
        </w:rPr>
      </w:pPr>
      <w:r w:rsidRPr="00E105B5">
        <w:rPr>
          <w:i/>
          <w:sz w:val="20"/>
          <w:szCs w:val="20"/>
          <w:vertAlign w:val="superscript"/>
        </w:rPr>
        <w:t>2</w:t>
      </w:r>
      <w:r w:rsidRPr="00E105B5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A0C10" w:rsidRPr="00E105B5" w:rsidRDefault="00DA0C10" w:rsidP="00DA0C1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105B5">
        <w:rPr>
          <w:sz w:val="22"/>
          <w:szCs w:val="22"/>
        </w:rPr>
        <w:t>Oświadczam/y, że zamierzam/y /nie zamierzam/y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A0C10" w:rsidRPr="00E105B5" w:rsidTr="004956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0C10" w:rsidRPr="00E105B5" w:rsidRDefault="00DA0C10" w:rsidP="004956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A0C10" w:rsidRPr="00E105B5" w:rsidRDefault="00DA0C10" w:rsidP="004956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 xml:space="preserve">Opis części zamówienia, którą wykonawca </w:t>
            </w:r>
          </w:p>
          <w:p w:rsidR="00DA0C10" w:rsidRPr="00E105B5" w:rsidRDefault="00DA0C10" w:rsidP="004956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A0C10" w:rsidRPr="00E105B5" w:rsidRDefault="00DA0C10" w:rsidP="004956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105B5">
              <w:rPr>
                <w:sz w:val="22"/>
                <w:szCs w:val="22"/>
              </w:rPr>
              <w:t>Nazwa podwykonawcy</w:t>
            </w:r>
            <w:r w:rsidRPr="00E105B5">
              <w:rPr>
                <w:sz w:val="22"/>
                <w:szCs w:val="22"/>
              </w:rPr>
              <w:br/>
              <w:t>(o ile jest znana)</w:t>
            </w:r>
          </w:p>
        </w:tc>
      </w:tr>
      <w:tr w:rsidR="00DA0C10" w:rsidRPr="00E105B5" w:rsidTr="004956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0C10" w:rsidRPr="00E105B5" w:rsidRDefault="00DA0C10" w:rsidP="004956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0C10" w:rsidRPr="00E105B5" w:rsidRDefault="00DA0C10" w:rsidP="004956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0C10" w:rsidRPr="00E105B5" w:rsidRDefault="00DA0C10" w:rsidP="004956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A0C10" w:rsidRPr="00E105B5" w:rsidRDefault="00DA0C10" w:rsidP="00DA0C10">
      <w:pPr>
        <w:ind w:left="360"/>
        <w:jc w:val="both"/>
        <w:rPr>
          <w:sz w:val="22"/>
          <w:szCs w:val="22"/>
        </w:rPr>
      </w:pPr>
    </w:p>
    <w:p w:rsidR="00DA0C10" w:rsidRPr="00E105B5" w:rsidRDefault="00DA0C10" w:rsidP="00DA0C10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Upoważnionymi do reprezentowania naszej firmy są następujące osoby:</w:t>
      </w:r>
    </w:p>
    <w:p w:rsidR="00DA0C10" w:rsidRPr="00E105B5" w:rsidRDefault="00DA0C10" w:rsidP="00DA0C10">
      <w:pPr>
        <w:keepNext/>
        <w:outlineLvl w:val="0"/>
        <w:rPr>
          <w:rFonts w:ascii="Arial" w:hAnsi="Arial"/>
          <w:b/>
          <w:bCs/>
          <w:kern w:val="32"/>
          <w:sz w:val="16"/>
          <w:szCs w:val="16"/>
          <w:lang w:val="x-none" w:eastAsia="x-none"/>
        </w:rPr>
      </w:pP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  <w:t>Imię i Nazwisko</w:t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  <w:r w:rsidRPr="00E105B5">
        <w:rPr>
          <w:rFonts w:ascii="Arial" w:hAnsi="Arial"/>
          <w:b/>
          <w:bCs/>
          <w:kern w:val="32"/>
          <w:sz w:val="16"/>
          <w:szCs w:val="16"/>
          <w:lang w:val="x-none" w:eastAsia="x-none"/>
        </w:rPr>
        <w:tab/>
      </w:r>
    </w:p>
    <w:p w:rsidR="00DA0C10" w:rsidRPr="00E105B5" w:rsidRDefault="00DA0C10" w:rsidP="00DA0C10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DA0C10" w:rsidRPr="00E105B5" w:rsidRDefault="00DA0C10" w:rsidP="00DA0C1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</w:r>
    </w:p>
    <w:p w:rsidR="00DA0C10" w:rsidRPr="00E105B5" w:rsidRDefault="00DA0C10" w:rsidP="00DA0C1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DA0C10" w:rsidRPr="00E105B5" w:rsidRDefault="00DA0C10" w:rsidP="00DA0C1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E105B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105B5">
        <w:rPr>
          <w:sz w:val="18"/>
          <w:szCs w:val="18"/>
        </w:rPr>
        <w:tab/>
      </w:r>
      <w:r w:rsidRPr="00E105B5">
        <w:rPr>
          <w:sz w:val="18"/>
          <w:szCs w:val="18"/>
        </w:rPr>
        <w:tab/>
        <w:t xml:space="preserve"> </w:t>
      </w:r>
    </w:p>
    <w:p w:rsidR="00DA0C10" w:rsidRPr="00E105B5" w:rsidRDefault="00DA0C10" w:rsidP="00DA0C10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DA0C10" w:rsidRPr="00E105B5" w:rsidRDefault="00DA0C10" w:rsidP="00DA0C10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upoważnienie dla powyżej wskazanych osób wynika z następującego (</w:t>
      </w:r>
      <w:proofErr w:type="spellStart"/>
      <w:r w:rsidRPr="00E105B5">
        <w:rPr>
          <w:sz w:val="22"/>
          <w:szCs w:val="22"/>
        </w:rPr>
        <w:t>ych</w:t>
      </w:r>
      <w:proofErr w:type="spellEnd"/>
      <w:r w:rsidRPr="00E105B5">
        <w:rPr>
          <w:sz w:val="22"/>
          <w:szCs w:val="22"/>
        </w:rPr>
        <w:t>) dokumentu(ów)</w:t>
      </w:r>
    </w:p>
    <w:p w:rsidR="00DA0C10" w:rsidRPr="00E105B5" w:rsidRDefault="00DA0C10" w:rsidP="00DA0C10">
      <w:p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A0C10" w:rsidRPr="00E105B5" w:rsidRDefault="00DA0C10" w:rsidP="00DA0C10">
      <w:pPr>
        <w:numPr>
          <w:ilvl w:val="0"/>
          <w:numId w:val="1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załącznikami do niniejszej oferty są:</w:t>
      </w:r>
    </w:p>
    <w:p w:rsidR="00DA0C10" w:rsidRPr="00E105B5" w:rsidRDefault="00DA0C10" w:rsidP="00DA0C1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DA0C10" w:rsidRPr="00E105B5" w:rsidRDefault="00DA0C10" w:rsidP="00DA0C1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DA0C10" w:rsidRPr="00E105B5" w:rsidRDefault="00DA0C10" w:rsidP="00DA0C1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A0C10" w:rsidRPr="00E105B5" w:rsidRDefault="00DA0C10" w:rsidP="00DA0C1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………………………………………………………………………………………….</w:t>
      </w:r>
    </w:p>
    <w:p w:rsidR="00DA0C10" w:rsidRPr="00E105B5" w:rsidRDefault="00DA0C10" w:rsidP="00DA0C10">
      <w:pPr>
        <w:numPr>
          <w:ilvl w:val="1"/>
          <w:numId w:val="2"/>
        </w:numPr>
        <w:jc w:val="both"/>
        <w:rPr>
          <w:sz w:val="22"/>
          <w:szCs w:val="22"/>
        </w:rPr>
      </w:pPr>
      <w:r w:rsidRPr="00E105B5">
        <w:rPr>
          <w:sz w:val="22"/>
          <w:szCs w:val="22"/>
        </w:rPr>
        <w:t>……………………………………………..……………………………………………</w:t>
      </w:r>
    </w:p>
    <w:p w:rsidR="00DA0C10" w:rsidRPr="00E105B5" w:rsidRDefault="00DA0C10" w:rsidP="00DA0C10">
      <w:pPr>
        <w:rPr>
          <w:sz w:val="22"/>
          <w:szCs w:val="22"/>
        </w:rPr>
      </w:pPr>
    </w:p>
    <w:p w:rsidR="00327CC7" w:rsidRDefault="00327CC7" w:rsidP="00327CC7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DA0C10" w:rsidRPr="00E105B5" w:rsidRDefault="00DA0C10" w:rsidP="00DA0C10">
      <w:pPr>
        <w:rPr>
          <w:sz w:val="22"/>
          <w:szCs w:val="22"/>
        </w:rPr>
      </w:pPr>
    </w:p>
    <w:p w:rsidR="00DA0C10" w:rsidRPr="00E105B5" w:rsidRDefault="00DA0C10" w:rsidP="00DA0C10">
      <w:pPr>
        <w:rPr>
          <w:sz w:val="22"/>
          <w:szCs w:val="22"/>
        </w:rPr>
      </w:pPr>
    </w:p>
    <w:p w:rsidR="00DA0C10" w:rsidRPr="00E105B5" w:rsidRDefault="00DA0C10" w:rsidP="00DA0C10">
      <w:pPr>
        <w:rPr>
          <w:sz w:val="22"/>
          <w:szCs w:val="22"/>
        </w:rPr>
      </w:pPr>
      <w:r w:rsidRPr="00E105B5">
        <w:rPr>
          <w:sz w:val="22"/>
          <w:szCs w:val="22"/>
        </w:rPr>
        <w:t>*</w:t>
      </w:r>
      <w:r w:rsidRPr="00E105B5">
        <w:rPr>
          <w:sz w:val="20"/>
          <w:szCs w:val="20"/>
        </w:rPr>
        <w:t>niepotrzebne skreślić</w:t>
      </w:r>
    </w:p>
    <w:p w:rsidR="00DA0C10" w:rsidRPr="00E105B5" w:rsidRDefault="00DA0C10" w:rsidP="00DA0C10">
      <w:pPr>
        <w:rPr>
          <w:b/>
          <w:sz w:val="18"/>
          <w:szCs w:val="18"/>
          <w:u w:val="single"/>
        </w:rPr>
      </w:pPr>
      <w:r w:rsidRPr="00E105B5">
        <w:rPr>
          <w:sz w:val="18"/>
          <w:szCs w:val="18"/>
        </w:rPr>
        <w:t>**Jeżeli dotyczy</w:t>
      </w:r>
    </w:p>
    <w:p w:rsidR="00DA0C10" w:rsidRPr="00E105B5" w:rsidRDefault="00DA0C10" w:rsidP="00DA0C10"/>
    <w:p w:rsidR="00FE545C" w:rsidRPr="00DA0C10" w:rsidRDefault="00FE545C" w:rsidP="00DA0C10"/>
    <w:sectPr w:rsidR="00FE545C" w:rsidRPr="00DA0C1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E72" w:rsidRDefault="00267E72">
      <w:r>
        <w:separator/>
      </w:r>
    </w:p>
  </w:endnote>
  <w:endnote w:type="continuationSeparator" w:id="0">
    <w:p w:rsidR="00267E72" w:rsidRDefault="00267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20" w:rsidRDefault="007162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20" w:rsidRDefault="007162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E72" w:rsidRDefault="00267E72">
      <w:r>
        <w:separator/>
      </w:r>
    </w:p>
  </w:footnote>
  <w:footnote w:type="continuationSeparator" w:id="0">
    <w:p w:rsidR="00267E72" w:rsidRDefault="00267E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20" w:rsidRDefault="007162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20" w:rsidRDefault="007162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E72"/>
    <w:rsid w:val="00012286"/>
    <w:rsid w:val="00071CCC"/>
    <w:rsid w:val="000B731D"/>
    <w:rsid w:val="000D54A8"/>
    <w:rsid w:val="000D6134"/>
    <w:rsid w:val="000E09C7"/>
    <w:rsid w:val="000F6589"/>
    <w:rsid w:val="00106636"/>
    <w:rsid w:val="00116EC6"/>
    <w:rsid w:val="001801DD"/>
    <w:rsid w:val="001D4612"/>
    <w:rsid w:val="00207E98"/>
    <w:rsid w:val="00267E72"/>
    <w:rsid w:val="002723B0"/>
    <w:rsid w:val="00315A4A"/>
    <w:rsid w:val="00327CC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1622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4C48"/>
    <w:rsid w:val="00995F2E"/>
    <w:rsid w:val="009F3AB8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A0C10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C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DA0C10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500AB-071E-46A6-A26A-F878F67B9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941</Words>
  <Characters>6409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2019-10-10T10:55:00Z</cp:lastPrinted>
  <dcterms:created xsi:type="dcterms:W3CDTF">2019-10-10T10:55:00Z</dcterms:created>
  <dcterms:modified xsi:type="dcterms:W3CDTF">2019-10-10T10:55:00Z</dcterms:modified>
</cp:coreProperties>
</file>