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354" w:rsidRDefault="00E77354" w:rsidP="00E7735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E77354" w:rsidRDefault="0018552E" w:rsidP="00E77354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8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<v:textbox inset="0,0,0,0">
              <w:txbxContent>
                <w:p w:rsidR="00E77354" w:rsidRDefault="00E77354" w:rsidP="00E77354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E77354" w:rsidRDefault="00E77354" w:rsidP="00E7735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E77354" w:rsidRDefault="00E77354" w:rsidP="00E7735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E77354" w:rsidRDefault="00E77354" w:rsidP="00E77354">
      <w:pPr>
        <w:tabs>
          <w:tab w:val="right" w:pos="9000"/>
        </w:tabs>
        <w:rPr>
          <w:b/>
          <w:sz w:val="32"/>
        </w:rPr>
      </w:pPr>
    </w:p>
    <w:p w:rsidR="00E77354" w:rsidRDefault="00E77354" w:rsidP="00E7735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E77354" w:rsidRDefault="00E77354" w:rsidP="00E7735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77354" w:rsidRDefault="00E77354" w:rsidP="00E77354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010C53">
        <w:rPr>
          <w:b/>
        </w:rPr>
        <w:t xml:space="preserve">Usługa przeprowadzenia szkoleń i egzaminów dla kadry dydaktycznej </w:t>
      </w:r>
      <w:proofErr w:type="spellStart"/>
      <w:r w:rsidRPr="00010C53">
        <w:rPr>
          <w:b/>
        </w:rPr>
        <w:t>WIEiT</w:t>
      </w:r>
      <w:proofErr w:type="spellEnd"/>
      <w:r w:rsidRPr="00010C53">
        <w:rPr>
          <w:b/>
        </w:rPr>
        <w:t xml:space="preserve"> - Kc-zp.272-556/19</w:t>
      </w:r>
    </w:p>
    <w:p w:rsidR="00E77354" w:rsidRPr="00AA36AA" w:rsidRDefault="00E77354" w:rsidP="00E77354">
      <w:pPr>
        <w:tabs>
          <w:tab w:val="left" w:pos="0"/>
        </w:tabs>
        <w:jc w:val="both"/>
      </w:pP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E77354" w:rsidRDefault="00E77354" w:rsidP="00E7735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77354" w:rsidRPr="00AA36AA" w:rsidRDefault="00E77354" w:rsidP="00E77354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E77354" w:rsidRPr="001D740A" w:rsidTr="004956B1">
        <w:trPr>
          <w:trHeight w:val="210"/>
        </w:trPr>
        <w:tc>
          <w:tcPr>
            <w:tcW w:w="1701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E77354" w:rsidRPr="00760791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E77354" w:rsidRPr="00DF3D15" w:rsidTr="004956B1">
        <w:trPr>
          <w:trHeight w:val="1286"/>
        </w:trPr>
        <w:tc>
          <w:tcPr>
            <w:tcW w:w="1701" w:type="dxa"/>
          </w:tcPr>
          <w:p w:rsidR="00E77354" w:rsidRPr="00DF3D15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E77354" w:rsidRPr="00F76588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E77354" w:rsidRPr="00AA36AA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AA36AA" w:rsidRDefault="00E77354" w:rsidP="00E77354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431178" w:rsidRDefault="00E77354" w:rsidP="004956B1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Master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7735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E77354" w:rsidRPr="00AA36AA" w:rsidRDefault="00E77354" w:rsidP="00E7735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E77354" w:rsidRPr="00AA36AA" w:rsidRDefault="00E77354" w:rsidP="00E77354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E77354" w:rsidRPr="001D740A" w:rsidTr="004956B1">
        <w:trPr>
          <w:trHeight w:val="210"/>
        </w:trPr>
        <w:tc>
          <w:tcPr>
            <w:tcW w:w="1701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E77354" w:rsidRPr="00760791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E77354" w:rsidRPr="00DF3D15" w:rsidTr="004956B1">
        <w:trPr>
          <w:trHeight w:val="1078"/>
        </w:trPr>
        <w:tc>
          <w:tcPr>
            <w:tcW w:w="1701" w:type="dxa"/>
          </w:tcPr>
          <w:p w:rsidR="00E77354" w:rsidRPr="00DF3D15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E77354" w:rsidRPr="00F76588" w:rsidRDefault="00E77354" w:rsidP="00E77354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E77354" w:rsidRPr="00AA36AA" w:rsidRDefault="00E77354" w:rsidP="00E77354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AA36AA" w:rsidRDefault="00E77354" w:rsidP="00E77354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431178" w:rsidRDefault="00E77354" w:rsidP="00E77354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highlight w:val="yellow"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7735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E77354" w:rsidRPr="00AA36AA" w:rsidRDefault="00E77354" w:rsidP="00E7735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E77354" w:rsidRDefault="00E77354" w:rsidP="00E77354">
      <w:pPr>
        <w:spacing w:line="360" w:lineRule="auto"/>
        <w:jc w:val="both"/>
      </w:pPr>
    </w:p>
    <w:p w:rsidR="00E77354" w:rsidRDefault="00E77354" w:rsidP="00E77354">
      <w:pPr>
        <w:spacing w:line="360" w:lineRule="auto"/>
        <w:jc w:val="both"/>
      </w:pPr>
    </w:p>
    <w:p w:rsidR="00E77354" w:rsidRDefault="00E77354" w:rsidP="00E77354">
      <w:pPr>
        <w:spacing w:line="360" w:lineRule="auto"/>
        <w:jc w:val="both"/>
      </w:pPr>
    </w:p>
    <w:p w:rsidR="00E77354" w:rsidRPr="00AA36AA" w:rsidRDefault="00E77354" w:rsidP="00E77354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lastRenderedPageBreak/>
        <w:t xml:space="preserve">Zadanie nr </w:t>
      </w:r>
      <w:r>
        <w:rPr>
          <w:b/>
          <w:color w:val="000000"/>
        </w:rPr>
        <w:t>3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E77354" w:rsidRPr="001D740A" w:rsidTr="004956B1">
        <w:trPr>
          <w:trHeight w:val="210"/>
        </w:trPr>
        <w:tc>
          <w:tcPr>
            <w:tcW w:w="1701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E77354" w:rsidRPr="00760791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3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E77354" w:rsidRPr="00DF3D15" w:rsidTr="004956B1">
        <w:trPr>
          <w:trHeight w:val="1078"/>
        </w:trPr>
        <w:tc>
          <w:tcPr>
            <w:tcW w:w="1701" w:type="dxa"/>
          </w:tcPr>
          <w:p w:rsidR="00E77354" w:rsidRPr="00DF3D15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E77354" w:rsidRPr="00F76588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E77354" w:rsidRPr="00AA36AA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AA36AA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431178" w:rsidRDefault="00E77354" w:rsidP="004956B1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aktualny status akredytowanego trenera Professional </w:t>
            </w:r>
            <w:proofErr w:type="spellStart"/>
            <w:r w:rsidRPr="00E77354">
              <w:rPr>
                <w:lang w:eastAsia="zh-CN"/>
              </w:rPr>
              <w:t>Scrum</w:t>
            </w:r>
            <w:proofErr w:type="spellEnd"/>
            <w:r w:rsidRPr="00E77354">
              <w:rPr>
                <w:lang w:eastAsia="zh-CN"/>
              </w:rPr>
              <w:t xml:space="preserve"> Product </w:t>
            </w:r>
            <w:proofErr w:type="spellStart"/>
            <w:r w:rsidRPr="00E77354">
              <w:rPr>
                <w:lang w:eastAsia="zh-CN"/>
              </w:rPr>
              <w:t>Owner</w:t>
            </w:r>
            <w:proofErr w:type="spellEnd"/>
            <w:r w:rsidRPr="00E77354">
              <w:rPr>
                <w:lang w:eastAsia="zh-CN"/>
              </w:rPr>
              <w:t xml:space="preserve"> </w:t>
            </w:r>
            <w:proofErr w:type="spellStart"/>
            <w:r w:rsidRPr="00E77354">
              <w:rPr>
                <w:lang w:eastAsia="zh-CN"/>
              </w:rPr>
              <w:t>Trainer</w:t>
            </w:r>
            <w:proofErr w:type="spellEnd"/>
            <w:r w:rsidRPr="00E77354">
              <w:rPr>
                <w:highlight w:val="yellow"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7735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E77354" w:rsidRPr="00AA36AA" w:rsidRDefault="00E77354" w:rsidP="00E7735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E77354" w:rsidRPr="00AA36AA" w:rsidRDefault="00E77354" w:rsidP="00E77354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 xml:space="preserve">Zadanie nr </w:t>
      </w:r>
      <w:r>
        <w:rPr>
          <w:b/>
          <w:color w:val="000000"/>
        </w:rPr>
        <w:t>4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E77354" w:rsidRPr="001D740A" w:rsidTr="004956B1">
        <w:trPr>
          <w:trHeight w:val="210"/>
        </w:trPr>
        <w:tc>
          <w:tcPr>
            <w:tcW w:w="1701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E77354" w:rsidRPr="00760791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E77354" w:rsidRPr="001F3612" w:rsidRDefault="00E77354" w:rsidP="004956B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4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E77354" w:rsidRPr="00DF3D15" w:rsidTr="004956B1">
        <w:trPr>
          <w:trHeight w:val="1078"/>
        </w:trPr>
        <w:tc>
          <w:tcPr>
            <w:tcW w:w="1701" w:type="dxa"/>
          </w:tcPr>
          <w:p w:rsidR="00E77354" w:rsidRPr="00DF3D15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E77354" w:rsidRPr="00F76588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E77354" w:rsidRPr="00AA36AA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AA36AA" w:rsidRDefault="00E77354" w:rsidP="004956B1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>
              <w:t>3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co </w:t>
            </w:r>
            <w:r>
              <w:rPr>
                <w:lang w:eastAsia="zh-CN"/>
              </w:rPr>
              <w:t>…….</w:t>
            </w:r>
            <w:r w:rsidRPr="00E77354">
              <w:rPr>
                <w:lang w:eastAsia="zh-CN"/>
              </w:rPr>
              <w:t xml:space="preserve"> letnie </w:t>
            </w:r>
            <w:r w:rsidRPr="00F76588">
              <w:rPr>
                <w:i/>
                <w:highlight w:val="yellow"/>
              </w:rPr>
              <w:t xml:space="preserve">(wskazać </w:t>
            </w:r>
            <w:r>
              <w:rPr>
                <w:i/>
                <w:highlight w:val="yellow"/>
              </w:rPr>
              <w:t>ilość lat</w:t>
            </w:r>
            <w:r w:rsidRPr="00F76588">
              <w:rPr>
                <w:i/>
                <w:highlight w:val="yellow"/>
              </w:rPr>
              <w:t>)</w:t>
            </w:r>
            <w:r>
              <w:rPr>
                <w:i/>
              </w:rPr>
              <w:t xml:space="preserve"> </w:t>
            </w:r>
            <w:r w:rsidRPr="00E77354">
              <w:rPr>
                <w:lang w:eastAsia="zh-CN"/>
              </w:rPr>
              <w:t>doświadczenie w pracy metodykami zwinnymi lub/i we wdrażaniu metodyk zwinnych w branży IT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E77354" w:rsidRPr="00431178" w:rsidRDefault="00E77354" w:rsidP="0018552E">
            <w:pPr>
              <w:tabs>
                <w:tab w:val="left" w:pos="0"/>
              </w:tabs>
              <w:jc w:val="both"/>
            </w:pPr>
            <w:r>
              <w:t>4</w:t>
            </w:r>
            <w:r w:rsidRPr="00F76588">
              <w:t xml:space="preserve">/ </w:t>
            </w:r>
            <w:r w:rsidRPr="00E77354">
              <w:rPr>
                <w:lang w:eastAsia="zh-CN"/>
              </w:rPr>
              <w:t xml:space="preserve">posiada certyfikat </w:t>
            </w:r>
            <w:bookmarkStart w:id="0" w:name="_GoBack"/>
            <w:bookmarkEnd w:id="0"/>
            <w:r w:rsidR="00B82277" w:rsidRPr="00B82277">
              <w:rPr>
                <w:lang w:eastAsia="zh-CN"/>
              </w:rPr>
              <w:t>uprawniający do prowadzenia szkoleń Agile</w:t>
            </w:r>
            <w:r w:rsidRPr="00E77354">
              <w:rPr>
                <w:highlight w:val="yellow"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>………………….</w:t>
            </w:r>
          </w:p>
        </w:tc>
        <w:tc>
          <w:tcPr>
            <w:tcW w:w="2410" w:type="dxa"/>
          </w:tcPr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7735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E77354" w:rsidRPr="00B26774" w:rsidRDefault="00E77354" w:rsidP="004956B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E77354" w:rsidRPr="00AA36AA" w:rsidRDefault="00E77354" w:rsidP="00E7735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E77354" w:rsidRDefault="00E77354" w:rsidP="00E77354">
      <w:pPr>
        <w:spacing w:line="360" w:lineRule="auto"/>
        <w:jc w:val="both"/>
      </w:pPr>
    </w:p>
    <w:p w:rsidR="000863CF" w:rsidRDefault="000863CF" w:rsidP="000863CF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63CF" w:rsidRDefault="000863CF" w:rsidP="00E77354">
      <w:pPr>
        <w:rPr>
          <w:sz w:val="16"/>
          <w:szCs w:val="16"/>
        </w:rPr>
      </w:pPr>
    </w:p>
    <w:p w:rsidR="000863CF" w:rsidRDefault="000863CF" w:rsidP="00E77354">
      <w:pPr>
        <w:rPr>
          <w:sz w:val="16"/>
          <w:szCs w:val="16"/>
        </w:rPr>
      </w:pPr>
    </w:p>
    <w:p w:rsidR="00E77354" w:rsidRPr="00AA36AA" w:rsidRDefault="00E77354" w:rsidP="00E7735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E77354" w:rsidRPr="00AA36AA" w:rsidRDefault="00E77354" w:rsidP="00E77354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E77354" w:rsidRPr="00895426" w:rsidRDefault="00E77354" w:rsidP="00E77354"/>
    <w:p w:rsidR="00F213FB" w:rsidRPr="00E77354" w:rsidRDefault="00F213FB" w:rsidP="00E77354"/>
    <w:sectPr w:rsidR="00F213FB" w:rsidRPr="00E773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C56" w:rsidRDefault="00656C56">
      <w:r>
        <w:separator/>
      </w:r>
    </w:p>
  </w:endnote>
  <w:endnote w:type="continuationSeparator" w:id="0">
    <w:p w:rsidR="00656C56" w:rsidRDefault="0065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58A" w:rsidRDefault="001F05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58A" w:rsidRDefault="001F05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58A" w:rsidRDefault="001F05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C56" w:rsidRDefault="00656C56">
      <w:r>
        <w:separator/>
      </w:r>
    </w:p>
  </w:footnote>
  <w:footnote w:type="continuationSeparator" w:id="0">
    <w:p w:rsidR="00656C56" w:rsidRDefault="00656C56">
      <w:r>
        <w:continuationSeparator/>
      </w:r>
    </w:p>
  </w:footnote>
  <w:footnote w:id="1">
    <w:p w:rsidR="00E77354" w:rsidRPr="00E60B5C" w:rsidRDefault="00E77354" w:rsidP="00E77354">
      <w:pPr>
        <w:pStyle w:val="Tekstprzypisudolnego"/>
      </w:pPr>
    </w:p>
  </w:footnote>
  <w:footnote w:id="2">
    <w:p w:rsidR="00E77354" w:rsidRPr="00E60B5C" w:rsidRDefault="00E77354" w:rsidP="00E77354">
      <w:pPr>
        <w:pStyle w:val="Tekstprzypisudolnego"/>
      </w:pPr>
    </w:p>
  </w:footnote>
  <w:footnote w:id="3">
    <w:p w:rsidR="00E77354" w:rsidRPr="00E60B5C" w:rsidRDefault="00E77354" w:rsidP="00E77354">
      <w:pPr>
        <w:pStyle w:val="Tekstprzypisudolnego"/>
      </w:pPr>
    </w:p>
  </w:footnote>
  <w:footnote w:id="4">
    <w:p w:rsidR="00E77354" w:rsidRPr="00E60B5C" w:rsidRDefault="00E77354" w:rsidP="00E7735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58A" w:rsidRDefault="001F05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354" w:rsidRPr="003D6231" w:rsidRDefault="00E77354" w:rsidP="00E7735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 w:rsidR="0018552E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18552E">
      <w:rPr>
        <w:rFonts w:ascii="Verdana" w:hAnsi="Verdana" w:cs="Verdana"/>
        <w:noProof/>
        <w:sz w:val="16"/>
        <w:szCs w:val="16"/>
        <w:lang w:eastAsia="pl-PL"/>
      </w:rPr>
      <w:pict>
        <v:shape id="_x0000_i1026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18552E">
      <w:rPr>
        <w:rFonts w:ascii="Verdana" w:hAnsi="Verdana" w:cs="Verdana"/>
        <w:noProof/>
        <w:sz w:val="16"/>
        <w:szCs w:val="16"/>
        <w:lang w:eastAsia="pl-PL"/>
      </w:rPr>
      <w:pict>
        <v:shape id="_x0000_i1027" type="#_x0000_t75" alt="EU_EFS_rgb-1" style="width:167.25pt;height:29.25pt;visibility:visible;mso-wrap-style:square">
          <v:imagedata r:id="rId3" o:title="EU_EFS_rgb-1"/>
        </v:shape>
      </w:pict>
    </w:r>
  </w:p>
  <w:p w:rsidR="00082E0F" w:rsidRPr="00E77354" w:rsidRDefault="00082E0F" w:rsidP="00E773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58A" w:rsidRDefault="001F05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C56"/>
    <w:rsid w:val="00082E0F"/>
    <w:rsid w:val="000863CF"/>
    <w:rsid w:val="0018552E"/>
    <w:rsid w:val="001F058A"/>
    <w:rsid w:val="00210E8E"/>
    <w:rsid w:val="00276C10"/>
    <w:rsid w:val="00656C56"/>
    <w:rsid w:val="00702A72"/>
    <w:rsid w:val="00B82277"/>
    <w:rsid w:val="00C049BA"/>
    <w:rsid w:val="00C254C7"/>
    <w:rsid w:val="00C34B2E"/>
    <w:rsid w:val="00D11BC3"/>
    <w:rsid w:val="00DD5BF2"/>
    <w:rsid w:val="00E77354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3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F05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58A"/>
  </w:style>
  <w:style w:type="paragraph" w:styleId="Tekstprzypisudolnego">
    <w:name w:val="footnote text"/>
    <w:basedOn w:val="Normalny"/>
    <w:link w:val="TekstprzypisudolnegoZnak"/>
    <w:semiHidden/>
    <w:rsid w:val="00E77354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77354"/>
  </w:style>
  <w:style w:type="character" w:styleId="Odwoanieprzypisudolnego">
    <w:name w:val="footnote reference"/>
    <w:semiHidden/>
    <w:rsid w:val="00E77354"/>
    <w:rPr>
      <w:vertAlign w:val="superscript"/>
    </w:rPr>
  </w:style>
  <w:style w:type="paragraph" w:customStyle="1" w:styleId="Gwka">
    <w:name w:val="Główka"/>
    <w:basedOn w:val="Normalny"/>
    <w:rsid w:val="00E77354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2019-10-10T11:00:00Z</cp:lastPrinted>
  <dcterms:created xsi:type="dcterms:W3CDTF">2019-10-10T11:00:00Z</dcterms:created>
  <dcterms:modified xsi:type="dcterms:W3CDTF">2019-10-10T11:00:00Z</dcterms:modified>
</cp:coreProperties>
</file>