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95EC7" w14:textId="7980F1BF"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0D959D0B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7BF4C65B" w14:textId="77777777" w:rsidR="00025386" w:rsidRDefault="00025386" w:rsidP="00025386"/>
                <w:p w14:paraId="786A8D1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AB2905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F57C78D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058F2852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600A78D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CCA28D9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28DB96A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07BD3">
        <w:rPr>
          <w:b/>
          <w:i w:val="0"/>
        </w:rPr>
        <w:t>6</w:t>
      </w:r>
      <w:bookmarkStart w:id="0" w:name="_GoBack"/>
      <w:bookmarkEnd w:id="0"/>
    </w:p>
    <w:p w14:paraId="2095A2EE" w14:textId="77777777" w:rsidR="00025386" w:rsidRDefault="00025386"/>
    <w:p w14:paraId="27984580" w14:textId="77777777" w:rsidR="00025386" w:rsidRPr="00025386" w:rsidRDefault="00025386" w:rsidP="00025386"/>
    <w:p w14:paraId="17AF0C74" w14:textId="77777777" w:rsidR="00025386" w:rsidRPr="00025386" w:rsidRDefault="00025386" w:rsidP="00025386"/>
    <w:p w14:paraId="317D8686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E012C" w:rsidRPr="005E012C">
        <w:rPr>
          <w:rFonts w:ascii="Times New Roman" w:eastAsia="Times New Roman" w:hAnsi="Times New Roman"/>
          <w:b/>
          <w:sz w:val="24"/>
          <w:szCs w:val="20"/>
          <w:lang w:eastAsia="pl-PL"/>
        </w:rPr>
        <w:t>BZP/271/53/2019</w:t>
      </w:r>
    </w:p>
    <w:p w14:paraId="379E87FD" w14:textId="77777777" w:rsidR="00025386" w:rsidRPr="00025386" w:rsidRDefault="00025386" w:rsidP="00025386"/>
    <w:p w14:paraId="57D3CF6C" w14:textId="77777777" w:rsidR="00025386" w:rsidRDefault="00025386" w:rsidP="00025386"/>
    <w:p w14:paraId="73C94C4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C7F5AA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0CC5175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1CAB84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6EC8A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B919AC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3BEC349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FAA4C5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33F640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1ECF9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5B2C43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206860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125109D0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5E012C" w:rsidRPr="005E012C">
        <w:rPr>
          <w:rFonts w:ascii="Times New Roman" w:hAnsi="Times New Roman"/>
          <w:sz w:val="24"/>
          <w:szCs w:val="24"/>
        </w:rPr>
        <w:t>(</w:t>
      </w:r>
      <w:proofErr w:type="spellStart"/>
      <w:r w:rsidR="005E012C" w:rsidRPr="005E012C">
        <w:rPr>
          <w:rFonts w:ascii="Times New Roman" w:hAnsi="Times New Roman"/>
          <w:sz w:val="24"/>
          <w:szCs w:val="24"/>
        </w:rPr>
        <w:t>t.j</w:t>
      </w:r>
      <w:proofErr w:type="spellEnd"/>
      <w:r w:rsidR="005E012C" w:rsidRPr="005E012C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5E012C" w:rsidRPr="005E012C">
        <w:rPr>
          <w:rFonts w:ascii="Times New Roman" w:hAnsi="Times New Roman"/>
          <w:sz w:val="24"/>
          <w:szCs w:val="24"/>
        </w:rPr>
        <w:t>późn</w:t>
      </w:r>
      <w:proofErr w:type="spellEnd"/>
      <w:r w:rsidR="005E012C" w:rsidRPr="005E012C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F2295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A297C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548B98F6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77FE3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85F7C10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4227389F" w14:textId="77777777" w:rsidR="00BE3BCE" w:rsidRPr="00B77707" w:rsidRDefault="005E012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012C">
        <w:rPr>
          <w:rFonts w:ascii="Times New Roman" w:eastAsia="Times New Roman" w:hAnsi="Times New Roman"/>
          <w:b/>
          <w:sz w:val="24"/>
          <w:szCs w:val="24"/>
          <w:lang w:eastAsia="pl-PL"/>
        </w:rPr>
        <w:t>Odbiór i transport stałych odpadów komunalnych w roku 2020</w:t>
      </w:r>
    </w:p>
    <w:p w14:paraId="75B3F83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4452DC5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CF99A6F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4EA6732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29DAA43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599C486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7153002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52DF82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A64C9E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DD634B1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1DB06EB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493A15F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A272E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91F0D5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75095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995A46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2CD1F44B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612F76" w14:textId="77777777" w:rsidR="00C95201" w:rsidRDefault="00C95201" w:rsidP="00025386">
      <w:pPr>
        <w:spacing w:after="0" w:line="240" w:lineRule="auto"/>
      </w:pPr>
      <w:r>
        <w:separator/>
      </w:r>
    </w:p>
  </w:endnote>
  <w:endnote w:type="continuationSeparator" w:id="0">
    <w:p w14:paraId="5A320854" w14:textId="77777777" w:rsidR="00C95201" w:rsidRDefault="00C952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2A6E7" w14:textId="77777777" w:rsidR="005E012C" w:rsidRDefault="005E01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3931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CB80DC3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DEEA9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D9974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4FB64F" w14:textId="77777777" w:rsidR="005E012C" w:rsidRDefault="005E01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1D0FE" w14:textId="77777777" w:rsidR="00C95201" w:rsidRDefault="00C95201" w:rsidP="00025386">
      <w:pPr>
        <w:spacing w:after="0" w:line="240" w:lineRule="auto"/>
      </w:pPr>
      <w:r>
        <w:separator/>
      </w:r>
    </w:p>
  </w:footnote>
  <w:footnote w:type="continuationSeparator" w:id="0">
    <w:p w14:paraId="11A68AB2" w14:textId="77777777" w:rsidR="00C95201" w:rsidRDefault="00C952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47D65" w14:textId="77777777" w:rsidR="005E012C" w:rsidRDefault="005E01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FB7AB" w14:textId="77777777" w:rsidR="005E012C" w:rsidRDefault="005E01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7516B" w14:textId="77777777" w:rsidR="005E012C" w:rsidRDefault="005E01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5201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E012C"/>
    <w:rsid w:val="00657A47"/>
    <w:rsid w:val="00707BD3"/>
    <w:rsid w:val="00745A44"/>
    <w:rsid w:val="008B797E"/>
    <w:rsid w:val="008F2498"/>
    <w:rsid w:val="00A56A6F"/>
    <w:rsid w:val="00B77707"/>
    <w:rsid w:val="00BE3BCE"/>
    <w:rsid w:val="00C9520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600B23F"/>
  <w15:chartTrackingRefBased/>
  <w15:docId w15:val="{A43DE0F1-05B0-402A-AF29-11848D3AE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dcterms:created xsi:type="dcterms:W3CDTF">2019-10-11T08:02:00Z</dcterms:created>
  <dcterms:modified xsi:type="dcterms:W3CDTF">2019-10-11T08:02:00Z</dcterms:modified>
</cp:coreProperties>
</file>