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5512E9" w:rsidP="009B76CB">
      <w:pPr>
        <w:jc w:val="right"/>
        <w:rPr>
          <w:b/>
          <w:bCs/>
          <w:sz w:val="24"/>
        </w:rPr>
      </w:pPr>
      <w:r w:rsidRPr="005512E9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5512E9">
        <w:rPr>
          <w:sz w:val="24"/>
        </w:rPr>
        <w:t>2019-10-18</w:t>
      </w:r>
    </w:p>
    <w:p w:rsidR="005512E9" w:rsidRPr="005512E9" w:rsidRDefault="005512E9" w:rsidP="0018613E">
      <w:pPr>
        <w:spacing w:after="40"/>
        <w:rPr>
          <w:b/>
          <w:bCs/>
          <w:sz w:val="24"/>
        </w:rPr>
      </w:pPr>
      <w:r w:rsidRPr="005512E9">
        <w:rPr>
          <w:b/>
          <w:bCs/>
          <w:sz w:val="24"/>
        </w:rPr>
        <w:t>Politechnika Rzeszowska</w:t>
      </w:r>
    </w:p>
    <w:p w:rsidR="00A80738" w:rsidRDefault="005512E9" w:rsidP="0018613E">
      <w:pPr>
        <w:spacing w:after="40"/>
        <w:rPr>
          <w:b/>
          <w:bCs/>
          <w:sz w:val="24"/>
        </w:rPr>
      </w:pPr>
      <w:r w:rsidRPr="005512E9">
        <w:rPr>
          <w:b/>
          <w:bCs/>
          <w:sz w:val="24"/>
        </w:rPr>
        <w:t>Dział Logistyki i Zamówień Publicznych</w:t>
      </w:r>
    </w:p>
    <w:p w:rsidR="00A80738" w:rsidRPr="0018613E" w:rsidRDefault="005512E9" w:rsidP="00A80738">
      <w:pPr>
        <w:rPr>
          <w:bCs/>
          <w:sz w:val="24"/>
        </w:rPr>
      </w:pPr>
      <w:r w:rsidRPr="005512E9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5512E9">
        <w:rPr>
          <w:bCs/>
          <w:sz w:val="24"/>
        </w:rPr>
        <w:t>12</w:t>
      </w:r>
    </w:p>
    <w:p w:rsidR="00A80738" w:rsidRPr="009B76CB" w:rsidRDefault="005512E9" w:rsidP="009B76CB">
      <w:pPr>
        <w:rPr>
          <w:bCs/>
          <w:sz w:val="24"/>
        </w:rPr>
      </w:pPr>
      <w:r w:rsidRPr="005512E9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5512E9">
        <w:rPr>
          <w:bCs/>
          <w:sz w:val="24"/>
        </w:rPr>
        <w:t>Rzeszów</w:t>
      </w: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512E9" w:rsidRPr="005512E9">
        <w:rPr>
          <w:b/>
          <w:sz w:val="24"/>
          <w:szCs w:val="24"/>
        </w:rPr>
        <w:t>NA/P/308/2019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B76CB" w:rsidRDefault="00A80738" w:rsidP="009B76C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512E9" w:rsidRPr="005512E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5512E9" w:rsidP="00CB5EDB">
      <w:pPr>
        <w:pStyle w:val="Tekstpodstawowywcity"/>
        <w:spacing w:before="120" w:after="240"/>
        <w:ind w:firstLine="0"/>
        <w:jc w:val="center"/>
      </w:pPr>
      <w:r w:rsidRPr="005512E9">
        <w:rPr>
          <w:b/>
        </w:rPr>
        <w:t>Dostawa sprzętu komputerowego dla jednostek PRz- II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512E9" w:rsidRPr="005512E9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512E9" w:rsidRPr="005512E9">
        <w:rPr>
          <w:sz w:val="24"/>
          <w:szCs w:val="24"/>
        </w:rPr>
        <w:t>18/10/2019</w:t>
      </w:r>
      <w:r w:rsidRPr="00FF4AB1">
        <w:rPr>
          <w:sz w:val="24"/>
          <w:szCs w:val="24"/>
        </w:rPr>
        <w:t xml:space="preserve"> o godz. </w:t>
      </w:r>
      <w:r w:rsidR="005512E9" w:rsidRPr="005512E9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1 zamówienia w wysokości 64 415.00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2 zamówienia w wysokości 38 253.00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3 zamówienia w wysokości 16 800.00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4 zamówienia w wysokości 5 300.00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5 zamówienia w wysokości 6 450.00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6 zamówienia w wysokości 15 700.00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7 zamówienia w wysokości 2 400.00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8 zamówienia w wysokości 5 000.00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9 zamówienia w wysokości 50 000.00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10 zamówienia w wysokości 47 000.00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11 zamówienia w wysokości 10 000.00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12 zamówienia w wysokości 3 000.00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13 zamówienia w wysokości 30 000.00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14 zamówienia w wysokości 8 800.00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15 zamówienia w wysokości 26 016.00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16 zamówienia w wysokości 8 487.00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17 zamówienia w wysokości 14 288.00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18 zamówienia w wysokości 4 305.00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19 zamówienia w wysokości 4 133.00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20 zamówienia w wysokości 10 800.00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21 zamówienia w wysokości 7 171.00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22 zamówienia w wysokości 1 200.00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23 zamówienia w wysokości 2 845.00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24 zamówienia w wysokości 680.00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25 zamówienia w wysokości 1 500.00 zł brutto;</w:t>
            </w:r>
          </w:p>
        </w:tc>
      </w:tr>
      <w:tr w:rsidR="005512E9" w:rsidRPr="006646D9" w:rsidTr="00336823">
        <w:trPr>
          <w:trHeight w:val="70"/>
        </w:trPr>
        <w:tc>
          <w:tcPr>
            <w:tcW w:w="9214" w:type="dxa"/>
          </w:tcPr>
          <w:p w:rsidR="005512E9" w:rsidRPr="00A3048A" w:rsidRDefault="005512E9" w:rsidP="003368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512E9">
              <w:rPr>
                <w:sz w:val="24"/>
                <w:szCs w:val="24"/>
              </w:rPr>
              <w:t>części 26 zamówienia w wysokości 11 731.00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lastRenderedPageBreak/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9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BECHOFF Automation sp. z o.o.</w:t>
            </w:r>
          </w:p>
          <w:p w:rsidR="005512E9" w:rsidRPr="00CB5EDB" w:rsidRDefault="005512E9" w:rsidP="00336823">
            <w:proofErr w:type="spellStart"/>
            <w:r w:rsidRPr="005512E9">
              <w:t>Ruczajowa</w:t>
            </w:r>
            <w:proofErr w:type="spellEnd"/>
            <w:r w:rsidRPr="00CB5EDB">
              <w:t xml:space="preserve"> </w:t>
            </w:r>
            <w:r w:rsidRPr="005512E9">
              <w:t>15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05-500</w:t>
            </w:r>
            <w:r w:rsidRPr="00CB5EDB">
              <w:t xml:space="preserve"> </w:t>
            </w:r>
            <w:r w:rsidRPr="005512E9">
              <w:t>Piaseczno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49 778.96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Centrum Quatro Iwona Zachara</w:t>
            </w:r>
          </w:p>
          <w:p w:rsidR="005512E9" w:rsidRPr="00CB5EDB" w:rsidRDefault="005512E9" w:rsidP="00336823">
            <w:r w:rsidRPr="005512E9">
              <w:t>Matejki</w:t>
            </w:r>
            <w:r w:rsidRPr="00CB5EDB">
              <w:t xml:space="preserve"> </w:t>
            </w:r>
            <w:r w:rsidRPr="005512E9">
              <w:t>2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35-064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31 667.50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Centrum Quatro Iwona Zachara</w:t>
            </w:r>
          </w:p>
          <w:p w:rsidR="005512E9" w:rsidRPr="00CB5EDB" w:rsidRDefault="005512E9" w:rsidP="00336823">
            <w:r w:rsidRPr="005512E9">
              <w:t>Matejki</w:t>
            </w:r>
            <w:r w:rsidRPr="00CB5EDB">
              <w:t xml:space="preserve"> </w:t>
            </w:r>
            <w:r w:rsidRPr="005512E9">
              <w:t>2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35-064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2 447.70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8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Centrum Quatro Iwona Zachara</w:t>
            </w:r>
          </w:p>
          <w:p w:rsidR="005512E9" w:rsidRPr="00CB5EDB" w:rsidRDefault="005512E9" w:rsidP="00336823">
            <w:r w:rsidRPr="005512E9">
              <w:t>Matejki</w:t>
            </w:r>
            <w:r w:rsidRPr="00CB5EDB">
              <w:t xml:space="preserve"> </w:t>
            </w:r>
            <w:r w:rsidRPr="005512E9">
              <w:t>2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35-064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5 166.00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10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Centrum Quatro Iwona Zachara</w:t>
            </w:r>
          </w:p>
          <w:p w:rsidR="005512E9" w:rsidRPr="00CB5EDB" w:rsidRDefault="005512E9" w:rsidP="00336823">
            <w:r w:rsidRPr="005512E9">
              <w:t>Matejki</w:t>
            </w:r>
            <w:r w:rsidRPr="00CB5EDB">
              <w:t xml:space="preserve"> </w:t>
            </w:r>
            <w:r w:rsidRPr="005512E9">
              <w:t>2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35-064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40 500.00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11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Centrum Quatro Iwona Zachara</w:t>
            </w:r>
          </w:p>
          <w:p w:rsidR="005512E9" w:rsidRPr="00CB5EDB" w:rsidRDefault="005512E9" w:rsidP="00336823">
            <w:r w:rsidRPr="005512E9">
              <w:t>Matejki</w:t>
            </w:r>
            <w:r w:rsidRPr="00CB5EDB">
              <w:t xml:space="preserve"> </w:t>
            </w:r>
            <w:r w:rsidRPr="005512E9">
              <w:t>2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35-064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10 500.00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12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Centrum Quatro Iwona Zachara</w:t>
            </w:r>
          </w:p>
          <w:p w:rsidR="005512E9" w:rsidRPr="00CB5EDB" w:rsidRDefault="005512E9" w:rsidP="00336823">
            <w:r w:rsidRPr="005512E9">
              <w:t>Matejki</w:t>
            </w:r>
            <w:r w:rsidRPr="00CB5EDB">
              <w:t xml:space="preserve"> </w:t>
            </w:r>
            <w:r w:rsidRPr="005512E9">
              <w:t>2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35-064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2 373.90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13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Centrum Quatro Iwona Zachara</w:t>
            </w:r>
          </w:p>
          <w:p w:rsidR="005512E9" w:rsidRPr="00CB5EDB" w:rsidRDefault="005512E9" w:rsidP="00336823">
            <w:r w:rsidRPr="005512E9">
              <w:t>Matejki</w:t>
            </w:r>
            <w:r w:rsidRPr="00CB5EDB">
              <w:t xml:space="preserve"> </w:t>
            </w:r>
            <w:r w:rsidRPr="005512E9">
              <w:t>2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35-064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25 200.00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14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Centrum Quatro Iwona Zachara</w:t>
            </w:r>
          </w:p>
          <w:p w:rsidR="005512E9" w:rsidRPr="00CB5EDB" w:rsidRDefault="005512E9" w:rsidP="00336823">
            <w:r w:rsidRPr="005512E9">
              <w:t>Matejki</w:t>
            </w:r>
            <w:r w:rsidRPr="00CB5EDB">
              <w:t xml:space="preserve"> </w:t>
            </w:r>
            <w:r w:rsidRPr="005512E9">
              <w:t>2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35-064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10 086.00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15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Centrum Quatro Iwona Zachara</w:t>
            </w:r>
          </w:p>
          <w:p w:rsidR="005512E9" w:rsidRPr="00CB5EDB" w:rsidRDefault="005512E9" w:rsidP="00336823">
            <w:r w:rsidRPr="005512E9">
              <w:t>Matejki</w:t>
            </w:r>
            <w:r w:rsidRPr="00CB5EDB">
              <w:t xml:space="preserve"> </w:t>
            </w:r>
            <w:r w:rsidRPr="005512E9">
              <w:t>2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35-064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33 000.00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16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Centrum Quatro Iwona Zachara</w:t>
            </w:r>
          </w:p>
          <w:p w:rsidR="005512E9" w:rsidRPr="00CB5EDB" w:rsidRDefault="005512E9" w:rsidP="00336823">
            <w:r w:rsidRPr="005512E9">
              <w:t>Matejki</w:t>
            </w:r>
            <w:r w:rsidRPr="00CB5EDB">
              <w:t xml:space="preserve"> </w:t>
            </w:r>
            <w:r w:rsidRPr="005512E9">
              <w:t>2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35-064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6 870.00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18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Centrum Quatro Iwona Zachara</w:t>
            </w:r>
          </w:p>
          <w:p w:rsidR="005512E9" w:rsidRPr="00CB5EDB" w:rsidRDefault="005512E9" w:rsidP="00336823">
            <w:r w:rsidRPr="005512E9">
              <w:t>Matejki</w:t>
            </w:r>
            <w:r w:rsidRPr="00CB5EDB">
              <w:t xml:space="preserve"> </w:t>
            </w:r>
            <w:r w:rsidRPr="005512E9">
              <w:t>2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35-064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3 460.00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19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Centrum Quatro Iwona Zachara</w:t>
            </w:r>
          </w:p>
          <w:p w:rsidR="005512E9" w:rsidRPr="00CB5EDB" w:rsidRDefault="005512E9" w:rsidP="00336823">
            <w:r w:rsidRPr="005512E9">
              <w:t>Matejki</w:t>
            </w:r>
            <w:r w:rsidRPr="00CB5EDB">
              <w:t xml:space="preserve"> </w:t>
            </w:r>
            <w:r w:rsidRPr="005512E9">
              <w:t>2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35-064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3 540.00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20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Centrum Quatro Iwona Zachara</w:t>
            </w:r>
          </w:p>
          <w:p w:rsidR="005512E9" w:rsidRPr="00CB5EDB" w:rsidRDefault="005512E9" w:rsidP="00336823">
            <w:r w:rsidRPr="005512E9">
              <w:t>Matejki</w:t>
            </w:r>
            <w:r w:rsidRPr="00CB5EDB">
              <w:t xml:space="preserve"> </w:t>
            </w:r>
            <w:r w:rsidRPr="005512E9">
              <w:t>2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35-064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9 257.50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21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Centrum Quatro Iwona Zachara</w:t>
            </w:r>
          </w:p>
          <w:p w:rsidR="005512E9" w:rsidRPr="00CB5EDB" w:rsidRDefault="005512E9" w:rsidP="00336823">
            <w:r w:rsidRPr="005512E9">
              <w:t>Matejki</w:t>
            </w:r>
            <w:r w:rsidRPr="00CB5EDB">
              <w:t xml:space="preserve"> </w:t>
            </w:r>
            <w:r w:rsidRPr="005512E9">
              <w:t>2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35-064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5 390.00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22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Centrum Quatro Iwona Zachara</w:t>
            </w:r>
          </w:p>
          <w:p w:rsidR="005512E9" w:rsidRPr="00CB5EDB" w:rsidRDefault="005512E9" w:rsidP="00336823">
            <w:r w:rsidRPr="005512E9">
              <w:t>Matejki</w:t>
            </w:r>
            <w:r w:rsidRPr="00CB5EDB">
              <w:t xml:space="preserve"> </w:t>
            </w:r>
            <w:r w:rsidRPr="005512E9">
              <w:t>2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35-064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1 457.55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23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Centrum Quatro Iwona Zachara</w:t>
            </w:r>
          </w:p>
          <w:p w:rsidR="005512E9" w:rsidRPr="00CB5EDB" w:rsidRDefault="005512E9" w:rsidP="00336823">
            <w:r w:rsidRPr="005512E9">
              <w:t>Matejki</w:t>
            </w:r>
            <w:r w:rsidRPr="00CB5EDB">
              <w:t xml:space="preserve"> </w:t>
            </w:r>
            <w:r w:rsidRPr="005512E9">
              <w:t>2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35-064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2 901.30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Centrum Quatro Iwona Zachara</w:t>
            </w:r>
          </w:p>
          <w:p w:rsidR="005512E9" w:rsidRPr="00CB5EDB" w:rsidRDefault="005512E9" w:rsidP="00336823">
            <w:r w:rsidRPr="005512E9">
              <w:t>Matejki</w:t>
            </w:r>
            <w:r w:rsidRPr="00CB5EDB">
              <w:t xml:space="preserve"> </w:t>
            </w:r>
            <w:r w:rsidRPr="005512E9">
              <w:t>2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35-064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580.00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25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Centrum Quatro Iwona Zachara</w:t>
            </w:r>
          </w:p>
          <w:p w:rsidR="005512E9" w:rsidRPr="00CB5EDB" w:rsidRDefault="005512E9" w:rsidP="00336823">
            <w:r w:rsidRPr="005512E9">
              <w:t>Matejki</w:t>
            </w:r>
            <w:r w:rsidRPr="00CB5EDB">
              <w:t xml:space="preserve"> </w:t>
            </w:r>
            <w:r w:rsidRPr="005512E9">
              <w:t>2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35-064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1 390.00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57 408.00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31 843.24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17 499.00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4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4 290.00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5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5 170.00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6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12 820.00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2 484.60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8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4 981.50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10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38 790.00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12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3 106.98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13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27 049.44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14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9 662.88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15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31 460.00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16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6 900.00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17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7 940.00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19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20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8 857.96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7B3695" w:rsidP="00336823">
            <w:pPr>
              <w:spacing w:before="120" w:after="120"/>
              <w:jc w:val="center"/>
            </w:pPr>
            <w:r>
              <w:t xml:space="preserve">24 </w:t>
            </w:r>
            <w:bookmarkStart w:id="0" w:name="_GoBack"/>
            <w:bookmarkEnd w:id="0"/>
            <w:r w:rsidR="005512E9" w:rsidRPr="005512E9"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21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5 583.00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24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470.00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25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1 365.00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  <w:tr w:rsidR="005512E9" w:rsidRPr="00075CD0" w:rsidTr="00336823">
        <w:tc>
          <w:tcPr>
            <w:tcW w:w="82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26</w:t>
            </w:r>
          </w:p>
        </w:tc>
        <w:tc>
          <w:tcPr>
            <w:tcW w:w="2295" w:type="dxa"/>
            <w:shd w:val="clear" w:color="auto" w:fill="auto"/>
          </w:tcPr>
          <w:p w:rsidR="005512E9" w:rsidRPr="00CB5EDB" w:rsidRDefault="005512E9" w:rsidP="00336823">
            <w:pPr>
              <w:spacing w:before="40"/>
            </w:pPr>
            <w:r w:rsidRPr="005512E9">
              <w:t>InFast sp. z o.o.</w:t>
            </w:r>
          </w:p>
          <w:p w:rsidR="005512E9" w:rsidRPr="00CB5EDB" w:rsidRDefault="005512E9" w:rsidP="00336823">
            <w:r w:rsidRPr="005512E9">
              <w:t>Legionów</w:t>
            </w:r>
            <w:r w:rsidRPr="00CB5EDB">
              <w:t xml:space="preserve"> </w:t>
            </w:r>
            <w:r w:rsidRPr="005512E9">
              <w:t>31</w:t>
            </w:r>
            <w:r w:rsidRPr="00CB5EDB">
              <w:t xml:space="preserve"> </w:t>
            </w:r>
          </w:p>
          <w:p w:rsidR="005512E9" w:rsidRPr="00CB5EDB" w:rsidRDefault="005512E9" w:rsidP="00336823">
            <w:pPr>
              <w:spacing w:before="40" w:after="40"/>
              <w:jc w:val="both"/>
            </w:pPr>
            <w:r w:rsidRPr="005512E9">
              <w:t>35-111</w:t>
            </w:r>
            <w:r w:rsidRPr="00CB5EDB">
              <w:t xml:space="preserve"> </w:t>
            </w:r>
            <w:r w:rsidRPr="005512E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9 452.00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2E9" w:rsidRPr="00CB5EDB" w:rsidRDefault="005512E9" w:rsidP="00336823">
            <w:pPr>
              <w:spacing w:before="120" w:after="120"/>
              <w:jc w:val="center"/>
            </w:pPr>
            <w:r w:rsidRPr="005512E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254" w:rsidRDefault="00F25254">
      <w:r>
        <w:separator/>
      </w:r>
    </w:p>
  </w:endnote>
  <w:endnote w:type="continuationSeparator" w:id="0">
    <w:p w:rsidR="00F25254" w:rsidRDefault="00F25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7B369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369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3695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76CB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254" w:rsidRDefault="00F25254">
      <w:r>
        <w:separator/>
      </w:r>
    </w:p>
  </w:footnote>
  <w:footnote w:type="continuationSeparator" w:id="0">
    <w:p w:rsidR="00F25254" w:rsidRDefault="00F252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12E9" w:rsidRDefault="005512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12E9" w:rsidRDefault="005512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12E9" w:rsidRDefault="005512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5254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512E9"/>
    <w:rsid w:val="00617D11"/>
    <w:rsid w:val="00647371"/>
    <w:rsid w:val="00651764"/>
    <w:rsid w:val="00666480"/>
    <w:rsid w:val="0069085C"/>
    <w:rsid w:val="007B3695"/>
    <w:rsid w:val="00861E75"/>
    <w:rsid w:val="00864EE2"/>
    <w:rsid w:val="008B02BA"/>
    <w:rsid w:val="009B76CB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5254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4F91836-66C4-48BC-8345-BBC7F755E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B76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B76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903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2019-10-18T10:56:00Z</cp:lastPrinted>
  <dcterms:created xsi:type="dcterms:W3CDTF">2019-10-18T11:17:00Z</dcterms:created>
  <dcterms:modified xsi:type="dcterms:W3CDTF">2019-10-18T11:17:00Z</dcterms:modified>
</cp:coreProperties>
</file>