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456964" w:rsidP="00AF52B7">
      <w:pPr>
        <w:jc w:val="right"/>
        <w:rPr>
          <w:b/>
          <w:bCs/>
          <w:sz w:val="24"/>
        </w:rPr>
      </w:pPr>
      <w:r w:rsidRPr="00456964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456964">
        <w:rPr>
          <w:sz w:val="24"/>
        </w:rPr>
        <w:t>2019-10-18</w:t>
      </w:r>
    </w:p>
    <w:p w:rsidR="00456964" w:rsidRPr="00456964" w:rsidRDefault="00456964" w:rsidP="0018613E">
      <w:pPr>
        <w:spacing w:after="40"/>
        <w:rPr>
          <w:b/>
          <w:bCs/>
          <w:sz w:val="24"/>
        </w:rPr>
      </w:pPr>
      <w:r w:rsidRPr="00456964">
        <w:rPr>
          <w:b/>
          <w:bCs/>
          <w:sz w:val="24"/>
        </w:rPr>
        <w:t>Politechnika Rzeszowska</w:t>
      </w:r>
    </w:p>
    <w:p w:rsidR="00A80738" w:rsidRDefault="00456964" w:rsidP="0018613E">
      <w:pPr>
        <w:spacing w:after="40"/>
        <w:rPr>
          <w:b/>
          <w:bCs/>
          <w:sz w:val="24"/>
        </w:rPr>
      </w:pPr>
      <w:r w:rsidRPr="00456964">
        <w:rPr>
          <w:b/>
          <w:bCs/>
          <w:sz w:val="24"/>
        </w:rPr>
        <w:t>Dział Logistyki i Zamówień Publicznych</w:t>
      </w:r>
    </w:p>
    <w:p w:rsidR="00A80738" w:rsidRPr="0018613E" w:rsidRDefault="00456964" w:rsidP="00A80738">
      <w:pPr>
        <w:rPr>
          <w:bCs/>
          <w:sz w:val="24"/>
        </w:rPr>
      </w:pPr>
      <w:r w:rsidRPr="00456964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456964">
        <w:rPr>
          <w:bCs/>
          <w:sz w:val="24"/>
        </w:rPr>
        <w:t>12</w:t>
      </w:r>
    </w:p>
    <w:p w:rsidR="00A80738" w:rsidRPr="0018613E" w:rsidRDefault="00456964" w:rsidP="00A80738">
      <w:pPr>
        <w:rPr>
          <w:bCs/>
          <w:sz w:val="24"/>
        </w:rPr>
      </w:pPr>
      <w:r w:rsidRPr="00456964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45696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F52B7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56964" w:rsidRPr="00456964">
        <w:rPr>
          <w:b/>
          <w:sz w:val="24"/>
          <w:szCs w:val="24"/>
        </w:rPr>
        <w:t>NA/P/315/2019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F52B7" w:rsidRDefault="00A80738" w:rsidP="00AF52B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56964" w:rsidRPr="00456964">
        <w:rPr>
          <w:sz w:val="24"/>
          <w:szCs w:val="28"/>
        </w:rPr>
        <w:t>przetarg</w:t>
      </w:r>
      <w:r w:rsidR="00AF52B7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56964" w:rsidP="00CB5EDB">
      <w:pPr>
        <w:pStyle w:val="Tekstpodstawowywcity"/>
        <w:spacing w:before="120" w:after="240"/>
        <w:ind w:firstLine="0"/>
        <w:jc w:val="center"/>
      </w:pPr>
      <w:r w:rsidRPr="00456964">
        <w:rPr>
          <w:b/>
        </w:rPr>
        <w:t>Dostawa komputerów przenośnych dla PRz.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56964" w:rsidRPr="00456964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56964" w:rsidRPr="00456964">
        <w:rPr>
          <w:sz w:val="24"/>
          <w:szCs w:val="24"/>
        </w:rPr>
        <w:t>18/10/2019</w:t>
      </w:r>
      <w:r w:rsidRPr="00FF4AB1">
        <w:rPr>
          <w:sz w:val="24"/>
          <w:szCs w:val="24"/>
        </w:rPr>
        <w:t xml:space="preserve"> o godz. </w:t>
      </w:r>
      <w:r w:rsidR="00456964" w:rsidRPr="00456964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 zamówienia w wysokości 6 150.00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2 zamówienia w wysokości 5 500.00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3 zamówienia w wysokości 5 100.00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4 zamówienia w wysokości 14 000.00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5 zamówienia w wysokości 17 500.00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6 zamówienia w wysokości 22 200.00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7 zamówienia w wysokości 29 169.00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8 zamówienia w wysokości 9 999.00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9 zamówienia w wysokości 15 000.00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10 zamówienia w wysokości 6 800.00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11 zamówienia w wysokości 4 050.00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12 zamówienia w wysokości 9 999.00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13 zamówienia w wysokości 4 300.00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14 zamówienia w wysokości 4 050.00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15 zamówienia w wysokości 3 700.00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16 zamówienia w wysokości 5 620.00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17 zamówienia w wysokości 4 200.00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18 zamówienia w wysokości 10 455.00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19 zamówienia w wysokości 3 600.00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20 zamówienia w wysokości 4 100.00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21 zamówienia w wysokości 3 400.00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22 zamówienia w wysokości 4 400.00 zł brutto;</w:t>
            </w:r>
          </w:p>
        </w:tc>
      </w:tr>
      <w:tr w:rsidR="00456964" w:rsidRPr="006646D9" w:rsidTr="00076144">
        <w:trPr>
          <w:trHeight w:val="70"/>
        </w:trPr>
        <w:tc>
          <w:tcPr>
            <w:tcW w:w="9214" w:type="dxa"/>
          </w:tcPr>
          <w:p w:rsidR="00456964" w:rsidRPr="00A3048A" w:rsidRDefault="00456964" w:rsidP="0007614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56964">
              <w:rPr>
                <w:sz w:val="24"/>
                <w:szCs w:val="24"/>
              </w:rPr>
              <w:t>części 23 zamówienia w wysokości 3 500.00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AF52B7" w:rsidRDefault="00AF52B7" w:rsidP="00342653">
      <w:pPr>
        <w:spacing w:before="120" w:after="60"/>
        <w:jc w:val="both"/>
        <w:rPr>
          <w:sz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850"/>
        <w:gridCol w:w="3119"/>
        <w:gridCol w:w="1275"/>
        <w:gridCol w:w="1134"/>
        <w:gridCol w:w="1276"/>
        <w:gridCol w:w="1559"/>
      </w:tblGrid>
      <w:tr w:rsidR="00C94D43" w:rsidRPr="00075CD0" w:rsidTr="00B95C68">
        <w:tc>
          <w:tcPr>
            <w:tcW w:w="85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lastRenderedPageBreak/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5 202.90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5 362.80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4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13 505.40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5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17 035.50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8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9 998.67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9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15 129.00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11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4 366.50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12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11 070.00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14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3 985.00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15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3 726.90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16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6 396.00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17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4 674.00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18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9 827.70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19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3 567.00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21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3 382.50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22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17 343.00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23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Centrum Quatro Iwona Zachara</w:t>
            </w:r>
          </w:p>
          <w:p w:rsidR="00456964" w:rsidRPr="00CB5EDB" w:rsidRDefault="00456964" w:rsidP="00076144">
            <w:r w:rsidRPr="00456964">
              <w:t>Matejki</w:t>
            </w:r>
            <w:r w:rsidRPr="00CB5EDB">
              <w:t xml:space="preserve"> </w:t>
            </w:r>
            <w:r w:rsidRPr="00456964">
              <w:t>2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35-064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3 567.00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lastRenderedPageBreak/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lastRenderedPageBreak/>
              <w:t>6 334.50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5 350.50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5 535.00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6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22 213.80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7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27 798.00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9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14 821.50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10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7 134.00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11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4 452.60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12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10 578.00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15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3 690.00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16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6 248.40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17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4 526.40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19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3 665.40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20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4 095.90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21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3 468.60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22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30 258.00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  <w:tr w:rsidR="00456964" w:rsidRPr="00075CD0" w:rsidTr="00B95C68">
        <w:tc>
          <w:tcPr>
            <w:tcW w:w="852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23</w:t>
            </w:r>
          </w:p>
        </w:tc>
        <w:tc>
          <w:tcPr>
            <w:tcW w:w="3119" w:type="dxa"/>
            <w:shd w:val="clear" w:color="auto" w:fill="auto"/>
          </w:tcPr>
          <w:p w:rsidR="00456964" w:rsidRPr="00CB5EDB" w:rsidRDefault="00456964" w:rsidP="00076144">
            <w:pPr>
              <w:spacing w:before="40"/>
            </w:pPr>
            <w:r w:rsidRPr="00456964">
              <w:t>InFast sp. z o.o.</w:t>
            </w:r>
          </w:p>
          <w:p w:rsidR="00456964" w:rsidRPr="00CB5EDB" w:rsidRDefault="00456964" w:rsidP="00076144">
            <w:r w:rsidRPr="00456964">
              <w:t>Legionów</w:t>
            </w:r>
            <w:r w:rsidRPr="00CB5EDB">
              <w:t xml:space="preserve"> </w:t>
            </w:r>
            <w:r w:rsidRPr="00456964">
              <w:t>31</w:t>
            </w:r>
            <w:r w:rsidRPr="00CB5EDB">
              <w:t xml:space="preserve"> </w:t>
            </w:r>
          </w:p>
          <w:p w:rsidR="00456964" w:rsidRPr="00CB5EDB" w:rsidRDefault="00456964" w:rsidP="00076144">
            <w:pPr>
              <w:spacing w:before="40" w:after="40"/>
              <w:jc w:val="both"/>
            </w:pPr>
            <w:r w:rsidRPr="00456964">
              <w:t>35-111</w:t>
            </w:r>
            <w:r w:rsidRPr="00CB5EDB">
              <w:t xml:space="preserve"> </w:t>
            </w:r>
            <w:r w:rsidRPr="00456964">
              <w:t>Rzeszów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  <w:r w:rsidRPr="00456964">
              <w:t>3 499.35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6964" w:rsidRPr="00CB5EDB" w:rsidRDefault="00456964" w:rsidP="00076144">
            <w:pPr>
              <w:spacing w:before="120" w:after="120"/>
              <w:jc w:val="center"/>
            </w:pP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/>
    <w:sectPr w:rsidR="00C236D3" w:rsidSect="00B95C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567" w:left="1418" w:header="708" w:footer="55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29E" w:rsidRDefault="00EA729E">
      <w:r>
        <w:separator/>
      </w:r>
    </w:p>
  </w:endnote>
  <w:endnote w:type="continuationSeparator" w:id="0">
    <w:p w:rsidR="00EA729E" w:rsidRDefault="00EA7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8507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74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74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074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29E" w:rsidRDefault="00EA729E">
      <w:r>
        <w:separator/>
      </w:r>
    </w:p>
  </w:footnote>
  <w:footnote w:type="continuationSeparator" w:id="0">
    <w:p w:rsidR="00EA729E" w:rsidRDefault="00EA7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964" w:rsidRDefault="004569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964" w:rsidRDefault="004569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964" w:rsidRDefault="004569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29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56964"/>
    <w:rsid w:val="004C7E9B"/>
    <w:rsid w:val="005028C0"/>
    <w:rsid w:val="00617D11"/>
    <w:rsid w:val="00647371"/>
    <w:rsid w:val="00651764"/>
    <w:rsid w:val="00666480"/>
    <w:rsid w:val="0069085C"/>
    <w:rsid w:val="00850748"/>
    <w:rsid w:val="00861E75"/>
    <w:rsid w:val="00864EE2"/>
    <w:rsid w:val="008B02BA"/>
    <w:rsid w:val="009F189D"/>
    <w:rsid w:val="00A3048A"/>
    <w:rsid w:val="00A80738"/>
    <w:rsid w:val="00AC7F83"/>
    <w:rsid w:val="00AF52B7"/>
    <w:rsid w:val="00B50940"/>
    <w:rsid w:val="00B95C68"/>
    <w:rsid w:val="00C236D3"/>
    <w:rsid w:val="00C94D43"/>
    <w:rsid w:val="00CB5EDB"/>
    <w:rsid w:val="00E314E0"/>
    <w:rsid w:val="00EA729E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483389-A845-402E-A388-48E726C60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95C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5C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756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2019-10-21T06:40:00Z</cp:lastPrinted>
  <dcterms:created xsi:type="dcterms:W3CDTF">2019-10-21T06:40:00Z</dcterms:created>
  <dcterms:modified xsi:type="dcterms:W3CDTF">2019-10-21T06:40:00Z</dcterms:modified>
</cp:coreProperties>
</file>