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A54" w:rsidRDefault="00F01E60" w:rsidP="00405A32">
      <w:pPr>
        <w:pStyle w:val="Nagwek"/>
        <w:tabs>
          <w:tab w:val="clear" w:pos="4536"/>
          <w:tab w:val="clear" w:pos="9072"/>
        </w:tabs>
        <w:jc w:val="right"/>
        <w:rPr>
          <w:sz w:val="24"/>
        </w:rPr>
      </w:pPr>
      <w:r w:rsidRPr="00F01E60">
        <w:rPr>
          <w:sz w:val="24"/>
        </w:rPr>
        <w:t>Barlinek</w:t>
      </w:r>
      <w:r w:rsidR="00405A32">
        <w:rPr>
          <w:sz w:val="24"/>
        </w:rPr>
        <w:t xml:space="preserve"> dnia: </w:t>
      </w:r>
      <w:r w:rsidRPr="00F01E60">
        <w:rPr>
          <w:sz w:val="24"/>
        </w:rPr>
        <w:t>2019-10-21</w:t>
      </w: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Default="00AB0A54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Default="00AB0A54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B0A54" w:rsidRDefault="00405A32">
      <w:pPr>
        <w:pStyle w:val="Nagwek"/>
        <w:tabs>
          <w:tab w:val="clear" w:pos="4536"/>
        </w:tabs>
        <w:rPr>
          <w:sz w:val="24"/>
        </w:rPr>
      </w:pPr>
      <w:r w:rsidRPr="00D43012">
        <w:rPr>
          <w:b/>
          <w:sz w:val="24"/>
          <w:szCs w:val="24"/>
        </w:rPr>
        <w:t xml:space="preserve">Znak sprawy: </w:t>
      </w:r>
      <w:r w:rsidR="00F01E60" w:rsidRPr="00F01E60">
        <w:rPr>
          <w:b/>
          <w:sz w:val="24"/>
          <w:szCs w:val="24"/>
        </w:rPr>
        <w:t>SA.270.2.11.2019</w:t>
      </w:r>
      <w:r w:rsidR="00AB0A54">
        <w:rPr>
          <w:sz w:val="24"/>
        </w:rPr>
        <w:tab/>
      </w: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Default="00AB0A5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0A54" w:rsidRDefault="00AB0A54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AB0A54" w:rsidRDefault="00AB0A54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zebraniu wykonawców</w:t>
      </w:r>
    </w:p>
    <w:p w:rsidR="00AB0A54" w:rsidRDefault="00AB0A54">
      <w:pPr>
        <w:spacing w:line="360" w:lineRule="auto"/>
        <w:ind w:left="539" w:firstLine="540"/>
        <w:jc w:val="both"/>
        <w:rPr>
          <w:sz w:val="24"/>
        </w:rPr>
      </w:pPr>
    </w:p>
    <w:p w:rsidR="00AB0A54" w:rsidRDefault="00AB0A54">
      <w:pPr>
        <w:spacing w:line="360" w:lineRule="auto"/>
        <w:ind w:left="539" w:firstLine="540"/>
        <w:jc w:val="both"/>
        <w:rPr>
          <w:sz w:val="24"/>
        </w:rPr>
      </w:pPr>
    </w:p>
    <w:p w:rsidR="00AB0A54" w:rsidRDefault="00AB0A54">
      <w:pPr>
        <w:spacing w:line="360" w:lineRule="auto"/>
        <w:ind w:firstLine="426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AB0A54" w:rsidRDefault="00AB0A54">
      <w:pPr>
        <w:spacing w:line="360" w:lineRule="auto"/>
        <w:ind w:firstLine="426"/>
        <w:jc w:val="both"/>
        <w:rPr>
          <w:i/>
          <w:sz w:val="24"/>
        </w:rPr>
      </w:pPr>
    </w:p>
    <w:p w:rsidR="00AB0A54" w:rsidRPr="009676A8" w:rsidRDefault="009676A8" w:rsidP="009676A8">
      <w:pPr>
        <w:autoSpaceDE w:val="0"/>
        <w:autoSpaceDN w:val="0"/>
        <w:adjustRightInd w:val="0"/>
        <w:spacing w:line="360" w:lineRule="auto"/>
        <w:jc w:val="both"/>
        <w:rPr>
          <w:rFonts w:ascii="TimesNewRomanPS-BoldMT" w:hAnsi="TimesNewRomanPS-BoldMT" w:cs="TimesNewRomanPS-BoldMT"/>
        </w:rPr>
      </w:pPr>
      <w:r w:rsidRPr="009676A8">
        <w:rPr>
          <w:bCs/>
          <w:sz w:val="24"/>
          <w:szCs w:val="24"/>
        </w:rPr>
        <w:t xml:space="preserve">W celu wyjaśnienia wątpliwości dotyczących treści specyfikacji istotnych warunków zamówienia, </w:t>
      </w:r>
      <w:r w:rsidR="00AB0A54" w:rsidRPr="009676A8">
        <w:rPr>
          <w:sz w:val="24"/>
          <w:szCs w:val="24"/>
        </w:rPr>
        <w:t xml:space="preserve"> w</w:t>
      </w:r>
      <w:r w:rsidR="00AB0A54">
        <w:rPr>
          <w:sz w:val="24"/>
        </w:rPr>
        <w:t xml:space="preserve"> postępowaniu prowadzonym na podstawie przepisów ustawy z dnia 29 stycznia 2004 roku Prawo Zamówień Publicznych </w:t>
      </w:r>
      <w:r w:rsidR="00F01E60" w:rsidRPr="00F01E60">
        <w:rPr>
          <w:sz w:val="24"/>
        </w:rPr>
        <w:t>(</w:t>
      </w:r>
      <w:proofErr w:type="spellStart"/>
      <w:r w:rsidR="00F01E60" w:rsidRPr="00F01E60">
        <w:rPr>
          <w:sz w:val="24"/>
        </w:rPr>
        <w:t>t.j</w:t>
      </w:r>
      <w:proofErr w:type="spellEnd"/>
      <w:r w:rsidR="00F01E60" w:rsidRPr="00F01E60">
        <w:rPr>
          <w:sz w:val="24"/>
        </w:rPr>
        <w:t xml:space="preserve">. Dz. U. z  2018 r. poz. 1986 z </w:t>
      </w:r>
      <w:proofErr w:type="spellStart"/>
      <w:r w:rsidR="00F01E60" w:rsidRPr="00F01E60">
        <w:rPr>
          <w:sz w:val="24"/>
        </w:rPr>
        <w:t>późn</w:t>
      </w:r>
      <w:proofErr w:type="spellEnd"/>
      <w:r w:rsidR="00F01E60" w:rsidRPr="00F01E60">
        <w:rPr>
          <w:sz w:val="24"/>
        </w:rPr>
        <w:t>. zm.)</w:t>
      </w:r>
      <w:r w:rsidR="00AB0A54">
        <w:rPr>
          <w:sz w:val="24"/>
        </w:rPr>
        <w:t xml:space="preserve"> w trybie przetargu „</w:t>
      </w:r>
      <w:r w:rsidR="00F01E60" w:rsidRPr="00F01E60">
        <w:rPr>
          <w:b/>
          <w:sz w:val="24"/>
        </w:rPr>
        <w:t>przetarg nieograniczony</w:t>
      </w:r>
      <w:r w:rsidR="00AB0A54">
        <w:rPr>
          <w:sz w:val="24"/>
        </w:rPr>
        <w:t>”, na:</w:t>
      </w:r>
    </w:p>
    <w:p w:rsidR="00AB0A54" w:rsidRDefault="00F01E60" w:rsidP="009676A8">
      <w:pPr>
        <w:spacing w:line="360" w:lineRule="auto"/>
        <w:jc w:val="both"/>
        <w:rPr>
          <w:sz w:val="24"/>
        </w:rPr>
      </w:pPr>
      <w:r w:rsidRPr="00F01E60">
        <w:rPr>
          <w:b/>
          <w:sz w:val="24"/>
        </w:rPr>
        <w:t>Wykonywanie usług z zakresu gospodarki leśnej na terenie Nadleśnictwa Barlinek w latach 2020-2021</w:t>
      </w:r>
      <w:r w:rsidR="00AB0A54">
        <w:rPr>
          <w:sz w:val="24"/>
        </w:rPr>
        <w:t>,</w:t>
      </w:r>
    </w:p>
    <w:p w:rsidR="00AB0A54" w:rsidRDefault="00AB0A54" w:rsidP="009676A8">
      <w:pPr>
        <w:spacing w:line="360" w:lineRule="auto"/>
        <w:jc w:val="both"/>
        <w:rPr>
          <w:sz w:val="24"/>
        </w:rPr>
      </w:pPr>
      <w:r>
        <w:rPr>
          <w:sz w:val="24"/>
        </w:rPr>
        <w:t>uprzejmie informujemy, iż</w:t>
      </w:r>
      <w:r w:rsidR="009676A8">
        <w:rPr>
          <w:sz w:val="24"/>
        </w:rPr>
        <w:t xml:space="preserve"> w</w:t>
      </w:r>
      <w:r>
        <w:rPr>
          <w:sz w:val="24"/>
        </w:rPr>
        <w:t xml:space="preserve"> </w:t>
      </w:r>
      <w:r w:rsidR="009676A8">
        <w:rPr>
          <w:sz w:val="24"/>
        </w:rPr>
        <w:t xml:space="preserve">siedzibie Zamawiającego, w pokoju nr </w:t>
      </w:r>
      <w:r w:rsidR="00F01E60" w:rsidRPr="00F01E60">
        <w:rPr>
          <w:sz w:val="24"/>
        </w:rPr>
        <w:t>01</w:t>
      </w:r>
      <w:r w:rsidR="009676A8">
        <w:rPr>
          <w:sz w:val="24"/>
        </w:rPr>
        <w:t xml:space="preserve"> </w:t>
      </w:r>
      <w:r w:rsidR="00F615BE">
        <w:rPr>
          <w:sz w:val="24"/>
        </w:rPr>
        <w:t xml:space="preserve">(sala konferencyjna) </w:t>
      </w:r>
      <w:r>
        <w:rPr>
          <w:sz w:val="24"/>
        </w:rPr>
        <w:t xml:space="preserve">odbędzie się </w:t>
      </w:r>
      <w:r w:rsidR="009676A8">
        <w:rPr>
          <w:sz w:val="24"/>
        </w:rPr>
        <w:t xml:space="preserve">dnia </w:t>
      </w:r>
      <w:r w:rsidR="00F01E60" w:rsidRPr="00F01E60">
        <w:rPr>
          <w:sz w:val="24"/>
        </w:rPr>
        <w:t>2019-10-30</w:t>
      </w:r>
      <w:r w:rsidR="009676A8">
        <w:rPr>
          <w:sz w:val="24"/>
        </w:rPr>
        <w:t xml:space="preserve"> o godzinie </w:t>
      </w:r>
      <w:r w:rsidR="00F01E60" w:rsidRPr="00F01E60">
        <w:rPr>
          <w:sz w:val="24"/>
        </w:rPr>
        <w:t>10:00</w:t>
      </w:r>
      <w:r w:rsidR="009676A8">
        <w:rPr>
          <w:sz w:val="24"/>
        </w:rPr>
        <w:t xml:space="preserve"> </w:t>
      </w:r>
      <w:r>
        <w:rPr>
          <w:sz w:val="24"/>
        </w:rPr>
        <w:t>spotkanie wykonawców z Zamawiającym</w:t>
      </w:r>
      <w:r w:rsidR="009676A8">
        <w:rPr>
          <w:sz w:val="24"/>
        </w:rPr>
        <w:t>.</w:t>
      </w:r>
    </w:p>
    <w:p w:rsidR="00AB0A54" w:rsidRDefault="00AB0A54">
      <w:pPr>
        <w:spacing w:line="360" w:lineRule="auto"/>
        <w:ind w:left="539" w:firstLine="540"/>
        <w:jc w:val="both"/>
        <w:rPr>
          <w:sz w:val="24"/>
        </w:rPr>
      </w:pPr>
      <w:bookmarkStart w:id="0" w:name="_GoBack"/>
      <w:bookmarkEnd w:id="0"/>
    </w:p>
    <w:p w:rsidR="00AB0A54" w:rsidRDefault="00AB0A54">
      <w:pPr>
        <w:spacing w:line="360" w:lineRule="auto"/>
        <w:ind w:left="567"/>
        <w:rPr>
          <w:sz w:val="24"/>
        </w:rPr>
      </w:pPr>
    </w:p>
    <w:p w:rsidR="00C403AA" w:rsidRDefault="00AB0A54" w:rsidP="00C403AA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403AA" w:rsidRDefault="00C403AA" w:rsidP="00C403AA">
      <w:pPr>
        <w:pStyle w:val="Tekstpodstawowy"/>
        <w:ind w:left="3117" w:firstLine="423"/>
        <w:jc w:val="right"/>
        <w:rPr>
          <w:i/>
        </w:rPr>
      </w:pPr>
    </w:p>
    <w:p w:rsidR="00C403AA" w:rsidRDefault="00C403AA" w:rsidP="00C403AA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dr inż. Sławomir Gibert</w:t>
      </w:r>
    </w:p>
    <w:p w:rsidR="00AB0A54" w:rsidRDefault="00AB0A54">
      <w:pPr>
        <w:pStyle w:val="Tekstpodstawowy"/>
        <w:ind w:left="3117" w:firstLine="423"/>
        <w:jc w:val="right"/>
      </w:pPr>
    </w:p>
    <w:p w:rsidR="009676A8" w:rsidRPr="00405A32" w:rsidRDefault="00F01E60">
      <w:pPr>
        <w:pStyle w:val="Tekstpodstawowy"/>
        <w:ind w:firstLine="423"/>
        <w:jc w:val="right"/>
        <w:rPr>
          <w:sz w:val="20"/>
        </w:rPr>
      </w:pPr>
      <w:r w:rsidRPr="00F01E60">
        <w:rPr>
          <w:sz w:val="20"/>
        </w:rPr>
        <w:t xml:space="preserve">  </w:t>
      </w:r>
    </w:p>
    <w:sectPr w:rsidR="009676A8" w:rsidRPr="00405A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B00" w:rsidRDefault="008A3B00">
      <w:r>
        <w:separator/>
      </w:r>
    </w:p>
  </w:endnote>
  <w:endnote w:type="continuationSeparator" w:id="0">
    <w:p w:rsidR="008A3B00" w:rsidRDefault="008A3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A54" w:rsidRDefault="00AB0A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0A54" w:rsidRDefault="00AB0A5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A54" w:rsidRDefault="00AB0A5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B0A54" w:rsidRDefault="00AB0A54">
    <w:pPr>
      <w:pStyle w:val="Stopka"/>
      <w:tabs>
        <w:tab w:val="clear" w:pos="4536"/>
      </w:tabs>
      <w:jc w:val="center"/>
    </w:pPr>
  </w:p>
  <w:p w:rsidR="00AB0A54" w:rsidRDefault="00AB0A54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A54" w:rsidRDefault="00AB0A5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B0A54" w:rsidRDefault="00AB0A5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403A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0A54" w:rsidRDefault="00AB0A54">
    <w:pPr>
      <w:pStyle w:val="Stopka"/>
      <w:tabs>
        <w:tab w:val="clear" w:pos="4536"/>
        <w:tab w:val="left" w:pos="6237"/>
      </w:tabs>
    </w:pPr>
  </w:p>
  <w:p w:rsidR="00AB0A54" w:rsidRDefault="00AB0A54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B00" w:rsidRDefault="008A3B00">
      <w:r>
        <w:separator/>
      </w:r>
    </w:p>
  </w:footnote>
  <w:footnote w:type="continuationSeparator" w:id="0">
    <w:p w:rsidR="008A3B00" w:rsidRDefault="008A3B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E60" w:rsidRDefault="00F01E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E60" w:rsidRDefault="00F01E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E60" w:rsidRDefault="00F01E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B00"/>
    <w:rsid w:val="00092F02"/>
    <w:rsid w:val="0009367B"/>
    <w:rsid w:val="00122C73"/>
    <w:rsid w:val="00205ECA"/>
    <w:rsid w:val="00392E23"/>
    <w:rsid w:val="00392E5B"/>
    <w:rsid w:val="0040192C"/>
    <w:rsid w:val="00405A32"/>
    <w:rsid w:val="004550C3"/>
    <w:rsid w:val="00590466"/>
    <w:rsid w:val="00713A43"/>
    <w:rsid w:val="007F57C1"/>
    <w:rsid w:val="008A3B00"/>
    <w:rsid w:val="008E659F"/>
    <w:rsid w:val="009531B1"/>
    <w:rsid w:val="009676A8"/>
    <w:rsid w:val="009E2677"/>
    <w:rsid w:val="00AB0A54"/>
    <w:rsid w:val="00AF025B"/>
    <w:rsid w:val="00B164C1"/>
    <w:rsid w:val="00B538E3"/>
    <w:rsid w:val="00C403AA"/>
    <w:rsid w:val="00DC2D4F"/>
    <w:rsid w:val="00E215B0"/>
    <w:rsid w:val="00F01E60"/>
    <w:rsid w:val="00F615BE"/>
    <w:rsid w:val="00FB70CE"/>
    <w:rsid w:val="00FD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F22BF7B-F26D-4595-A30D-153D6221E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/>
    </w:rPr>
  </w:style>
  <w:style w:type="paragraph" w:styleId="Tekstdymka">
    <w:name w:val="Balloon Text"/>
    <w:basedOn w:val="Normalny"/>
    <w:link w:val="TekstdymkaZnak"/>
    <w:rsid w:val="00C403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403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OS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Ostrycharz Grzegorz, Zastępca Nadleśniczego</dc:creator>
  <cp:keywords/>
  <cp:lastModifiedBy>Ostrycharz Grzegorz</cp:lastModifiedBy>
  <cp:revision>2</cp:revision>
  <cp:lastPrinted>2019-10-21T12:02:00Z</cp:lastPrinted>
  <dcterms:created xsi:type="dcterms:W3CDTF">2019-10-21T12:03:00Z</dcterms:created>
  <dcterms:modified xsi:type="dcterms:W3CDTF">2019-10-21T12:03:00Z</dcterms:modified>
</cp:coreProperties>
</file>