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7DC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82C06" w:rsidRPr="00082C06">
        <w:rPr>
          <w:b/>
          <w:sz w:val="24"/>
        </w:rPr>
        <w:t>NA/P/328/2019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D7DCD" w:rsidRDefault="007D36CE" w:rsidP="009D7DC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D7DCD">
        <w:t xml:space="preserve">trybie </w:t>
      </w:r>
      <w:r w:rsidR="00082C06" w:rsidRPr="009D7DCD">
        <w:t>przetarg</w:t>
      </w:r>
      <w:r w:rsidR="009D7DCD" w:rsidRPr="009D7DCD">
        <w:t>u</w:t>
      </w:r>
      <w:r w:rsidR="00082C06" w:rsidRPr="009D7DCD">
        <w:t xml:space="preserve"> nieograniczon</w:t>
      </w:r>
      <w:r w:rsidR="009D7DCD" w:rsidRPr="009D7DCD">
        <w:t>ego</w:t>
      </w:r>
      <w:r w:rsidR="00753DC1" w:rsidRPr="009D7DCD">
        <w:t xml:space="preserve"> na</w:t>
      </w:r>
      <w:r w:rsidR="00753DC1">
        <w:t>:</w:t>
      </w:r>
      <w:r w:rsidR="009D7DCD">
        <w:t xml:space="preserve"> </w:t>
      </w:r>
      <w:bookmarkStart w:id="0" w:name="_GoBack"/>
      <w:bookmarkEnd w:id="0"/>
      <w:r w:rsidR="00082C06" w:rsidRPr="00082C06">
        <w:rPr>
          <w:b/>
          <w:szCs w:val="24"/>
        </w:rPr>
        <w:t>Remont mieszkania R-303 w Domu Asystenta - bud. 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82C06" w:rsidRPr="00082C06">
        <w:rPr>
          <w:sz w:val="24"/>
          <w:szCs w:val="24"/>
        </w:rPr>
        <w:t>(</w:t>
      </w:r>
      <w:proofErr w:type="spellStart"/>
      <w:r w:rsidR="00082C06" w:rsidRPr="00082C06">
        <w:rPr>
          <w:sz w:val="24"/>
          <w:szCs w:val="24"/>
        </w:rPr>
        <w:t>t.j</w:t>
      </w:r>
      <w:proofErr w:type="spellEnd"/>
      <w:r w:rsidR="00082C06" w:rsidRPr="00082C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82C06" w:rsidRPr="00082C06">
        <w:rPr>
          <w:sz w:val="24"/>
          <w:szCs w:val="24"/>
        </w:rPr>
        <w:t>(</w:t>
      </w:r>
      <w:proofErr w:type="spellStart"/>
      <w:r w:rsidR="00082C06" w:rsidRPr="00082C06">
        <w:rPr>
          <w:sz w:val="24"/>
          <w:szCs w:val="24"/>
        </w:rPr>
        <w:t>t.j</w:t>
      </w:r>
      <w:proofErr w:type="spellEnd"/>
      <w:r w:rsidR="00082C06" w:rsidRPr="00082C0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82C06" w:rsidRPr="00082C06">
        <w:rPr>
          <w:sz w:val="24"/>
          <w:szCs w:val="24"/>
        </w:rPr>
        <w:t>(</w:t>
      </w:r>
      <w:proofErr w:type="spellStart"/>
      <w:r w:rsidR="00082C06" w:rsidRPr="00082C06">
        <w:rPr>
          <w:sz w:val="24"/>
          <w:szCs w:val="24"/>
        </w:rPr>
        <w:t>t.j</w:t>
      </w:r>
      <w:proofErr w:type="spellEnd"/>
      <w:r w:rsidR="00082C06" w:rsidRPr="00082C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820" w:rsidRDefault="00B56820">
      <w:r>
        <w:separator/>
      </w:r>
    </w:p>
  </w:endnote>
  <w:endnote w:type="continuationSeparator" w:id="0">
    <w:p w:rsidR="00B56820" w:rsidRDefault="00B56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7D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7D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06" w:rsidRDefault="00082C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820" w:rsidRDefault="00B56820">
      <w:r>
        <w:separator/>
      </w:r>
    </w:p>
  </w:footnote>
  <w:footnote w:type="continuationSeparator" w:id="0">
    <w:p w:rsidR="00B56820" w:rsidRDefault="00B568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06" w:rsidRDefault="00082C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06" w:rsidRDefault="00082C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06" w:rsidRDefault="00082C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820"/>
    <w:rsid w:val="0000184A"/>
    <w:rsid w:val="00012997"/>
    <w:rsid w:val="000621A2"/>
    <w:rsid w:val="00075CEC"/>
    <w:rsid w:val="00082C0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7DC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682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AB8034"/>
  <w15:chartTrackingRefBased/>
  <w15:docId w15:val="{61740B97-520E-4F95-B9C8-B3E9E77D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234DD-F9BA-4915-9B7C-B5CAF1F44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2019-10-23T07:31:00Z</dcterms:created>
  <dcterms:modified xsi:type="dcterms:W3CDTF">2019-10-23T07:31:00Z</dcterms:modified>
</cp:coreProperties>
</file>