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37DF4" w:rsidRPr="00137DF4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37DF4" w:rsidRPr="00137DF4">
        <w:rPr>
          <w:rFonts w:ascii="Times New Roman" w:hAnsi="Times New Roman"/>
          <w:b/>
        </w:rPr>
        <w:t>NA/P/328/2019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37DF4" w:rsidRPr="00137DF4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37DF4" w:rsidRPr="00137DF4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137DF4" w:rsidRPr="00137DF4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37DF4" w:rsidRPr="00137DF4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137DF4" w:rsidRPr="00137DF4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37DF4" w:rsidRPr="00137DF4">
        <w:rPr>
          <w:rFonts w:ascii="Times New Roman" w:hAnsi="Times New Roman"/>
        </w:rPr>
        <w:t>(</w:t>
      </w:r>
      <w:proofErr w:type="spellStart"/>
      <w:r w:rsidR="00137DF4" w:rsidRPr="00137DF4">
        <w:rPr>
          <w:rFonts w:ascii="Times New Roman" w:hAnsi="Times New Roman"/>
        </w:rPr>
        <w:t>t.j</w:t>
      </w:r>
      <w:proofErr w:type="spellEnd"/>
      <w:r w:rsidR="00137DF4" w:rsidRPr="00137DF4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587A1B">
        <w:rPr>
          <w:rFonts w:ascii="Times New Roman" w:hAnsi="Times New Roman"/>
          <w:b/>
          <w:sz w:val="21"/>
          <w:szCs w:val="21"/>
          <w:u w:val="single"/>
        </w:rPr>
        <w:t>POSTĘPOWANIU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37DF4" w:rsidRPr="00137DF4">
        <w:rPr>
          <w:rFonts w:ascii="Times New Roman" w:hAnsi="Times New Roman"/>
          <w:b/>
        </w:rPr>
        <w:t xml:space="preserve">Remont mieszkania </w:t>
      </w:r>
      <w:r w:rsidR="00587A1B">
        <w:rPr>
          <w:rFonts w:ascii="Times New Roman" w:hAnsi="Times New Roman"/>
          <w:b/>
        </w:rPr>
        <w:br/>
      </w:r>
      <w:r w:rsidR="00137DF4" w:rsidRPr="00137DF4">
        <w:rPr>
          <w:rFonts w:ascii="Times New Roman" w:hAnsi="Times New Roman"/>
          <w:b/>
        </w:rPr>
        <w:t>R-303 w Domu Asystenta - bud. R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37DF4" w:rsidRPr="00137DF4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92198" w:rsidRPr="00292198" w:rsidRDefault="00292198" w:rsidP="00137DF4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87A1B" w:rsidRDefault="00587A1B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87A1B" w:rsidRDefault="00587A1B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87A1B" w:rsidRDefault="00587A1B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587A1B" w:rsidRPr="006676AE" w:rsidRDefault="00587A1B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156C" w:rsidRDefault="0030156C" w:rsidP="0038231F">
      <w:pPr>
        <w:spacing w:after="0" w:line="240" w:lineRule="auto"/>
      </w:pPr>
      <w:r>
        <w:separator/>
      </w:r>
    </w:p>
  </w:endnote>
  <w:endnote w:type="continuationSeparator" w:id="0">
    <w:p w:rsidR="0030156C" w:rsidRDefault="003015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DF4" w:rsidRDefault="00137D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87A1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87A1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DF4" w:rsidRDefault="00137D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156C" w:rsidRDefault="0030156C" w:rsidP="0038231F">
      <w:pPr>
        <w:spacing w:after="0" w:line="240" w:lineRule="auto"/>
      </w:pPr>
      <w:r>
        <w:separator/>
      </w:r>
    </w:p>
  </w:footnote>
  <w:footnote w:type="continuationSeparator" w:id="0">
    <w:p w:rsidR="0030156C" w:rsidRDefault="0030156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DF4" w:rsidRDefault="00137D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DF4" w:rsidRDefault="00137D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DF4" w:rsidRDefault="00137D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156C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37DF4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0156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7A1B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E5B9EF"/>
  <w15:docId w15:val="{3C7EC2CC-1C36-47C4-8A7B-77F23EB2F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BA1AEF-735A-40DA-A8F1-47BC32A4B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525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2019-10-23T07:30:00Z</dcterms:created>
  <dcterms:modified xsi:type="dcterms:W3CDTF">2019-10-23T07:30:00Z</dcterms:modified>
</cp:coreProperties>
</file>