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286" w:rsidRPr="00A12286" w:rsidRDefault="00A12286" w:rsidP="00A12286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>
        <w:rPr>
          <w:sz w:val="24"/>
        </w:rPr>
        <w:t>: NA/P/328</w:t>
      </w:r>
      <w:r w:rsidRPr="002959ED">
        <w:rPr>
          <w:sz w:val="24"/>
        </w:rPr>
        <w:t>/2019</w:t>
      </w:r>
      <w:r w:rsidRPr="002959ED">
        <w:rPr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2959ED">
        <w:rPr>
          <w:sz w:val="24"/>
        </w:rPr>
        <w:t>Załącznik nr 1</w:t>
      </w:r>
    </w:p>
    <w:p w:rsidR="00A12286" w:rsidRDefault="00A12286" w:rsidP="00A12286">
      <w:pPr>
        <w:spacing w:line="360" w:lineRule="auto"/>
        <w:jc w:val="center"/>
        <w:outlineLvl w:val="0"/>
        <w:rPr>
          <w:b/>
          <w:sz w:val="28"/>
        </w:rPr>
      </w:pPr>
    </w:p>
    <w:p w:rsidR="00A12286" w:rsidRDefault="00A12286" w:rsidP="00A12286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FORMULARZA OFERTY</w:t>
      </w:r>
      <w:r>
        <w:rPr>
          <w:b/>
          <w:sz w:val="28"/>
          <w:u w:val="single"/>
        </w:rPr>
        <w:t xml:space="preserve"> </w:t>
      </w:r>
    </w:p>
    <w:p w:rsidR="00A12286" w:rsidRDefault="00A12286" w:rsidP="00A12286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8" style="position:absolute;left:0;text-align:left;margin-left:-3.8pt;margin-top:2.4pt;width:158.45pt;height:57.65pt;z-index:251658240" arcsize="10923f" filled="f" strokeweight=".25pt">
            <v:textbox style="mso-next-textbox:#_x0000_s1028" inset="1pt,1pt,1pt,1pt">
              <w:txbxContent>
                <w:p w:rsidR="00A12286" w:rsidRDefault="00A12286" w:rsidP="00A12286"/>
                <w:p w:rsidR="00A12286" w:rsidRDefault="00A12286" w:rsidP="00A12286">
                  <w:pPr>
                    <w:rPr>
                      <w:sz w:val="12"/>
                    </w:rPr>
                  </w:pPr>
                </w:p>
                <w:p w:rsidR="00A12286" w:rsidRDefault="00A12286" w:rsidP="00A12286">
                  <w:pPr>
                    <w:rPr>
                      <w:sz w:val="12"/>
                    </w:rPr>
                  </w:pPr>
                </w:p>
                <w:p w:rsidR="00A12286" w:rsidRDefault="00A12286" w:rsidP="00A12286">
                  <w:pPr>
                    <w:rPr>
                      <w:sz w:val="12"/>
                    </w:rPr>
                  </w:pPr>
                </w:p>
                <w:p w:rsidR="00A12286" w:rsidRDefault="00A12286" w:rsidP="00A12286">
                  <w:pPr>
                    <w:rPr>
                      <w:sz w:val="12"/>
                    </w:rPr>
                  </w:pPr>
                </w:p>
                <w:p w:rsidR="00A12286" w:rsidRDefault="00A12286" w:rsidP="00A122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A12286" w:rsidRDefault="00A12286" w:rsidP="00A12286"/>
              </w:txbxContent>
            </v:textbox>
          </v:roundrect>
        </w:pict>
      </w:r>
    </w:p>
    <w:p w:rsidR="00A12286" w:rsidRDefault="00A12286" w:rsidP="00A12286">
      <w:pPr>
        <w:spacing w:line="360" w:lineRule="auto"/>
        <w:ind w:left="709" w:hanging="425"/>
        <w:jc w:val="both"/>
        <w:rPr>
          <w:sz w:val="24"/>
        </w:rPr>
      </w:pPr>
    </w:p>
    <w:p w:rsidR="00A12286" w:rsidRDefault="00A12286" w:rsidP="00A12286">
      <w:pPr>
        <w:spacing w:line="360" w:lineRule="auto"/>
        <w:jc w:val="both"/>
        <w:rPr>
          <w:sz w:val="24"/>
        </w:rPr>
      </w:pPr>
    </w:p>
    <w:p w:rsidR="00A12286" w:rsidRDefault="00A12286" w:rsidP="00A12286">
      <w:pPr>
        <w:rPr>
          <w:b/>
          <w:sz w:val="24"/>
        </w:rPr>
      </w:pPr>
    </w:p>
    <w:p w:rsidR="00A12286" w:rsidRPr="00360B50" w:rsidRDefault="00A12286" w:rsidP="00A12286">
      <w:pPr>
        <w:ind w:firstLine="3969"/>
        <w:rPr>
          <w:b/>
          <w:sz w:val="24"/>
        </w:rPr>
      </w:pPr>
      <w:r w:rsidRPr="00360B50">
        <w:rPr>
          <w:b/>
          <w:sz w:val="24"/>
        </w:rPr>
        <w:t>Politechnika Rzeszowska</w:t>
      </w:r>
    </w:p>
    <w:p w:rsidR="00A12286" w:rsidRDefault="00A12286" w:rsidP="00A12286">
      <w:pPr>
        <w:ind w:firstLine="3969"/>
        <w:rPr>
          <w:b/>
          <w:sz w:val="24"/>
        </w:rPr>
      </w:pPr>
      <w:r w:rsidRPr="00360B50">
        <w:rPr>
          <w:b/>
          <w:sz w:val="24"/>
        </w:rPr>
        <w:t>Dział Logistyki i Zamówień Publicznych</w:t>
      </w:r>
    </w:p>
    <w:p w:rsidR="00A12286" w:rsidRDefault="00A12286" w:rsidP="00A12286">
      <w:pPr>
        <w:ind w:left="3969"/>
        <w:rPr>
          <w:b/>
          <w:sz w:val="24"/>
        </w:rPr>
      </w:pPr>
      <w:r w:rsidRPr="00360B50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360B50">
        <w:rPr>
          <w:b/>
          <w:sz w:val="24"/>
        </w:rPr>
        <w:t>12</w:t>
      </w:r>
    </w:p>
    <w:p w:rsidR="00A12286" w:rsidRPr="00A12286" w:rsidRDefault="00A12286" w:rsidP="00A12286">
      <w:pPr>
        <w:numPr>
          <w:ilvl w:val="1"/>
          <w:numId w:val="42"/>
        </w:numPr>
        <w:rPr>
          <w:b/>
          <w:sz w:val="24"/>
        </w:rPr>
      </w:pPr>
      <w:r w:rsidRPr="00360B50">
        <w:rPr>
          <w:b/>
          <w:sz w:val="24"/>
        </w:rPr>
        <w:t>Rzeszów</w:t>
      </w:r>
    </w:p>
    <w:p w:rsidR="00A12286" w:rsidRDefault="00A12286" w:rsidP="00A12286">
      <w:pPr>
        <w:spacing w:line="360" w:lineRule="auto"/>
        <w:jc w:val="both"/>
        <w:rPr>
          <w:sz w:val="24"/>
        </w:rPr>
      </w:pPr>
    </w:p>
    <w:p w:rsidR="00A12286" w:rsidRDefault="00A12286" w:rsidP="00A12286">
      <w:pPr>
        <w:numPr>
          <w:ilvl w:val="0"/>
          <w:numId w:val="41"/>
        </w:numPr>
        <w:spacing w:line="276" w:lineRule="auto"/>
        <w:ind w:left="426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482A55">
        <w:rPr>
          <w:sz w:val="24"/>
        </w:rPr>
        <w:t>przetargu w trybie przetargu nieograniczonego</w:t>
      </w:r>
      <w:r>
        <w:rPr>
          <w:sz w:val="24"/>
        </w:rPr>
        <w:t xml:space="preserve"> na: </w:t>
      </w:r>
      <w:r w:rsidRPr="007279C6">
        <w:rPr>
          <w:b/>
          <w:sz w:val="24"/>
        </w:rPr>
        <w:t>Remont mieszkania R-303 w Domu Asystenta - bud. R Politechniki Rzeszowskiej</w:t>
      </w:r>
      <w:r>
        <w:rPr>
          <w:sz w:val="24"/>
        </w:rPr>
        <w:t xml:space="preserve"> </w:t>
      </w:r>
      <w:r w:rsidRPr="00A12286">
        <w:rPr>
          <w:sz w:val="24"/>
        </w:rPr>
        <w:t>oferujemy wykonanie zamówienia:</w:t>
      </w:r>
    </w:p>
    <w:tbl>
      <w:tblPr>
        <w:tblW w:w="9356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3118"/>
        <w:gridCol w:w="3261"/>
      </w:tblGrid>
      <w:tr w:rsidR="00A12286" w:rsidRPr="00A12286" w:rsidTr="00AE4755">
        <w:tblPrEx>
          <w:tblCellMar>
            <w:top w:w="0" w:type="dxa"/>
            <w:bottom w:w="0" w:type="dxa"/>
          </w:tblCellMar>
        </w:tblPrEx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A12286">
              <w:rPr>
                <w:rFonts w:ascii="Calibri" w:hAnsi="Calibri" w:cs="Calibri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A12286">
              <w:rPr>
                <w:rFonts w:ascii="Calibri" w:hAnsi="Calibri" w:cs="Calibri"/>
                <w:b/>
                <w:caps/>
                <w:sz w:val="22"/>
                <w:szCs w:val="22"/>
              </w:rPr>
              <w:t>POKÓJ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A12286">
              <w:rPr>
                <w:rFonts w:ascii="Calibri" w:hAnsi="Calibri" w:cs="Calibri"/>
                <w:b/>
                <w:caps/>
                <w:sz w:val="24"/>
                <w:szCs w:val="24"/>
              </w:rPr>
              <w:t>Zakres robót</w:t>
            </w:r>
          </w:p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A12286">
              <w:rPr>
                <w:rFonts w:ascii="Calibri" w:hAnsi="Calibri" w:cs="Calibri"/>
                <w:b/>
                <w:caps/>
                <w:sz w:val="24"/>
                <w:szCs w:val="24"/>
              </w:rPr>
              <w:t>(BRANŻA)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A12286">
              <w:rPr>
                <w:rFonts w:ascii="Calibri" w:hAnsi="Calibri" w:cs="Calibri"/>
                <w:sz w:val="28"/>
                <w:szCs w:val="28"/>
              </w:rPr>
              <w:t xml:space="preserve">Cena </w:t>
            </w:r>
            <w:r w:rsidRPr="00A12286">
              <w:rPr>
                <w:rFonts w:ascii="Calibri" w:hAnsi="Calibri" w:cs="Calibri"/>
                <w:b/>
                <w:sz w:val="28"/>
                <w:szCs w:val="28"/>
              </w:rPr>
              <w:t>brutto</w:t>
            </w:r>
            <w:r w:rsidRPr="00A12286">
              <w:rPr>
                <w:rFonts w:ascii="Calibri" w:hAnsi="Calibri" w:cs="Calibri"/>
                <w:sz w:val="28"/>
                <w:szCs w:val="28"/>
              </w:rPr>
              <w:t xml:space="preserve"> [PLN]</w:t>
            </w:r>
          </w:p>
        </w:tc>
      </w:tr>
      <w:tr w:rsidR="00A12286" w:rsidRPr="00A12286" w:rsidTr="00AE4755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A12286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A12286" w:rsidRPr="00A12286" w:rsidRDefault="00A12286" w:rsidP="00A12286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A12286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A12286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A12286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A12286" w:rsidRPr="00A12286" w:rsidTr="00AE4755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286" w:rsidRPr="00A12286" w:rsidRDefault="00A12286" w:rsidP="00A12286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A12286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12286" w:rsidRPr="00A12286" w:rsidRDefault="00A12286" w:rsidP="00A12286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A12286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R – 303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12286" w:rsidRPr="00A12286" w:rsidRDefault="00A12286" w:rsidP="00A12286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A12286" w:rsidRPr="00A12286" w:rsidRDefault="00A12286" w:rsidP="00A12286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12286">
              <w:rPr>
                <w:rFonts w:ascii="Cambria" w:hAnsi="Cambria"/>
                <w:b/>
                <w:sz w:val="22"/>
                <w:szCs w:val="24"/>
              </w:rPr>
              <w:t>BUD-SANITARNE</w:t>
            </w:r>
          </w:p>
          <w:p w:rsidR="00A12286" w:rsidRPr="00A12286" w:rsidRDefault="00A12286" w:rsidP="00A12286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12286">
              <w:rPr>
                <w:rFonts w:ascii="Cambria" w:hAnsi="Cambria"/>
                <w:b/>
                <w:sz w:val="22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A12286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  <w:tr w:rsidR="00A12286" w:rsidRPr="00A12286" w:rsidTr="00AE4755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2286" w:rsidRPr="00A12286" w:rsidRDefault="00A12286" w:rsidP="00A12286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12286" w:rsidRPr="00A12286" w:rsidRDefault="00A12286" w:rsidP="00A12286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A12286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R – 303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A12286" w:rsidRPr="00A12286" w:rsidRDefault="00A12286" w:rsidP="00A12286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A12286" w:rsidRPr="00A12286" w:rsidRDefault="00A12286" w:rsidP="00A12286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A12286" w:rsidRPr="00A12286" w:rsidRDefault="00A12286" w:rsidP="00A12286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A12286">
              <w:rPr>
                <w:rFonts w:ascii="Cambria" w:hAnsi="Cambria"/>
                <w:b/>
                <w:sz w:val="22"/>
                <w:szCs w:val="24"/>
              </w:rPr>
              <w:t>ELEKTRYCZNE</w:t>
            </w:r>
          </w:p>
          <w:p w:rsidR="00A12286" w:rsidRPr="00A12286" w:rsidRDefault="00A12286" w:rsidP="00A12286">
            <w:pPr>
              <w:contextualSpacing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A12286" w:rsidRPr="00A12286" w:rsidRDefault="00A12286" w:rsidP="00A1228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A12286">
              <w:rPr>
                <w:b/>
                <w:color w:val="A6A6A6"/>
                <w:sz w:val="24"/>
                <w:szCs w:val="24"/>
              </w:rPr>
              <w:t>………………….</w:t>
            </w:r>
            <w:bookmarkStart w:id="0" w:name="_GoBack"/>
            <w:bookmarkEnd w:id="0"/>
          </w:p>
        </w:tc>
      </w:tr>
    </w:tbl>
    <w:p w:rsidR="00A12286" w:rsidRPr="00A12286" w:rsidRDefault="00A12286" w:rsidP="00A12286">
      <w:pPr>
        <w:spacing w:line="360" w:lineRule="auto"/>
        <w:jc w:val="both"/>
        <w:rPr>
          <w:sz w:val="24"/>
        </w:rPr>
      </w:pPr>
    </w:p>
    <w:p w:rsidR="00A12286" w:rsidRDefault="00A12286" w:rsidP="00A12286">
      <w:pPr>
        <w:jc w:val="both"/>
        <w:rPr>
          <w:kern w:val="20"/>
          <w:sz w:val="18"/>
          <w:szCs w:val="18"/>
        </w:rPr>
      </w:pPr>
    </w:p>
    <w:p w:rsidR="00A12286" w:rsidRDefault="00A12286" w:rsidP="00A12286">
      <w:pPr>
        <w:numPr>
          <w:ilvl w:val="0"/>
          <w:numId w:val="43"/>
        </w:num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b/>
          <w:sz w:val="24"/>
          <w:szCs w:val="24"/>
        </w:rPr>
        <w:t xml:space="preserve"> łącznie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A12286" w:rsidRPr="000D23C5" w:rsidRDefault="00A12286" w:rsidP="00A12286">
      <w:pPr>
        <w:spacing w:line="360" w:lineRule="auto"/>
        <w:ind w:left="1080"/>
        <w:jc w:val="both"/>
        <w:rPr>
          <w:sz w:val="24"/>
          <w:szCs w:val="24"/>
        </w:rPr>
      </w:pPr>
    </w:p>
    <w:p w:rsidR="00A12286" w:rsidRDefault="00A12286" w:rsidP="00A1228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</w:t>
      </w:r>
      <w:r>
        <w:rPr>
          <w:sz w:val="24"/>
          <w:szCs w:val="24"/>
        </w:rPr>
        <w:t xml:space="preserve"> łącznie </w:t>
      </w:r>
      <w:r w:rsidRPr="00630051">
        <w:rPr>
          <w:sz w:val="24"/>
          <w:szCs w:val="24"/>
        </w:rPr>
        <w:t xml:space="preserve"> …………………….……</w:t>
      </w:r>
    </w:p>
    <w:p w:rsidR="00A12286" w:rsidRPr="000D23C5" w:rsidRDefault="00A12286" w:rsidP="00A12286">
      <w:pPr>
        <w:spacing w:line="360" w:lineRule="auto"/>
        <w:jc w:val="both"/>
        <w:rPr>
          <w:sz w:val="24"/>
          <w:szCs w:val="24"/>
        </w:rPr>
      </w:pPr>
    </w:p>
    <w:p w:rsidR="00A12286" w:rsidRDefault="00A12286" w:rsidP="00A12286">
      <w:pPr>
        <w:numPr>
          <w:ilvl w:val="0"/>
          <w:numId w:val="44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</w:t>
      </w:r>
      <w:r w:rsidRPr="000D23C5">
        <w:rPr>
          <w:sz w:val="24"/>
          <w:szCs w:val="24"/>
        </w:rPr>
        <w:t xml:space="preserve"> netto</w:t>
      </w:r>
      <w:r>
        <w:rPr>
          <w:sz w:val="24"/>
          <w:szCs w:val="24"/>
        </w:rPr>
        <w:t xml:space="preserve"> łącznie</w:t>
      </w:r>
      <w:r w:rsidRPr="000D23C5">
        <w:rPr>
          <w:sz w:val="24"/>
          <w:szCs w:val="24"/>
        </w:rPr>
        <w:t xml:space="preserve">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>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A12286" w:rsidRDefault="00A12286" w:rsidP="00A12286">
      <w:pPr>
        <w:spacing w:line="360" w:lineRule="auto"/>
        <w:ind w:left="1080"/>
        <w:jc w:val="both"/>
        <w:rPr>
          <w:sz w:val="24"/>
          <w:szCs w:val="24"/>
        </w:rPr>
      </w:pPr>
    </w:p>
    <w:p w:rsidR="00A12286" w:rsidRPr="00630051" w:rsidRDefault="00A12286" w:rsidP="00A1228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A12286" w:rsidRPr="00FA5968" w:rsidRDefault="00A12286" w:rsidP="00A12286">
      <w:pPr>
        <w:spacing w:line="360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</w:t>
      </w: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</w:t>
      </w:r>
      <w:r>
        <w:rPr>
          <w:b/>
          <w:kern w:val="20"/>
        </w:rPr>
        <w:t xml:space="preserve">    </w:t>
      </w:r>
      <w:r w:rsidRPr="00630051">
        <w:rPr>
          <w:b/>
          <w:kern w:val="20"/>
        </w:rPr>
        <w:t xml:space="preserve">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A12286" w:rsidRDefault="00A12286" w:rsidP="00A12286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A12286" w:rsidRPr="009C5B65" w:rsidRDefault="00A12286" w:rsidP="00A12286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A12286" w:rsidRPr="002959ED" w:rsidRDefault="00A12286" w:rsidP="00A12286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A12286" w:rsidRDefault="00A12286" w:rsidP="00A12286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A12286" w:rsidRPr="002959ED" w:rsidRDefault="00A12286" w:rsidP="00A12286">
      <w:pPr>
        <w:ind w:left="284"/>
        <w:jc w:val="both"/>
        <w:rPr>
          <w:sz w:val="24"/>
          <w:szCs w:val="24"/>
        </w:rPr>
      </w:pPr>
    </w:p>
    <w:p w:rsidR="00A12286" w:rsidRDefault="00A12286" w:rsidP="00A12286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A12286" w:rsidRDefault="00A12286" w:rsidP="00A12286">
      <w:pPr>
        <w:jc w:val="both"/>
        <w:rPr>
          <w:sz w:val="24"/>
          <w:szCs w:val="24"/>
        </w:rPr>
      </w:pPr>
    </w:p>
    <w:p w:rsidR="00A12286" w:rsidRDefault="00A12286" w:rsidP="00A12286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A12286" w:rsidRPr="009C5B65" w:rsidRDefault="00A12286" w:rsidP="00A12286">
      <w:pPr>
        <w:ind w:left="284"/>
        <w:jc w:val="both"/>
        <w:rPr>
          <w:sz w:val="24"/>
          <w:szCs w:val="24"/>
        </w:rPr>
      </w:pPr>
    </w:p>
    <w:p w:rsidR="00A12286" w:rsidRDefault="00A12286" w:rsidP="00A12286">
      <w:pPr>
        <w:numPr>
          <w:ilvl w:val="0"/>
          <w:numId w:val="41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A12286" w:rsidRPr="00FE29AA" w:rsidRDefault="00A12286" w:rsidP="00A12286">
      <w:pPr>
        <w:ind w:left="284"/>
        <w:jc w:val="both"/>
        <w:rPr>
          <w:sz w:val="24"/>
          <w:szCs w:val="24"/>
        </w:rPr>
      </w:pPr>
    </w:p>
    <w:p w:rsidR="00A12286" w:rsidRPr="00402C2F" w:rsidRDefault="00A12286" w:rsidP="00A12286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A12286" w:rsidRPr="00402C2F" w:rsidTr="00AE475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286" w:rsidRPr="00402C2F" w:rsidRDefault="00A12286" w:rsidP="00AE4755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2286" w:rsidRPr="00402C2F" w:rsidRDefault="00A12286" w:rsidP="00AE4755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86" w:rsidRDefault="00A12286" w:rsidP="00AE4755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A12286" w:rsidRPr="00402C2F" w:rsidTr="00AE475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86" w:rsidRPr="00402C2F" w:rsidRDefault="00A12286" w:rsidP="00AE4755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86" w:rsidRPr="00402C2F" w:rsidRDefault="00A12286" w:rsidP="00AE4755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86" w:rsidRPr="00402C2F" w:rsidRDefault="00A12286" w:rsidP="00AE4755">
            <w:pPr>
              <w:autoSpaceDE w:val="0"/>
              <w:autoSpaceDN w:val="0"/>
              <w:adjustRightInd w:val="0"/>
              <w:ind w:left="-426"/>
            </w:pPr>
          </w:p>
        </w:tc>
      </w:tr>
      <w:tr w:rsidR="00A12286" w:rsidRPr="00402C2F" w:rsidTr="00AE475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86" w:rsidRPr="00402C2F" w:rsidRDefault="00A12286" w:rsidP="00AE4755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86" w:rsidRPr="00402C2F" w:rsidRDefault="00A12286" w:rsidP="00AE4755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2286" w:rsidRPr="00402C2F" w:rsidRDefault="00A12286" w:rsidP="00AE4755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A12286" w:rsidRPr="00402C2F" w:rsidRDefault="00A12286" w:rsidP="00A12286">
      <w:pPr>
        <w:autoSpaceDE w:val="0"/>
        <w:autoSpaceDN w:val="0"/>
        <w:adjustRightInd w:val="0"/>
      </w:pPr>
    </w:p>
    <w:p w:rsidR="00A12286" w:rsidRPr="00402C2F" w:rsidRDefault="00A12286" w:rsidP="00A12286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A12286" w:rsidRDefault="00A12286" w:rsidP="00A12286">
      <w:pPr>
        <w:jc w:val="both"/>
        <w:rPr>
          <w:color w:val="C00000"/>
          <w:sz w:val="24"/>
          <w:szCs w:val="24"/>
        </w:rPr>
      </w:pPr>
    </w:p>
    <w:p w:rsidR="00A12286" w:rsidRPr="00FA5968" w:rsidRDefault="00A12286" w:rsidP="00A12286">
      <w:pPr>
        <w:jc w:val="both"/>
        <w:rPr>
          <w:color w:val="C00000"/>
          <w:sz w:val="24"/>
          <w:szCs w:val="24"/>
        </w:rPr>
      </w:pPr>
    </w:p>
    <w:p w:rsidR="00A12286" w:rsidRPr="00FA5968" w:rsidRDefault="00A12286" w:rsidP="00A12286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A12286" w:rsidRPr="002959ED" w:rsidRDefault="00A12286" w:rsidP="00A12286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A12286" w:rsidRPr="00FA5968" w:rsidRDefault="00A12286" w:rsidP="00A12286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A12286" w:rsidRPr="00FA5968" w:rsidRDefault="00A12286" w:rsidP="00A12286">
      <w:pPr>
        <w:ind w:left="426" w:hanging="426"/>
        <w:jc w:val="both"/>
        <w:rPr>
          <w:sz w:val="16"/>
          <w:szCs w:val="16"/>
        </w:rPr>
      </w:pPr>
    </w:p>
    <w:p w:rsidR="00A12286" w:rsidRPr="00FA5968" w:rsidRDefault="00A12286" w:rsidP="00A12286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A12286" w:rsidRPr="00FA5968" w:rsidRDefault="00A12286" w:rsidP="00A12286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A12286" w:rsidRPr="00FA5968" w:rsidRDefault="00A12286" w:rsidP="00A12286">
      <w:pPr>
        <w:ind w:left="426" w:hanging="426"/>
        <w:jc w:val="both"/>
        <w:rPr>
          <w:sz w:val="24"/>
          <w:szCs w:val="24"/>
        </w:rPr>
      </w:pPr>
    </w:p>
    <w:p w:rsidR="00A12286" w:rsidRPr="00482A55" w:rsidRDefault="00A12286" w:rsidP="00A12286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</w:t>
      </w:r>
      <w:r>
        <w:rPr>
          <w:sz w:val="24"/>
          <w:szCs w:val="24"/>
        </w:rPr>
        <w:t xml:space="preserve"> kwotę w wysokości co najmniej 1</w:t>
      </w:r>
      <w:r w:rsidRPr="00AD6F2D">
        <w:rPr>
          <w:sz w:val="24"/>
          <w:szCs w:val="24"/>
        </w:rPr>
        <w:t>00 000,00zł</w:t>
      </w:r>
      <w:r w:rsidRPr="00AD6F2D">
        <w:rPr>
          <w:b/>
          <w:sz w:val="24"/>
          <w:szCs w:val="24"/>
        </w:rPr>
        <w:t>.</w:t>
      </w:r>
    </w:p>
    <w:p w:rsidR="00A12286" w:rsidRPr="00AD6F2D" w:rsidRDefault="00A12286" w:rsidP="00A12286">
      <w:pPr>
        <w:ind w:left="426"/>
        <w:jc w:val="both"/>
        <w:rPr>
          <w:sz w:val="24"/>
          <w:szCs w:val="24"/>
        </w:rPr>
      </w:pPr>
    </w:p>
    <w:p w:rsidR="00A12286" w:rsidRPr="00AD6F2D" w:rsidRDefault="00A12286" w:rsidP="00A12286">
      <w:pPr>
        <w:pStyle w:val="Akapitzlist"/>
        <w:numPr>
          <w:ilvl w:val="0"/>
          <w:numId w:val="41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A12286" w:rsidRPr="00AD6F2D" w:rsidRDefault="00A12286" w:rsidP="00A12286">
      <w:pPr>
        <w:pStyle w:val="Akapitzlist"/>
        <w:ind w:left="426" w:hanging="426"/>
        <w:jc w:val="both"/>
      </w:pPr>
    </w:p>
    <w:p w:rsidR="00A12286" w:rsidRPr="00AD6F2D" w:rsidRDefault="00A12286" w:rsidP="00A12286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A12286" w:rsidRPr="00AD6F2D" w:rsidRDefault="00A12286" w:rsidP="00A12286">
      <w:pPr>
        <w:ind w:left="426" w:right="110" w:hanging="426"/>
      </w:pPr>
    </w:p>
    <w:p w:rsidR="00A12286" w:rsidRPr="00AD6F2D" w:rsidRDefault="00A12286" w:rsidP="00A12286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A12286" w:rsidRDefault="00A12286" w:rsidP="00A12286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A12286" w:rsidRDefault="00A12286" w:rsidP="00A12286">
      <w:pPr>
        <w:ind w:left="426" w:hanging="426"/>
        <w:jc w:val="both"/>
        <w:rPr>
          <w:kern w:val="20"/>
          <w:sz w:val="18"/>
          <w:szCs w:val="18"/>
        </w:rPr>
      </w:pPr>
    </w:p>
    <w:p w:rsidR="00A12286" w:rsidRPr="00FE754D" w:rsidRDefault="00A12286" w:rsidP="00A12286">
      <w:pPr>
        <w:numPr>
          <w:ilvl w:val="0"/>
          <w:numId w:val="41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lastRenderedPageBreak/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A12286" w:rsidRDefault="00A12286" w:rsidP="00A12286">
      <w:pPr>
        <w:pStyle w:val="NormalnyWeb"/>
        <w:spacing w:line="276" w:lineRule="auto"/>
        <w:ind w:left="426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A12286" w:rsidRPr="002959ED" w:rsidRDefault="00A12286" w:rsidP="00A12286">
      <w:pPr>
        <w:pStyle w:val="NormalnyWeb"/>
        <w:spacing w:line="276" w:lineRule="auto"/>
        <w:ind w:left="426"/>
        <w:jc w:val="both"/>
        <w:rPr>
          <w:i/>
          <w:color w:val="000000"/>
          <w:sz w:val="20"/>
          <w:szCs w:val="20"/>
        </w:rPr>
      </w:pPr>
    </w:p>
    <w:p w:rsidR="00A12286" w:rsidRPr="009C658F" w:rsidRDefault="00A12286" w:rsidP="00A12286">
      <w:pPr>
        <w:numPr>
          <w:ilvl w:val="0"/>
          <w:numId w:val="41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A12286" w:rsidRPr="009C658F" w:rsidRDefault="00A12286" w:rsidP="00A12286">
      <w:pPr>
        <w:ind w:left="142" w:hanging="426"/>
        <w:jc w:val="both"/>
        <w:rPr>
          <w:sz w:val="24"/>
          <w:szCs w:val="24"/>
        </w:rPr>
      </w:pPr>
    </w:p>
    <w:p w:rsidR="00A12286" w:rsidRDefault="00A12286" w:rsidP="00A12286">
      <w:pPr>
        <w:ind w:left="426"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A12286" w:rsidRPr="009C658F" w:rsidRDefault="00A12286" w:rsidP="00A12286">
      <w:pPr>
        <w:ind w:left="426" w:right="110"/>
      </w:pPr>
    </w:p>
    <w:p w:rsidR="00A12286" w:rsidRDefault="00A12286" w:rsidP="00A12286">
      <w:pPr>
        <w:ind w:left="426"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 xml:space="preserve">    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A12286" w:rsidRPr="002959ED" w:rsidRDefault="00A12286" w:rsidP="00A12286">
      <w:pPr>
        <w:ind w:hanging="284"/>
        <w:jc w:val="both"/>
        <w:rPr>
          <w:kern w:val="20"/>
          <w:sz w:val="18"/>
          <w:szCs w:val="18"/>
        </w:rPr>
      </w:pPr>
    </w:p>
    <w:p w:rsidR="00A12286" w:rsidRPr="00AD6F2D" w:rsidRDefault="00A12286" w:rsidP="00A12286">
      <w:pPr>
        <w:numPr>
          <w:ilvl w:val="0"/>
          <w:numId w:val="41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A12286" w:rsidRPr="00AD6F2D" w:rsidRDefault="00A12286" w:rsidP="00A12286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A12286" w:rsidRPr="00AD6F2D" w:rsidTr="00AE4755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86" w:rsidRPr="00AD6F2D" w:rsidRDefault="00A12286" w:rsidP="00AE4755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86" w:rsidRPr="00AD6F2D" w:rsidRDefault="00A12286" w:rsidP="00AE4755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A12286" w:rsidRPr="00AD6F2D" w:rsidTr="00AE4755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86" w:rsidRPr="00AD6F2D" w:rsidRDefault="00A12286" w:rsidP="00AE4755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86" w:rsidRPr="00AD6F2D" w:rsidRDefault="00A12286" w:rsidP="00AE4755">
            <w:pPr>
              <w:spacing w:after="240"/>
              <w:ind w:firstLine="496"/>
              <w:jc w:val="both"/>
            </w:pPr>
          </w:p>
        </w:tc>
      </w:tr>
      <w:tr w:rsidR="00A12286" w:rsidRPr="00AD6F2D" w:rsidTr="00AE4755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86" w:rsidRPr="00AD6F2D" w:rsidRDefault="00A12286" w:rsidP="00AE4755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86" w:rsidRPr="00AD6F2D" w:rsidRDefault="00A12286" w:rsidP="00AE4755">
            <w:pPr>
              <w:spacing w:after="240"/>
              <w:ind w:firstLine="496"/>
              <w:jc w:val="both"/>
            </w:pPr>
          </w:p>
        </w:tc>
      </w:tr>
      <w:tr w:rsidR="00A12286" w:rsidRPr="00AD6F2D" w:rsidTr="00AE4755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86" w:rsidRPr="00AD6F2D" w:rsidRDefault="00A12286" w:rsidP="00AE4755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86" w:rsidRPr="00AD6F2D" w:rsidRDefault="00A12286" w:rsidP="00AE4755">
            <w:pPr>
              <w:spacing w:after="240"/>
              <w:ind w:firstLine="496"/>
              <w:jc w:val="both"/>
            </w:pPr>
          </w:p>
        </w:tc>
      </w:tr>
    </w:tbl>
    <w:p w:rsidR="00A12286" w:rsidRPr="00AD6F2D" w:rsidRDefault="00A12286" w:rsidP="00A12286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A12286" w:rsidRPr="00AD6F2D" w:rsidRDefault="00A12286" w:rsidP="00A1228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A12286" w:rsidRDefault="00A12286" w:rsidP="00A1228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A12286" w:rsidRPr="00AD6F2D" w:rsidRDefault="00A12286" w:rsidP="00A1228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A12286" w:rsidRPr="00AD6F2D" w:rsidRDefault="00A12286" w:rsidP="00A1228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A12286" w:rsidRDefault="00A12286" w:rsidP="00A12286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A12286" w:rsidRDefault="00A12286" w:rsidP="00A12286">
      <w:pPr>
        <w:ind w:left="1701" w:hanging="1701"/>
        <w:jc w:val="both"/>
      </w:pPr>
    </w:p>
    <w:p w:rsidR="00A12286" w:rsidRDefault="00A12286" w:rsidP="00A12286">
      <w:pPr>
        <w:spacing w:line="360" w:lineRule="auto"/>
        <w:jc w:val="both"/>
        <w:rPr>
          <w:sz w:val="24"/>
        </w:rPr>
      </w:pPr>
    </w:p>
    <w:sectPr w:rsidR="00A122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76C" w:rsidRDefault="0059076C">
      <w:r>
        <w:separator/>
      </w:r>
    </w:p>
  </w:endnote>
  <w:endnote w:type="continuationSeparator" w:id="0">
    <w:p w:rsidR="0059076C" w:rsidRDefault="00590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C6" w:rsidRDefault="007279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228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C6" w:rsidRDefault="007279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76C" w:rsidRDefault="0059076C">
      <w:r>
        <w:separator/>
      </w:r>
    </w:p>
  </w:footnote>
  <w:footnote w:type="continuationSeparator" w:id="0">
    <w:p w:rsidR="0059076C" w:rsidRDefault="00590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C6" w:rsidRDefault="007279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C6" w:rsidRDefault="007279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9C6" w:rsidRDefault="007279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7470B8B"/>
    <w:multiLevelType w:val="hybridMultilevel"/>
    <w:tmpl w:val="DBD65A64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9485D4C"/>
    <w:multiLevelType w:val="multilevel"/>
    <w:tmpl w:val="C77EC17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5"/>
  </w:num>
  <w:num w:numId="13">
    <w:abstractNumId w:val="18"/>
  </w:num>
  <w:num w:numId="14">
    <w:abstractNumId w:val="40"/>
  </w:num>
  <w:num w:numId="15">
    <w:abstractNumId w:val="26"/>
  </w:num>
  <w:num w:numId="16">
    <w:abstractNumId w:val="42"/>
  </w:num>
  <w:num w:numId="17">
    <w:abstractNumId w:val="24"/>
  </w:num>
  <w:num w:numId="18">
    <w:abstractNumId w:val="39"/>
  </w:num>
  <w:num w:numId="19">
    <w:abstractNumId w:val="12"/>
  </w:num>
  <w:num w:numId="20">
    <w:abstractNumId w:val="19"/>
  </w:num>
  <w:num w:numId="21">
    <w:abstractNumId w:val="38"/>
  </w:num>
  <w:num w:numId="22">
    <w:abstractNumId w:val="21"/>
  </w:num>
  <w:num w:numId="23">
    <w:abstractNumId w:val="37"/>
  </w:num>
  <w:num w:numId="24">
    <w:abstractNumId w:val="17"/>
  </w:num>
  <w:num w:numId="25">
    <w:abstractNumId w:val="0"/>
  </w:num>
  <w:num w:numId="26">
    <w:abstractNumId w:val="10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4"/>
  </w:num>
  <w:num w:numId="33">
    <w:abstractNumId w:val="33"/>
  </w:num>
  <w:num w:numId="34">
    <w:abstractNumId w:val="2"/>
  </w:num>
  <w:num w:numId="35">
    <w:abstractNumId w:val="23"/>
  </w:num>
  <w:num w:numId="36">
    <w:abstractNumId w:val="1"/>
  </w:num>
  <w:num w:numId="37">
    <w:abstractNumId w:val="36"/>
  </w:num>
  <w:num w:numId="38">
    <w:abstractNumId w:val="27"/>
  </w:num>
  <w:num w:numId="39">
    <w:abstractNumId w:val="3"/>
  </w:num>
  <w:num w:numId="40">
    <w:abstractNumId w:val="43"/>
  </w:num>
  <w:num w:numId="41">
    <w:abstractNumId w:val="41"/>
  </w:num>
  <w:num w:numId="42">
    <w:abstractNumId w:val="31"/>
  </w:num>
  <w:num w:numId="43">
    <w:abstractNumId w:val="7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76C"/>
    <w:rsid w:val="000D3BF8"/>
    <w:rsid w:val="0011282F"/>
    <w:rsid w:val="0059076C"/>
    <w:rsid w:val="007279C6"/>
    <w:rsid w:val="00905C81"/>
    <w:rsid w:val="00910C60"/>
    <w:rsid w:val="00A12286"/>
    <w:rsid w:val="00A23135"/>
    <w:rsid w:val="00E725C4"/>
    <w:rsid w:val="00EA60D9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47C27CD1"/>
  <w15:chartTrackingRefBased/>
  <w15:docId w15:val="{7C869117-B2C6-4BA0-B3B8-4B93FB0B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473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2019-10-23T08:21:00Z</dcterms:created>
  <dcterms:modified xsi:type="dcterms:W3CDTF">2019-10-23T08:21:00Z</dcterms:modified>
</cp:coreProperties>
</file>