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DD7" w:rsidRPr="00643C6F" w:rsidRDefault="004F7C2E" w:rsidP="00326DD7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b/>
          <w:sz w:val="22"/>
          <w:szCs w:val="22"/>
        </w:rPr>
        <w:t xml:space="preserve"> </w:t>
      </w:r>
      <w:r w:rsidR="00326DD7">
        <w:rPr>
          <w:b/>
          <w:sz w:val="22"/>
          <w:szCs w:val="22"/>
        </w:rPr>
        <w:t>Załącznik nr 1</w:t>
      </w:r>
    </w:p>
    <w:p w:rsidR="00326DD7" w:rsidRDefault="00326DD7" w:rsidP="00326DD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26DD7" w:rsidRDefault="00326DD7" w:rsidP="00326DD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326DD7" w:rsidRDefault="00326DD7" w:rsidP="00326DD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26DD7" w:rsidRDefault="00326DD7" w:rsidP="00326DD7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326DD7" w:rsidRDefault="00326DD7" w:rsidP="00326DD7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326DD7" w:rsidRDefault="00326DD7" w:rsidP="00326DD7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326DD7" w:rsidRPr="00166B77" w:rsidRDefault="00326DD7" w:rsidP="00326DD7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326DD7" w:rsidRDefault="00326DD7" w:rsidP="00326DD7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326DD7" w:rsidRDefault="00326DD7" w:rsidP="00326DD7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326DD7" w:rsidRDefault="00326DD7" w:rsidP="00326DD7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326DD7" w:rsidRDefault="00326DD7" w:rsidP="00326DD7">
      <w:pPr>
        <w:spacing w:line="360" w:lineRule="auto"/>
      </w:pPr>
      <w:r>
        <w:t>Do: Nazwa i siedziba Zamawiającego:</w:t>
      </w:r>
    </w:p>
    <w:p w:rsidR="00326DD7" w:rsidRPr="00AE24FC" w:rsidRDefault="00326DD7" w:rsidP="00326DD7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326DD7" w:rsidRPr="00AE24FC" w:rsidRDefault="00326DD7" w:rsidP="00326DD7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326DD7" w:rsidRDefault="00326DD7" w:rsidP="00326DD7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326DD7" w:rsidRDefault="00326DD7" w:rsidP="00326DD7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326DD7" w:rsidRDefault="00326DD7" w:rsidP="00326DD7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326DD7" w:rsidRDefault="00326DD7" w:rsidP="00326DD7">
      <w:pPr>
        <w:ind w:firstLine="3969"/>
        <w:rPr>
          <w:b/>
        </w:rPr>
      </w:pPr>
    </w:p>
    <w:p w:rsidR="00326DD7" w:rsidRPr="00991426" w:rsidRDefault="00326DD7" w:rsidP="00326DD7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Pr="006D20E5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źródła mierzącego</w:t>
      </w:r>
      <w:r w:rsidRPr="006D20E5">
        <w:rPr>
          <w:b/>
          <w:sz w:val="22"/>
          <w:szCs w:val="22"/>
        </w:rPr>
        <w:t xml:space="preserve"> dla </w:t>
      </w:r>
      <w:proofErr w:type="spellStart"/>
      <w:r w:rsidRPr="006D20E5">
        <w:rPr>
          <w:b/>
          <w:sz w:val="22"/>
          <w:szCs w:val="22"/>
        </w:rPr>
        <w:t>WIEiT</w:t>
      </w:r>
      <w:proofErr w:type="spellEnd"/>
      <w:r>
        <w:rPr>
          <w:b/>
          <w:sz w:val="22"/>
          <w:szCs w:val="22"/>
        </w:rPr>
        <w:t>, nr sprawy KC-zp.272-721/19,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326DD7" w:rsidRPr="00991426" w:rsidRDefault="00326DD7" w:rsidP="00326DD7">
      <w:pPr>
        <w:tabs>
          <w:tab w:val="right" w:pos="9000"/>
        </w:tabs>
        <w:rPr>
          <w:sz w:val="22"/>
          <w:szCs w:val="22"/>
        </w:rPr>
      </w:pPr>
    </w:p>
    <w:p w:rsidR="00326DD7" w:rsidRPr="00991426" w:rsidRDefault="00326DD7" w:rsidP="00326DD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326DD7" w:rsidRPr="00991426" w:rsidRDefault="00326DD7" w:rsidP="00326D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326DD7" w:rsidRPr="00991426" w:rsidRDefault="00326DD7" w:rsidP="00326DD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326DD7" w:rsidRPr="00FB1B4F" w:rsidRDefault="00326DD7" w:rsidP="00326DD7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326DD7" w:rsidRPr="00D76E6E" w:rsidRDefault="00326DD7" w:rsidP="00326DD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26DD7" w:rsidRDefault="00326DD7" w:rsidP="00326DD7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326DD7" w:rsidRDefault="00326DD7" w:rsidP="00326DD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Producent,  model oferowanego źródła mierzącego: ……………………………………………</w:t>
      </w:r>
    </w:p>
    <w:p w:rsidR="00326DD7" w:rsidRPr="006D20E5" w:rsidRDefault="00326DD7" w:rsidP="00326DD7">
      <w:pPr>
        <w:pStyle w:val="Tekstpodstawowy"/>
      </w:pPr>
      <w:r w:rsidRPr="006D20E5">
        <w:t>Okres udzielonej gwarancji wynosi</w:t>
      </w:r>
      <w:r>
        <w:t xml:space="preserve"> (Kryterium oceny ofert)</w:t>
      </w:r>
      <w:r w:rsidRPr="006D20E5">
        <w:t>: …………… m-</w:t>
      </w:r>
      <w:proofErr w:type="spellStart"/>
      <w:r w:rsidRPr="006D20E5">
        <w:t>cy</w:t>
      </w:r>
      <w:proofErr w:type="spellEnd"/>
      <w:r w:rsidRPr="006D20E5">
        <w:t>.</w:t>
      </w:r>
    </w:p>
    <w:p w:rsidR="00326DD7" w:rsidRPr="00520D83" w:rsidRDefault="00326DD7" w:rsidP="00326DD7">
      <w:pPr>
        <w:tabs>
          <w:tab w:val="left" w:pos="426"/>
        </w:tabs>
        <w:jc w:val="both"/>
        <w:rPr>
          <w:b/>
        </w:rPr>
      </w:pPr>
      <w:r w:rsidRPr="00520D83">
        <w:t>Oświadczamy, że zgodnie z ustawą z dnia 6 marca 2018 r. Prawo przedsiębiorców należymy do małych lub średnich przedsiębiorców:</w:t>
      </w:r>
      <w:r w:rsidRPr="00520D83">
        <w:rPr>
          <w:b/>
        </w:rPr>
        <w:t xml:space="preserve"> TAK/NIE</w:t>
      </w:r>
    </w:p>
    <w:p w:rsidR="00326DD7" w:rsidRDefault="00326DD7" w:rsidP="00326DD7">
      <w:pPr>
        <w:widowControl w:val="0"/>
        <w:ind w:right="1"/>
        <w:jc w:val="both"/>
        <w:rPr>
          <w:b/>
          <w:sz w:val="22"/>
          <w:szCs w:val="22"/>
        </w:rPr>
      </w:pPr>
    </w:p>
    <w:p w:rsidR="00326DD7" w:rsidRPr="00815644" w:rsidRDefault="00326DD7" w:rsidP="00326DD7">
      <w:pPr>
        <w:widowControl w:val="0"/>
        <w:ind w:right="1"/>
        <w:jc w:val="both"/>
        <w:rPr>
          <w:b/>
          <w:sz w:val="18"/>
          <w:szCs w:val="18"/>
        </w:rPr>
      </w:pPr>
      <w:r>
        <w:rPr>
          <w:b/>
          <w:sz w:val="22"/>
          <w:szCs w:val="22"/>
        </w:rPr>
        <w:t>Termin realizacji zamówienia (Kryterium oceny ofert)</w:t>
      </w:r>
      <w:r w:rsidRPr="00D76E6E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 dni od daty podpisania umowy</w:t>
      </w:r>
    </w:p>
    <w:p w:rsidR="00326DD7" w:rsidRDefault="00326DD7" w:rsidP="00326DD7">
      <w:pPr>
        <w:jc w:val="both"/>
        <w:rPr>
          <w:sz w:val="18"/>
          <w:szCs w:val="18"/>
        </w:rPr>
      </w:pPr>
    </w:p>
    <w:p w:rsidR="00326DD7" w:rsidRDefault="00326DD7" w:rsidP="00326DD7">
      <w:pPr>
        <w:jc w:val="both"/>
        <w:rPr>
          <w:sz w:val="18"/>
          <w:szCs w:val="18"/>
        </w:rPr>
      </w:pPr>
    </w:p>
    <w:p w:rsidR="00326DD7" w:rsidRDefault="00326DD7" w:rsidP="00326DD7">
      <w:pPr>
        <w:jc w:val="both"/>
        <w:rPr>
          <w:sz w:val="18"/>
          <w:szCs w:val="18"/>
        </w:rPr>
      </w:pPr>
    </w:p>
    <w:p w:rsidR="00326DD7" w:rsidRDefault="00326DD7" w:rsidP="00326DD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326DD7" w:rsidRDefault="00326DD7" w:rsidP="00326DD7">
      <w:pPr>
        <w:spacing w:line="360" w:lineRule="auto"/>
        <w:jc w:val="both"/>
        <w:rPr>
          <w:sz w:val="18"/>
          <w:szCs w:val="18"/>
        </w:rPr>
      </w:pPr>
    </w:p>
    <w:p w:rsidR="00326DD7" w:rsidRDefault="00326DD7" w:rsidP="00326DD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26DD7" w:rsidRDefault="00326DD7" w:rsidP="00326DD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26DD7" w:rsidRDefault="00326DD7" w:rsidP="00326DD7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326DD7" w:rsidRDefault="00326DD7" w:rsidP="00326DD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326DD7" w:rsidRDefault="00326DD7" w:rsidP="00326DD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326DD7" w:rsidRDefault="00326DD7" w:rsidP="00326DD7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326DD7" w:rsidRDefault="00326DD7" w:rsidP="00326D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26DD7" w:rsidTr="00E278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DD7" w:rsidRDefault="00326DD7" w:rsidP="00E278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DD7" w:rsidRDefault="00326DD7" w:rsidP="00E278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26DD7" w:rsidRDefault="00326DD7" w:rsidP="00E278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DD7" w:rsidRDefault="00326DD7" w:rsidP="00E278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326DD7" w:rsidRDefault="00326DD7" w:rsidP="00E278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326DD7" w:rsidTr="00E278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26DD7" w:rsidTr="00E278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26DD7" w:rsidTr="00E278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DD7" w:rsidRDefault="00326DD7" w:rsidP="00E278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26DD7" w:rsidRDefault="00326DD7" w:rsidP="00326DD7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326DD7" w:rsidRPr="00DA3CDE" w:rsidRDefault="00326DD7" w:rsidP="00326DD7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326DD7" w:rsidRDefault="00326DD7" w:rsidP="00326DD7">
      <w:pPr>
        <w:ind w:left="357"/>
        <w:jc w:val="both"/>
        <w:rPr>
          <w:sz w:val="22"/>
          <w:szCs w:val="22"/>
        </w:rPr>
      </w:pPr>
    </w:p>
    <w:p w:rsidR="00326DD7" w:rsidRDefault="00326DD7" w:rsidP="00326DD7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26DD7" w:rsidRDefault="00326DD7" w:rsidP="00326DD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326DD7" w:rsidRDefault="00326DD7" w:rsidP="00326DD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326DD7" w:rsidRDefault="00326DD7" w:rsidP="00326DD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326DD7" w:rsidRDefault="00326DD7" w:rsidP="00326DD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26DD7" w:rsidRDefault="00326DD7" w:rsidP="00326DD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326DD7" w:rsidRDefault="00326DD7" w:rsidP="00326DD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26DD7" w:rsidRDefault="00326DD7" w:rsidP="00326D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26DD7" w:rsidRDefault="00326DD7" w:rsidP="00326DD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326DD7" w:rsidRDefault="00326DD7" w:rsidP="00326D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26DD7" w:rsidRDefault="00326DD7" w:rsidP="00326D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26DD7" w:rsidRDefault="00326DD7" w:rsidP="00326D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26DD7" w:rsidRDefault="00326DD7" w:rsidP="00326D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26DD7" w:rsidRDefault="00326DD7" w:rsidP="00326D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26DD7" w:rsidRDefault="00326DD7" w:rsidP="00326D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26DD7" w:rsidRDefault="00326DD7" w:rsidP="00326D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26DD7" w:rsidRDefault="00326DD7" w:rsidP="00326D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326DD7" w:rsidRDefault="00326DD7" w:rsidP="00326DD7">
      <w:pPr>
        <w:jc w:val="both"/>
        <w:rPr>
          <w:sz w:val="22"/>
          <w:szCs w:val="22"/>
        </w:rPr>
      </w:pPr>
    </w:p>
    <w:p w:rsidR="00326DD7" w:rsidRDefault="00326DD7" w:rsidP="00326DD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26DD7" w:rsidRDefault="00326DD7" w:rsidP="00326DD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26DD7" w:rsidRDefault="00326DD7" w:rsidP="00326DD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26DD7" w:rsidRDefault="00326DD7" w:rsidP="00326DD7">
      <w:pPr>
        <w:jc w:val="right"/>
      </w:pPr>
      <w:r>
        <w:rPr>
          <w:sz w:val="20"/>
          <w:szCs w:val="20"/>
        </w:rPr>
        <w:t>do reprezentowania Wykonawcy</w:t>
      </w:r>
    </w:p>
    <w:p w:rsidR="00326DD7" w:rsidRDefault="00326DD7" w:rsidP="00326DD7">
      <w:pPr>
        <w:rPr>
          <w:sz w:val="22"/>
          <w:szCs w:val="22"/>
        </w:rPr>
      </w:pPr>
    </w:p>
    <w:p w:rsidR="00326DD7" w:rsidRPr="00DA3CDE" w:rsidRDefault="00326DD7" w:rsidP="00326DD7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326DD7" w:rsidRPr="00803709" w:rsidRDefault="00326DD7" w:rsidP="00326DD7"/>
    <w:p w:rsidR="00326DD7" w:rsidRPr="00DA3CDE" w:rsidRDefault="00326DD7" w:rsidP="00326DD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26DD7" w:rsidRPr="00DA3CDE" w:rsidRDefault="00326DD7" w:rsidP="00326DD7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326DD7" w:rsidRPr="00770FBC" w:rsidRDefault="00326DD7" w:rsidP="00326DD7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6DD7" w:rsidRPr="001A015C" w:rsidRDefault="00326DD7" w:rsidP="00326DD7"/>
    <w:p w:rsidR="00326DD7" w:rsidRPr="00446571" w:rsidRDefault="00326DD7" w:rsidP="00326DD7"/>
    <w:p w:rsidR="00FE545C" w:rsidRPr="00132E6E" w:rsidRDefault="00FE545C" w:rsidP="00132E6E"/>
    <w:sectPr w:rsidR="00FE545C" w:rsidRPr="00132E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454" w:rsidRDefault="004C4454">
      <w:r>
        <w:separator/>
      </w:r>
    </w:p>
  </w:endnote>
  <w:endnote w:type="continuationSeparator" w:id="0">
    <w:p w:rsidR="004C4454" w:rsidRDefault="004C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939" w:rsidRDefault="00E279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939" w:rsidRDefault="00E279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454" w:rsidRDefault="004C4454">
      <w:r>
        <w:separator/>
      </w:r>
    </w:p>
  </w:footnote>
  <w:footnote w:type="continuationSeparator" w:id="0">
    <w:p w:rsidR="004C4454" w:rsidRDefault="004C4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939" w:rsidRDefault="00E279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939" w:rsidRDefault="00E279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454"/>
    <w:rsid w:val="00012286"/>
    <w:rsid w:val="00071CCC"/>
    <w:rsid w:val="000B731D"/>
    <w:rsid w:val="000D6134"/>
    <w:rsid w:val="000E09C7"/>
    <w:rsid w:val="000F6589"/>
    <w:rsid w:val="00106636"/>
    <w:rsid w:val="00116EC6"/>
    <w:rsid w:val="00132E6E"/>
    <w:rsid w:val="001801DD"/>
    <w:rsid w:val="001D4612"/>
    <w:rsid w:val="00207E98"/>
    <w:rsid w:val="002723B0"/>
    <w:rsid w:val="00315A4A"/>
    <w:rsid w:val="00326DD7"/>
    <w:rsid w:val="004B7300"/>
    <w:rsid w:val="004C4454"/>
    <w:rsid w:val="004C6753"/>
    <w:rsid w:val="004F7C2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793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26DD7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9BB73-CE72-481D-B78E-997E9DF8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2019-10-24T07:35:00Z</cp:lastPrinted>
  <dcterms:created xsi:type="dcterms:W3CDTF">2019-10-24T07:35:00Z</dcterms:created>
  <dcterms:modified xsi:type="dcterms:W3CDTF">2019-10-24T07:35:00Z</dcterms:modified>
</cp:coreProperties>
</file>