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071E4A" w:rsidRDefault="006676AE" w:rsidP="00071E4A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650D14" w:rsidRPr="00650D14">
        <w:rPr>
          <w:b/>
          <w:i w:val="0"/>
          <w:sz w:val="22"/>
          <w:szCs w:val="22"/>
        </w:rPr>
        <w:t>2</w:t>
      </w:r>
      <w:r w:rsidR="00071E4A">
        <w:rPr>
          <w:b/>
          <w:i w:val="0"/>
          <w:sz w:val="22"/>
          <w:szCs w:val="22"/>
        </w:rPr>
        <w:t xml:space="preserve"> do SIWZ</w:t>
      </w:r>
      <w:bookmarkStart w:id="0" w:name="_GoBack"/>
      <w:bookmarkEnd w:id="0"/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50D14" w:rsidRPr="00650D14">
        <w:rPr>
          <w:rFonts w:ascii="Times New Roman" w:hAnsi="Times New Roman"/>
          <w:b/>
        </w:rPr>
        <w:t>NA/P/336/2019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0D14" w:rsidRPr="00650D14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0D14" w:rsidRPr="00650D14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50D14" w:rsidRPr="00650D14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071E4A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50D14" w:rsidRPr="00650D14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50D14" w:rsidRPr="00650D14">
        <w:rPr>
          <w:sz w:val="22"/>
          <w:szCs w:val="22"/>
        </w:rPr>
        <w:t>Rzeszów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50D14" w:rsidRPr="00650D14">
        <w:rPr>
          <w:rFonts w:ascii="Times New Roman" w:hAnsi="Times New Roman"/>
        </w:rPr>
        <w:t>(</w:t>
      </w:r>
      <w:proofErr w:type="spellStart"/>
      <w:r w:rsidR="00650D14" w:rsidRPr="00650D14">
        <w:rPr>
          <w:rFonts w:ascii="Times New Roman" w:hAnsi="Times New Roman"/>
        </w:rPr>
        <w:t>t.j</w:t>
      </w:r>
      <w:proofErr w:type="spellEnd"/>
      <w:r w:rsidR="00650D14" w:rsidRPr="00650D14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071E4A" w:rsidRDefault="00313417" w:rsidP="00071E4A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50D14" w:rsidRPr="00650D14">
        <w:rPr>
          <w:rFonts w:ascii="Times New Roman" w:hAnsi="Times New Roman"/>
          <w:b/>
        </w:rPr>
        <w:t>Roboty budowlane w obiektach Politechniki Rzeszowskiej - Pokrycie papą dachu,  demontaż nieczynnych wentylatorów dachowych - bud. "H" 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50D14" w:rsidRPr="00650D14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50D14" w:rsidRPr="00997D0F" w:rsidRDefault="00650D14" w:rsidP="00650D14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50D14" w:rsidRPr="00023477" w:rsidRDefault="00650D14" w:rsidP="00650D14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50D14" w:rsidRPr="00997D0F" w:rsidRDefault="00650D14" w:rsidP="00650D14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50D14" w:rsidRPr="000247FF" w:rsidRDefault="00650D14" w:rsidP="00650D14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650D14" w:rsidP="00071E4A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</w:t>
      </w:r>
      <w:r w:rsidRPr="000247FF">
        <w:rPr>
          <w:rFonts w:ascii="Times New Roman" w:hAnsi="Times New Roman"/>
        </w:rPr>
        <w:lastRenderedPageBreak/>
        <w:t xml:space="preserve">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071E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0FC0" w:rsidRDefault="00350FC0" w:rsidP="0038231F">
      <w:pPr>
        <w:spacing w:after="0" w:line="240" w:lineRule="auto"/>
      </w:pPr>
      <w:r>
        <w:separator/>
      </w:r>
    </w:p>
  </w:endnote>
  <w:endnote w:type="continuationSeparator" w:id="0">
    <w:p w:rsidR="00350FC0" w:rsidRDefault="00350FC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D14" w:rsidRDefault="00650D1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71E4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71E4A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D14" w:rsidRDefault="00650D1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0FC0" w:rsidRDefault="00350FC0" w:rsidP="0038231F">
      <w:pPr>
        <w:spacing w:after="0" w:line="240" w:lineRule="auto"/>
      </w:pPr>
      <w:r>
        <w:separator/>
      </w:r>
    </w:p>
  </w:footnote>
  <w:footnote w:type="continuationSeparator" w:id="0">
    <w:p w:rsidR="00350FC0" w:rsidRDefault="00350FC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D14" w:rsidRDefault="00650D1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D14" w:rsidRDefault="00650D1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0D14" w:rsidRDefault="00650D1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0FC0"/>
    <w:rsid w:val="00023477"/>
    <w:rsid w:val="000247FF"/>
    <w:rsid w:val="00025C8D"/>
    <w:rsid w:val="000303EE"/>
    <w:rsid w:val="0005473D"/>
    <w:rsid w:val="00071E4A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0FC0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50D1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200BA66-4187-4909-B1C7-AB7F3E137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A2C10D-D6FA-41BA-93A1-D76EB6A2F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660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2019-10-24T06:43:00Z</cp:lastPrinted>
  <dcterms:created xsi:type="dcterms:W3CDTF">2019-10-24T06:43:00Z</dcterms:created>
  <dcterms:modified xsi:type="dcterms:W3CDTF">2019-10-24T06:43:00Z</dcterms:modified>
</cp:coreProperties>
</file>