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BA58E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96BF8" w:rsidRPr="00596BF8">
        <w:rPr>
          <w:b/>
          <w:sz w:val="24"/>
        </w:rPr>
        <w:t>NA/P/335/2019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503A63" w:rsidRDefault="007D36CE" w:rsidP="00503A63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503A63">
        <w:t xml:space="preserve">trybie </w:t>
      </w:r>
      <w:r w:rsidR="00596BF8" w:rsidRPr="00503A63">
        <w:t>przetarg</w:t>
      </w:r>
      <w:r w:rsidR="00503A63" w:rsidRPr="00503A63">
        <w:t>u</w:t>
      </w:r>
      <w:r w:rsidR="00596BF8" w:rsidRPr="00503A63">
        <w:t xml:space="preserve"> nieograniczon</w:t>
      </w:r>
      <w:r w:rsidR="00503A63" w:rsidRPr="00503A63">
        <w:t>ego</w:t>
      </w:r>
      <w:r w:rsidR="00753DC1" w:rsidRPr="00503A63">
        <w:t xml:space="preserve"> na</w:t>
      </w:r>
      <w:r w:rsidR="00753DC1">
        <w:t>:</w:t>
      </w:r>
      <w:r w:rsidR="00503A63">
        <w:t xml:space="preserve"> </w:t>
      </w:r>
      <w:r w:rsidR="00596BF8" w:rsidRPr="00596BF8">
        <w:rPr>
          <w:b/>
          <w:szCs w:val="24"/>
        </w:rPr>
        <w:t>Remont pomieszczenia H-01 w celu utworzenia "Studenckiej strefy wypoczynku oraz cichej nauki" w budynku H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96BF8" w:rsidRPr="00596BF8">
        <w:rPr>
          <w:sz w:val="24"/>
          <w:szCs w:val="24"/>
        </w:rPr>
        <w:t>(</w:t>
      </w:r>
      <w:proofErr w:type="spellStart"/>
      <w:r w:rsidR="00596BF8" w:rsidRPr="00596BF8">
        <w:rPr>
          <w:sz w:val="24"/>
          <w:szCs w:val="24"/>
        </w:rPr>
        <w:t>t.j</w:t>
      </w:r>
      <w:proofErr w:type="spellEnd"/>
      <w:r w:rsidR="00596BF8" w:rsidRPr="00596BF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503A63" w:rsidRDefault="006D68D8" w:rsidP="00503A6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96BF8" w:rsidRPr="00596BF8">
        <w:rPr>
          <w:sz w:val="24"/>
          <w:szCs w:val="24"/>
        </w:rPr>
        <w:t>(</w:t>
      </w:r>
      <w:proofErr w:type="spellStart"/>
      <w:r w:rsidR="00596BF8" w:rsidRPr="00596BF8">
        <w:rPr>
          <w:sz w:val="24"/>
          <w:szCs w:val="24"/>
        </w:rPr>
        <w:t>t.j</w:t>
      </w:r>
      <w:proofErr w:type="spellEnd"/>
      <w:r w:rsidR="00596BF8" w:rsidRPr="00596BF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96BF8" w:rsidRPr="00596BF8">
        <w:rPr>
          <w:sz w:val="24"/>
          <w:szCs w:val="24"/>
        </w:rPr>
        <w:t>(</w:t>
      </w:r>
      <w:proofErr w:type="spellStart"/>
      <w:r w:rsidR="00596BF8" w:rsidRPr="00596BF8">
        <w:rPr>
          <w:sz w:val="24"/>
          <w:szCs w:val="24"/>
        </w:rPr>
        <w:t>t.j</w:t>
      </w:r>
      <w:proofErr w:type="spellEnd"/>
      <w:r w:rsidR="00596BF8" w:rsidRPr="00596BF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503A63" w:rsidRPr="0000184A" w:rsidRDefault="00503A63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F9" w:rsidRDefault="009A6CF9">
      <w:r>
        <w:separator/>
      </w:r>
    </w:p>
  </w:endnote>
  <w:endnote w:type="continuationSeparator" w:id="0">
    <w:p w:rsidR="009A6CF9" w:rsidRDefault="009A6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A58E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58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58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BF8" w:rsidRDefault="00596B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F9" w:rsidRDefault="009A6CF9">
      <w:r>
        <w:separator/>
      </w:r>
    </w:p>
  </w:footnote>
  <w:footnote w:type="continuationSeparator" w:id="0">
    <w:p w:rsidR="009A6CF9" w:rsidRDefault="009A6CF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BF8" w:rsidRDefault="00596B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BF8" w:rsidRDefault="00596B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BF8" w:rsidRDefault="00596B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6CF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3A63"/>
    <w:rsid w:val="00533E9F"/>
    <w:rsid w:val="0056132E"/>
    <w:rsid w:val="00596BF8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A6CF9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58E3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9A4772"/>
  <w15:chartTrackingRefBased/>
  <w15:docId w15:val="{0991E4B8-F993-4848-9DEC-F0835E8B9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5CBAB-F19E-432F-BCB3-AB9D3ABE8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2019-10-24T09:44:00Z</dcterms:created>
  <dcterms:modified xsi:type="dcterms:W3CDTF">2019-10-24T09:44:00Z</dcterms:modified>
</cp:coreProperties>
</file>