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E0437" w:rsidRDefault="006676AE" w:rsidP="004E043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461AF" w:rsidRPr="00C461AF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461AF" w:rsidRPr="00C461AF">
        <w:rPr>
          <w:rFonts w:ascii="Times New Roman" w:hAnsi="Times New Roman"/>
          <w:b/>
        </w:rPr>
        <w:t>NA/P/335/2019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61AF" w:rsidRPr="00C461A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61AF" w:rsidRPr="00C461A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461AF" w:rsidRPr="00C461A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61AF" w:rsidRPr="00C461A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461AF" w:rsidRPr="00C461A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461AF" w:rsidRPr="00C461AF">
        <w:rPr>
          <w:rFonts w:ascii="Times New Roman" w:hAnsi="Times New Roman"/>
        </w:rPr>
        <w:t>(</w:t>
      </w:r>
      <w:proofErr w:type="spellStart"/>
      <w:r w:rsidR="00C461AF" w:rsidRPr="00C461AF">
        <w:rPr>
          <w:rFonts w:ascii="Times New Roman" w:hAnsi="Times New Roman"/>
        </w:rPr>
        <w:t>t.j</w:t>
      </w:r>
      <w:proofErr w:type="spellEnd"/>
      <w:r w:rsidR="00C461AF" w:rsidRPr="00C461A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E0437" w:rsidRDefault="00313417" w:rsidP="004E043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461AF" w:rsidRPr="00C461AF">
        <w:rPr>
          <w:rFonts w:ascii="Times New Roman" w:hAnsi="Times New Roman"/>
          <w:b/>
        </w:rPr>
        <w:t>Remont pomieszczenia H-01 w celu utworzenia "Studenckiej strefy wypoczynku oraz cichej nauki" w budynku H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461AF" w:rsidRPr="00C461A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C461A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C461A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E0437" w:rsidRPr="000247FF" w:rsidRDefault="004E043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E0437" w:rsidRDefault="004E043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E0437" w:rsidRDefault="004E043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E0437" w:rsidRPr="006676AE" w:rsidRDefault="004E043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CC4" w:rsidRDefault="002A0CC4" w:rsidP="0038231F">
      <w:pPr>
        <w:spacing w:after="0" w:line="240" w:lineRule="auto"/>
      </w:pPr>
      <w:r>
        <w:separator/>
      </w:r>
    </w:p>
  </w:endnote>
  <w:endnote w:type="continuationSeparator" w:id="0">
    <w:p w:rsidR="002A0CC4" w:rsidRDefault="002A0C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AF" w:rsidRDefault="00C461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29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29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AF" w:rsidRDefault="00C46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CC4" w:rsidRDefault="002A0CC4" w:rsidP="0038231F">
      <w:pPr>
        <w:spacing w:after="0" w:line="240" w:lineRule="auto"/>
      </w:pPr>
      <w:r>
        <w:separator/>
      </w:r>
    </w:p>
  </w:footnote>
  <w:footnote w:type="continuationSeparator" w:id="0">
    <w:p w:rsidR="002A0CC4" w:rsidRDefault="002A0C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AF" w:rsidRDefault="00C461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AF" w:rsidRDefault="00C461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1AF" w:rsidRDefault="00C461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CC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0CC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437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61A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2959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F5F415"/>
  <w15:docId w15:val="{0B11140D-EF3A-4136-B359-D00E27C4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CF85F-DF2C-4123-A39C-E28189DB1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2019-10-24T09:57:00Z</dcterms:created>
  <dcterms:modified xsi:type="dcterms:W3CDTF">2019-10-24T09:57:00Z</dcterms:modified>
</cp:coreProperties>
</file>