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9A06DB">
        <w:rPr>
          <w:rFonts w:ascii="Times New Roman" w:hAnsi="Times New Roman"/>
          <w:sz w:val="24"/>
        </w:rPr>
        <w:t>5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1643A9" w:rsidRPr="001643A9">
        <w:rPr>
          <w:sz w:val="24"/>
          <w:szCs w:val="24"/>
        </w:rPr>
        <w:t>NA/P/335/2019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9A06DB" w:rsidRDefault="00BB080B" w:rsidP="009A06DB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1643A9" w:rsidRPr="009A06DB">
        <w:rPr>
          <w:sz w:val="24"/>
        </w:rPr>
        <w:t>przetarg</w:t>
      </w:r>
      <w:r w:rsidR="009A06DB" w:rsidRPr="009A06DB">
        <w:rPr>
          <w:sz w:val="24"/>
        </w:rPr>
        <w:t>u</w:t>
      </w:r>
      <w:r w:rsidR="001643A9" w:rsidRPr="009A06DB">
        <w:rPr>
          <w:sz w:val="24"/>
        </w:rPr>
        <w:t xml:space="preserve"> nieograniczon</w:t>
      </w:r>
      <w:r w:rsidR="009A06DB" w:rsidRPr="009A06DB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9A06DB">
        <w:rPr>
          <w:sz w:val="24"/>
        </w:rPr>
        <w:t xml:space="preserve"> </w:t>
      </w:r>
      <w:r w:rsidR="001643A9" w:rsidRPr="001643A9">
        <w:rPr>
          <w:b/>
          <w:sz w:val="24"/>
          <w:szCs w:val="24"/>
        </w:rPr>
        <w:t xml:space="preserve">Remont pomieszczenia H-01 w celu utworzenia "Studenckiej strefy wypoczynku oraz cichej nauki" w </w:t>
      </w:r>
      <w:bookmarkStart w:id="0" w:name="_GoBack"/>
      <w:bookmarkEnd w:id="0"/>
      <w:r w:rsidR="001643A9" w:rsidRPr="001643A9">
        <w:rPr>
          <w:b/>
          <w:sz w:val="24"/>
          <w:szCs w:val="24"/>
        </w:rPr>
        <w:t>budynku H Politechniki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049" w:rsidRDefault="001F2049">
      <w:r>
        <w:separator/>
      </w:r>
    </w:p>
  </w:endnote>
  <w:endnote w:type="continuationSeparator" w:id="0">
    <w:p w:rsidR="001F2049" w:rsidRDefault="001F2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A06D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A06D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F204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049" w:rsidRDefault="001F2049">
      <w:r>
        <w:separator/>
      </w:r>
    </w:p>
  </w:footnote>
  <w:footnote w:type="continuationSeparator" w:id="0">
    <w:p w:rsidR="001F2049" w:rsidRDefault="001F20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43A9" w:rsidRDefault="001643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43A9" w:rsidRDefault="001643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2049"/>
    <w:rsid w:val="00013C96"/>
    <w:rsid w:val="00035F1B"/>
    <w:rsid w:val="00065ADD"/>
    <w:rsid w:val="000D6FE5"/>
    <w:rsid w:val="001643A9"/>
    <w:rsid w:val="001F059E"/>
    <w:rsid w:val="001F2049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06DB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8B55BA5"/>
  <w15:chartTrackingRefBased/>
  <w15:docId w15:val="{0525FD8A-29F0-47DB-9362-1035DE9F4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88228B-5CD4-4516-87B3-1F3CFE622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2019-10-24T10:01:00Z</dcterms:created>
  <dcterms:modified xsi:type="dcterms:W3CDTF">2019-10-24T10:01:00Z</dcterms:modified>
</cp:coreProperties>
</file>