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0D0E34" w:rsidRDefault="006676AE" w:rsidP="006676AE">
      <w:pPr>
        <w:pStyle w:val="Nagwek4"/>
        <w:rPr>
          <w:i w:val="0"/>
          <w:sz w:val="22"/>
          <w:szCs w:val="22"/>
        </w:rPr>
      </w:pPr>
      <w:bookmarkStart w:id="0" w:name="_GoBack"/>
      <w:r w:rsidRPr="000D0E34">
        <w:rPr>
          <w:i w:val="0"/>
          <w:sz w:val="22"/>
          <w:szCs w:val="22"/>
        </w:rPr>
        <w:t xml:space="preserve">Załącznik nr </w:t>
      </w:r>
      <w:r w:rsidR="00A04B30" w:rsidRPr="000D0E34">
        <w:rPr>
          <w:i w:val="0"/>
          <w:sz w:val="22"/>
          <w:szCs w:val="22"/>
        </w:rPr>
        <w:t>2</w:t>
      </w:r>
    </w:p>
    <w:bookmarkEnd w:id="0"/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80F98" w:rsidRPr="00B80F98">
        <w:rPr>
          <w:rFonts w:ascii="Times New Roman" w:hAnsi="Times New Roman"/>
          <w:b/>
        </w:rPr>
        <w:t>NA/P/347/2019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80F98" w:rsidRPr="00B80F98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80F98" w:rsidRPr="00B80F98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B80F98" w:rsidRPr="00B80F98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80F98" w:rsidRPr="00B80F98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B80F98" w:rsidRPr="00B80F98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80F98" w:rsidRPr="00B80F98">
        <w:rPr>
          <w:rFonts w:ascii="Times New Roman" w:hAnsi="Times New Roman"/>
        </w:rPr>
        <w:t>(</w:t>
      </w:r>
      <w:proofErr w:type="spellStart"/>
      <w:r w:rsidR="00B80F98" w:rsidRPr="00B80F98">
        <w:rPr>
          <w:rFonts w:ascii="Times New Roman" w:hAnsi="Times New Roman"/>
        </w:rPr>
        <w:t>t.j</w:t>
      </w:r>
      <w:proofErr w:type="spellEnd"/>
      <w:r w:rsidR="00B80F98" w:rsidRPr="00B80F98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80F98" w:rsidRPr="00B80F98">
        <w:rPr>
          <w:rFonts w:ascii="Times New Roman" w:hAnsi="Times New Roman"/>
          <w:b/>
        </w:rPr>
        <w:t>Wykonanie instalacji oddymiania klatki schodowej w budynku F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80F98" w:rsidRPr="00B80F98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B80F9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B80F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A04B30" w:rsidRDefault="00A04B30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04B30" w:rsidRDefault="00A04B30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04B30" w:rsidRPr="006676AE" w:rsidRDefault="00A04B30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8F0" w:rsidRDefault="009428F0" w:rsidP="0038231F">
      <w:pPr>
        <w:spacing w:after="0" w:line="240" w:lineRule="auto"/>
      </w:pPr>
      <w:r>
        <w:separator/>
      </w:r>
    </w:p>
  </w:endnote>
  <w:endnote w:type="continuationSeparator" w:id="0">
    <w:p w:rsidR="009428F0" w:rsidRDefault="009428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F98" w:rsidRDefault="00B80F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D0E3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D0E3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F98" w:rsidRDefault="00B80F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8F0" w:rsidRDefault="009428F0" w:rsidP="0038231F">
      <w:pPr>
        <w:spacing w:after="0" w:line="240" w:lineRule="auto"/>
      </w:pPr>
      <w:r>
        <w:separator/>
      </w:r>
    </w:p>
  </w:footnote>
  <w:footnote w:type="continuationSeparator" w:id="0">
    <w:p w:rsidR="009428F0" w:rsidRDefault="009428F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F98" w:rsidRDefault="00B80F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F98" w:rsidRDefault="00B80F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F98" w:rsidRDefault="00B80F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28F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0E34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28F0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04B30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80F98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00803B09-18AA-4E48-8F62-EDAC841C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E442A-8DAC-4E10-967A-BAA75525C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527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2019-10-30T13:05:00Z</cp:lastPrinted>
  <dcterms:created xsi:type="dcterms:W3CDTF">2019-10-30T13:05:00Z</dcterms:created>
  <dcterms:modified xsi:type="dcterms:W3CDTF">2019-10-30T13:05:00Z</dcterms:modified>
</cp:coreProperties>
</file>