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812C9" w:rsidRPr="002812C9">
        <w:rPr>
          <w:bCs/>
          <w:sz w:val="24"/>
          <w:szCs w:val="24"/>
        </w:rPr>
        <w:t>SA.270.2.11.2019</w:t>
      </w:r>
      <w:r w:rsidR="00EF1037">
        <w:rPr>
          <w:sz w:val="24"/>
        </w:rPr>
        <w:tab/>
        <w:t xml:space="preserve"> </w:t>
      </w:r>
      <w:r w:rsidR="002812C9" w:rsidRPr="002812C9">
        <w:rPr>
          <w:sz w:val="24"/>
        </w:rPr>
        <w:t>Barlinek</w:t>
      </w:r>
      <w:r w:rsidR="00EF1037">
        <w:rPr>
          <w:sz w:val="24"/>
        </w:rPr>
        <w:t xml:space="preserve"> dnia: </w:t>
      </w:r>
      <w:r w:rsidR="002812C9" w:rsidRPr="002812C9">
        <w:rPr>
          <w:sz w:val="24"/>
        </w:rPr>
        <w:t>2019-10-30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812C9" w:rsidRPr="002812C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812C9" w:rsidP="00057D02">
      <w:pPr>
        <w:spacing w:before="120" w:after="240"/>
        <w:jc w:val="center"/>
        <w:rPr>
          <w:sz w:val="24"/>
          <w:szCs w:val="24"/>
        </w:rPr>
      </w:pPr>
      <w:r w:rsidRPr="002812C9">
        <w:rPr>
          <w:b/>
          <w:sz w:val="24"/>
          <w:szCs w:val="24"/>
        </w:rPr>
        <w:t>Wykonywanie usług z zakresu gospodarki leśnej na terenie Nadleśnictwa Barlinek w latach 2020-2021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812C9" w:rsidRPr="002812C9">
        <w:rPr>
          <w:sz w:val="24"/>
          <w:szCs w:val="24"/>
        </w:rPr>
        <w:t>(</w:t>
      </w:r>
      <w:proofErr w:type="spellStart"/>
      <w:r w:rsidR="002812C9" w:rsidRPr="002812C9">
        <w:rPr>
          <w:sz w:val="24"/>
          <w:szCs w:val="24"/>
        </w:rPr>
        <w:t>t.j</w:t>
      </w:r>
      <w:proofErr w:type="spellEnd"/>
      <w:r w:rsidR="002812C9" w:rsidRPr="002812C9">
        <w:rPr>
          <w:sz w:val="24"/>
          <w:szCs w:val="24"/>
        </w:rPr>
        <w:t xml:space="preserve">. </w:t>
      </w:r>
      <w:r w:rsidR="00CD32F4" w:rsidRPr="00CD32F4">
        <w:rPr>
          <w:bCs/>
          <w:sz w:val="24"/>
          <w:szCs w:val="24"/>
        </w:rPr>
        <w:t>Dz.U. 2019 r., poz. 1843 z zm.</w:t>
      </w:r>
      <w:r w:rsidR="00CD32F4" w:rsidRPr="00CD32F4">
        <w:rPr>
          <w:sz w:val="24"/>
          <w:szCs w:val="24"/>
        </w:rPr>
        <w:t xml:space="preserve"> – „PZP”</w:t>
      </w:r>
      <w:r w:rsidR="002812C9" w:rsidRPr="002812C9">
        <w:rPr>
          <w:sz w:val="24"/>
          <w:szCs w:val="24"/>
        </w:rPr>
        <w:t>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812C9" w:rsidRPr="002812C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812C9" w:rsidRPr="002812C9">
        <w:rPr>
          <w:b/>
          <w:sz w:val="24"/>
          <w:szCs w:val="22"/>
        </w:rPr>
        <w:t>Wykonywanie usług z zakresu gospodarki leśnej na terenie Nadleśnictwa Barlinek w latach 2020-2021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sz w:val="24"/>
          <w:highlight w:val="green"/>
        </w:rPr>
      </w:pPr>
      <w:r>
        <w:rPr>
          <w:bCs/>
          <w:sz w:val="24"/>
          <w:highlight w:val="green"/>
        </w:rPr>
        <w:t xml:space="preserve">W punkcie 6.2. ustęp </w:t>
      </w:r>
      <w:r w:rsidRPr="00CD32F4">
        <w:rPr>
          <w:b/>
          <w:bCs/>
          <w:sz w:val="24"/>
          <w:highlight w:val="green"/>
        </w:rPr>
        <w:t>3)</w:t>
      </w:r>
      <w:r w:rsidRPr="00CD32F4">
        <w:rPr>
          <w:b/>
          <w:bCs/>
          <w:sz w:val="24"/>
          <w:highlight w:val="green"/>
        </w:rPr>
        <w:tab/>
        <w:t>zdolności technicznej lub zawodowej.</w:t>
      </w:r>
    </w:p>
    <w:p w:rsidR="00AB76C2" w:rsidRDefault="00CD32F4" w:rsidP="00CD32F4">
      <w:pPr>
        <w:spacing w:before="120" w:after="120" w:line="360" w:lineRule="auto"/>
        <w:jc w:val="both"/>
        <w:rPr>
          <w:bCs/>
          <w:sz w:val="24"/>
        </w:rPr>
      </w:pPr>
      <w:r w:rsidRPr="00CD32F4">
        <w:rPr>
          <w:b/>
          <w:bCs/>
          <w:sz w:val="24"/>
          <w:highlight w:val="green"/>
        </w:rPr>
        <w:t>a)</w:t>
      </w:r>
      <w:r w:rsidRPr="00CD32F4">
        <w:rPr>
          <w:b/>
          <w:bCs/>
          <w:sz w:val="24"/>
          <w:highlight w:val="green"/>
        </w:rPr>
        <w:tab/>
      </w:r>
      <w:r w:rsidRPr="00CD32F4">
        <w:rPr>
          <w:bCs/>
          <w:sz w:val="24"/>
          <w:highlight w:val="green"/>
        </w:rPr>
        <w:t>Warunek ten, w zakresie doświadczenia, zostanie uznany za spełniony, jeśli Wykonawca wykaże, że</w:t>
      </w:r>
      <w:bookmarkStart w:id="0" w:name="_GoBack"/>
      <w:bookmarkEnd w:id="0"/>
      <w:r w:rsidRPr="00CD32F4">
        <w:rPr>
          <w:bCs/>
          <w:sz w:val="24"/>
          <w:highlight w:val="green"/>
        </w:rPr>
        <w:t xml:space="preserve"> w okresie ostatnich 3 lat przed upływem terminu składania ofert (a jeżeli okres prowadzenia działalności jest krótszy – w tym okresie):</w:t>
      </w:r>
      <w:r w:rsidR="00AB76C2" w:rsidRPr="006F4312">
        <w:rPr>
          <w:bCs/>
          <w:sz w:val="24"/>
          <w:highlight w:val="green"/>
        </w:rPr>
        <w:t xml:space="preserve"> </w:t>
      </w:r>
      <w:proofErr w:type="spellStart"/>
      <w:r w:rsidR="00AB76C2" w:rsidRPr="006F4312">
        <w:rPr>
          <w:bCs/>
          <w:sz w:val="24"/>
          <w:highlight w:val="green"/>
        </w:rPr>
        <w:t>ppkt</w:t>
      </w:r>
      <w:proofErr w:type="spellEnd"/>
      <w:r w:rsidR="00AB76C2" w:rsidRPr="006F4312">
        <w:rPr>
          <w:bCs/>
          <w:sz w:val="24"/>
          <w:highlight w:val="green"/>
        </w:rPr>
        <w:t xml:space="preserve"> a) I)</w:t>
      </w:r>
      <w:r w:rsidR="00AB76C2">
        <w:rPr>
          <w:bCs/>
          <w:sz w:val="24"/>
        </w:rPr>
        <w:t xml:space="preserve"> </w:t>
      </w:r>
    </w:p>
    <w:p w:rsidR="00AB76C2" w:rsidRDefault="006F4312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BYŁO</w:t>
      </w:r>
      <w:r w:rsidR="00AB76C2">
        <w:rPr>
          <w:bCs/>
          <w:sz w:val="24"/>
        </w:rPr>
        <w:t>: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/>
          <w:bCs/>
          <w:i/>
          <w:sz w:val="24"/>
        </w:rPr>
      </w:pPr>
      <w:r w:rsidRPr="006F4312">
        <w:rPr>
          <w:bCs/>
          <w:i/>
          <w:sz w:val="24"/>
        </w:rPr>
        <w:t xml:space="preserve"> </w:t>
      </w:r>
      <w:r w:rsidRPr="006F4312">
        <w:rPr>
          <w:b/>
          <w:bCs/>
          <w:i/>
          <w:sz w:val="24"/>
        </w:rPr>
        <w:t>I)</w:t>
      </w:r>
      <w:r w:rsidRPr="006F4312">
        <w:rPr>
          <w:b/>
          <w:bCs/>
          <w:i/>
          <w:sz w:val="24"/>
        </w:rPr>
        <w:tab/>
        <w:t>dla Pakietu I</w:t>
      </w:r>
      <w:r w:rsidRPr="006F4312">
        <w:rPr>
          <w:b/>
          <w:bCs/>
          <w:i/>
          <w:sz w:val="24"/>
        </w:rPr>
        <w:tab/>
      </w:r>
      <w:r w:rsidRPr="006F4312">
        <w:rPr>
          <w:b/>
          <w:bCs/>
          <w:i/>
          <w:sz w:val="24"/>
        </w:rPr>
        <w:tab/>
      </w:r>
    </w:p>
    <w:p w:rsidR="00EF1037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Cs/>
          <w:i/>
          <w:sz w:val="24"/>
        </w:rPr>
        <w:t>zrealizował lub realizuje (przy czym w tym przypadku będzie liczona wartość zrealizowanej części przedmiotu umowy) co najmniej 1 usługę (przez usługę rozumie się wykonywanie prac na podstawie 1 umowy) polegającą na wykonywaniu prac z zakresu zagospodarowania lasu, zrywki i pozyskania drewna, na łączną kwotę nie mniejszą niż 850 000 zł brutto</w:t>
      </w:r>
    </w:p>
    <w:p w:rsidR="00AB76C2" w:rsidRDefault="00CD32F4" w:rsidP="00AB76C2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JEST</w:t>
      </w:r>
      <w:r w:rsidR="00AB76C2">
        <w:rPr>
          <w:bCs/>
          <w:sz w:val="24"/>
        </w:rPr>
        <w:t>: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/>
          <w:bCs/>
          <w:i/>
          <w:sz w:val="24"/>
        </w:rPr>
      </w:pPr>
      <w:r w:rsidRPr="006F4312">
        <w:rPr>
          <w:b/>
          <w:bCs/>
          <w:i/>
          <w:sz w:val="24"/>
        </w:rPr>
        <w:t>I)</w:t>
      </w:r>
      <w:r w:rsidRPr="006F4312">
        <w:rPr>
          <w:b/>
          <w:bCs/>
          <w:i/>
          <w:sz w:val="24"/>
        </w:rPr>
        <w:tab/>
        <w:t>dla Pakietu I</w:t>
      </w:r>
      <w:r w:rsidRPr="006F4312">
        <w:rPr>
          <w:b/>
          <w:bCs/>
          <w:i/>
          <w:sz w:val="24"/>
        </w:rPr>
        <w:tab/>
      </w:r>
      <w:r w:rsidRPr="006F4312">
        <w:rPr>
          <w:b/>
          <w:bCs/>
          <w:i/>
          <w:sz w:val="24"/>
        </w:rPr>
        <w:tab/>
      </w:r>
    </w:p>
    <w:p w:rsidR="00AB76C2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Cs/>
          <w:i/>
          <w:sz w:val="24"/>
        </w:rPr>
        <w:t>zrealizował lub realizuje (przy czym w tym przypadku będzie liczona wartość zrealizowanej części przedmiotu umowy) co najmniej 1 usługę (przez usługę rozumie się wykonywanie prac na podstawie 1 umowy) polegającą na wykonywaniu prac z zakresu zagospodarowania lasu, zrywki i pozyskania drewna, na kwotę nie mniejszą niż 850 000 zł brutto</w:t>
      </w:r>
    </w:p>
    <w:p w:rsidR="00AB76C2" w:rsidRPr="00AB76C2" w:rsidRDefault="00AB76C2" w:rsidP="00AB76C2">
      <w:pPr>
        <w:spacing w:before="120" w:after="120" w:line="360" w:lineRule="auto"/>
        <w:jc w:val="both"/>
        <w:rPr>
          <w:bCs/>
          <w:sz w:val="24"/>
        </w:rPr>
      </w:pPr>
      <w:r w:rsidRPr="006F4312">
        <w:rPr>
          <w:bCs/>
          <w:sz w:val="24"/>
          <w:highlight w:val="green"/>
        </w:rPr>
        <w:t xml:space="preserve">W punkcie 6.2. ustęp 3) </w:t>
      </w:r>
      <w:proofErr w:type="spellStart"/>
      <w:r w:rsidRPr="006F4312">
        <w:rPr>
          <w:bCs/>
          <w:sz w:val="24"/>
          <w:highlight w:val="green"/>
        </w:rPr>
        <w:t>ppkt</w:t>
      </w:r>
      <w:proofErr w:type="spellEnd"/>
      <w:r w:rsidRPr="006F4312">
        <w:rPr>
          <w:bCs/>
          <w:sz w:val="24"/>
          <w:highlight w:val="green"/>
        </w:rPr>
        <w:t xml:space="preserve"> a) III)</w:t>
      </w:r>
      <w:r w:rsidRPr="00AB76C2">
        <w:rPr>
          <w:bCs/>
          <w:sz w:val="24"/>
        </w:rPr>
        <w:t xml:space="preserve"> </w:t>
      </w:r>
    </w:p>
    <w:p w:rsidR="00AB76C2" w:rsidRDefault="006F4312" w:rsidP="00AB76C2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BYŁO</w:t>
      </w:r>
      <w:r w:rsidR="00AB76C2">
        <w:rPr>
          <w:bCs/>
          <w:sz w:val="24"/>
        </w:rPr>
        <w:t>: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rFonts w:ascii="Cambria" w:hAnsi="Cambria" w:cs="Arial"/>
          <w:b/>
          <w:i/>
          <w:sz w:val="22"/>
          <w:szCs w:val="22"/>
        </w:rPr>
        <w:lastRenderedPageBreak/>
        <w:t>III)</w:t>
      </w:r>
      <w:r w:rsidRPr="006F4312">
        <w:rPr>
          <w:rFonts w:ascii="Cambria" w:hAnsi="Cambria" w:cs="Arial"/>
          <w:b/>
          <w:i/>
          <w:sz w:val="22"/>
          <w:szCs w:val="22"/>
        </w:rPr>
        <w:tab/>
        <w:t>dla Pakietu III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Cs/>
          <w:i/>
          <w:sz w:val="24"/>
        </w:rPr>
        <w:t>zrealizował lub realizuje (przy czym w tym przypadku będzie liczona wartość zrealizowanej części przedmiotu umowy) co najmniej 1 usługę (przez usługę rozumie się wykonywanie prac na podstawie 1 umowy) polegającą na wykonywaniu prac z zakresu zagospodarowania lasu, zrywki i pozyskania drewna, na łączną kwotę nie mniejszą niż 1 230 000 zł brutto</w:t>
      </w:r>
    </w:p>
    <w:p w:rsidR="00AB76C2" w:rsidRDefault="00CD32F4" w:rsidP="00AB76C2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JEST</w:t>
      </w:r>
      <w:r w:rsidR="00AB76C2">
        <w:rPr>
          <w:bCs/>
          <w:sz w:val="24"/>
        </w:rPr>
        <w:t>: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/>
          <w:bCs/>
          <w:i/>
          <w:sz w:val="24"/>
        </w:rPr>
        <w:t>III)</w:t>
      </w:r>
      <w:r w:rsidRPr="006F4312">
        <w:rPr>
          <w:b/>
          <w:bCs/>
          <w:i/>
          <w:sz w:val="24"/>
        </w:rPr>
        <w:tab/>
        <w:t>dla Pakietu III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Cs/>
          <w:i/>
          <w:sz w:val="24"/>
        </w:rPr>
        <w:t>zrealizował lub realizuje (przy czym w tym przypadku będzie liczona wartość zrealizowanej części przedmiotu umowy) co najmniej 1 usługę (przez usługę rozumie się wykonywanie prac na podstawie 1 umowy) polegającą na wykonywaniu prac z zakresu zagospodarowania lasu, zrywki i pozyskania drewna, na kwotę nie mniejszą niż 1 230 000 zł brutto</w:t>
      </w:r>
    </w:p>
    <w:p w:rsidR="00AB76C2" w:rsidRDefault="00AB76C2" w:rsidP="00AB76C2">
      <w:pPr>
        <w:spacing w:before="120" w:after="120" w:line="360" w:lineRule="auto"/>
        <w:jc w:val="both"/>
        <w:rPr>
          <w:bCs/>
          <w:sz w:val="24"/>
        </w:rPr>
      </w:pPr>
      <w:r w:rsidRPr="006F4312">
        <w:rPr>
          <w:bCs/>
          <w:sz w:val="24"/>
          <w:highlight w:val="green"/>
        </w:rPr>
        <w:t xml:space="preserve">W punkcie 6.2. ustęp 3) </w:t>
      </w:r>
      <w:proofErr w:type="spellStart"/>
      <w:r w:rsidRPr="006F4312">
        <w:rPr>
          <w:bCs/>
          <w:sz w:val="24"/>
          <w:highlight w:val="green"/>
        </w:rPr>
        <w:t>ppkt</w:t>
      </w:r>
      <w:proofErr w:type="spellEnd"/>
      <w:r w:rsidRPr="006F4312">
        <w:rPr>
          <w:bCs/>
          <w:sz w:val="24"/>
          <w:highlight w:val="green"/>
        </w:rPr>
        <w:t xml:space="preserve"> a) VI)</w:t>
      </w:r>
    </w:p>
    <w:p w:rsidR="00AB76C2" w:rsidRDefault="006F4312" w:rsidP="00AB76C2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BYŁO</w:t>
      </w:r>
      <w:r w:rsidR="00AB76C2">
        <w:rPr>
          <w:bCs/>
          <w:sz w:val="24"/>
        </w:rPr>
        <w:t xml:space="preserve">: 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/>
          <w:bCs/>
          <w:i/>
          <w:sz w:val="24"/>
        </w:rPr>
      </w:pPr>
      <w:r w:rsidRPr="006F4312">
        <w:rPr>
          <w:b/>
          <w:bCs/>
          <w:i/>
          <w:sz w:val="24"/>
        </w:rPr>
        <w:t>VI)</w:t>
      </w:r>
      <w:r w:rsidRPr="006F4312">
        <w:rPr>
          <w:b/>
          <w:bCs/>
          <w:i/>
          <w:sz w:val="24"/>
        </w:rPr>
        <w:tab/>
        <w:t>dla Pakietu VI</w:t>
      </w:r>
      <w:r w:rsidRPr="006F4312">
        <w:rPr>
          <w:b/>
          <w:bCs/>
          <w:i/>
          <w:sz w:val="24"/>
        </w:rPr>
        <w:tab/>
      </w:r>
      <w:r w:rsidRPr="006F4312">
        <w:rPr>
          <w:b/>
          <w:bCs/>
          <w:i/>
          <w:sz w:val="24"/>
        </w:rPr>
        <w:tab/>
      </w:r>
    </w:p>
    <w:p w:rsidR="00AB76C2" w:rsidRPr="006F4312" w:rsidRDefault="00AB76C2" w:rsidP="00AB76C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Cs/>
          <w:i/>
          <w:sz w:val="24"/>
        </w:rPr>
        <w:t>zrealizował lub realizuje (przy czym w tym przypadku będzie liczona wartość zrealizowanej części przedmiotu umowy) co najmniej 1 usługę (przez usługę rozumie się wykonywanie prac na podstawie 1 umowy) polegającą na wykonywaniu prac z zakresu zagospodarowania lasu, zrywki i pozyskania drewna, na łączną kwotę nie mniejszą niż 1 080 000 zł brutto</w:t>
      </w:r>
    </w:p>
    <w:p w:rsidR="00AB76C2" w:rsidRDefault="00CD32F4" w:rsidP="00AB76C2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JEST</w:t>
      </w:r>
      <w:r w:rsidR="00AB76C2">
        <w:rPr>
          <w:bCs/>
          <w:sz w:val="24"/>
        </w:rPr>
        <w:t>:</w:t>
      </w:r>
    </w:p>
    <w:p w:rsidR="00AB76C2" w:rsidRPr="006F4312" w:rsidRDefault="00AB76C2" w:rsidP="00AB76C2">
      <w:pPr>
        <w:spacing w:before="120" w:after="120" w:line="360" w:lineRule="auto"/>
        <w:jc w:val="both"/>
        <w:rPr>
          <w:b/>
          <w:bCs/>
          <w:i/>
          <w:sz w:val="24"/>
        </w:rPr>
      </w:pPr>
      <w:r w:rsidRPr="006F4312">
        <w:rPr>
          <w:b/>
          <w:bCs/>
          <w:i/>
          <w:sz w:val="24"/>
        </w:rPr>
        <w:t>VI)</w:t>
      </w:r>
      <w:r w:rsidRPr="006F4312">
        <w:rPr>
          <w:b/>
          <w:bCs/>
          <w:i/>
          <w:sz w:val="24"/>
        </w:rPr>
        <w:tab/>
        <w:t>dla Pakietu VI</w:t>
      </w:r>
      <w:r w:rsidRPr="006F4312">
        <w:rPr>
          <w:b/>
          <w:bCs/>
          <w:i/>
          <w:sz w:val="24"/>
        </w:rPr>
        <w:tab/>
      </w:r>
      <w:r w:rsidRPr="006F4312">
        <w:rPr>
          <w:b/>
          <w:bCs/>
          <w:i/>
          <w:sz w:val="24"/>
        </w:rPr>
        <w:tab/>
      </w:r>
    </w:p>
    <w:p w:rsidR="00EF1037" w:rsidRDefault="00AB76C2" w:rsidP="006F4312">
      <w:pPr>
        <w:spacing w:before="120" w:after="120" w:line="360" w:lineRule="auto"/>
        <w:jc w:val="both"/>
        <w:rPr>
          <w:bCs/>
          <w:i/>
          <w:sz w:val="24"/>
        </w:rPr>
      </w:pPr>
      <w:r w:rsidRPr="006F4312">
        <w:rPr>
          <w:bCs/>
          <w:i/>
          <w:sz w:val="24"/>
        </w:rPr>
        <w:t>zrealizował lub realizuje (przy czym w tym przypadku będzie liczona wartość zrealizowanej części przedmiotu umowy) co najmniej 1 usługę (przez usługę rozumie się wykonywanie prac na podstawie 1 umowy) polegającą na wykonywaniu prac z zakresu zagospodarowania lasu, zrywki i pozyskania drewna, na kwotę nie mniejszą niż 1 080 000 zł brutto</w:t>
      </w:r>
    </w:p>
    <w:p w:rsidR="00CD32F4" w:rsidRDefault="00CD32F4" w:rsidP="006F4312">
      <w:pPr>
        <w:spacing w:before="120" w:after="120" w:line="360" w:lineRule="auto"/>
        <w:jc w:val="both"/>
        <w:rPr>
          <w:bCs/>
          <w:sz w:val="24"/>
        </w:rPr>
      </w:pPr>
      <w:r w:rsidRPr="00CD32F4">
        <w:rPr>
          <w:bCs/>
          <w:sz w:val="24"/>
          <w:highlight w:val="green"/>
        </w:rPr>
        <w:t>W punkcie 6.5:</w:t>
      </w:r>
    </w:p>
    <w:p w:rsidR="00CD32F4" w:rsidRDefault="00CD32F4" w:rsidP="006F4312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BYŁO: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/>
          <w:bCs/>
          <w:i/>
          <w:sz w:val="24"/>
        </w:rPr>
        <w:t>6.5.</w:t>
      </w:r>
      <w:r w:rsidRPr="00CD32F4">
        <w:rPr>
          <w:b/>
          <w:bCs/>
          <w:i/>
          <w:sz w:val="24"/>
        </w:rPr>
        <w:tab/>
      </w:r>
      <w:r w:rsidRPr="00CD32F4">
        <w:rPr>
          <w:bCs/>
          <w:i/>
          <w:sz w:val="24"/>
        </w:rPr>
        <w:t xml:space="preserve">Jeżeli Wykonawca ubiega się o udzielenie zamówienia na kilka Pakietów to nie może celem wykazania spełnienia warunków udziału w postępowaniu wskazać, tych samych osób przewidzianych do realizacji zamówienia, tego samego potencjału technicznego (z uwzględnieniem dalszego zapisu), ani tego samego potencjału finansowego w więcej niż jednym Pakiecie. 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>UWAGA!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ab/>
        <w:t>W przypadku złożenia oferty na większą liczbę pakietów, Wykonawca może wskazać w więcej niż jednym pakiecie: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ab/>
        <w:t xml:space="preserve">- to samo urządzenie (pług leśny) zawieszane na ciągniku rolniczym służące do orki gleb po rębniach; 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ab/>
        <w:t>- to samo urządzenie do rozdrabniania gałęzi</w:t>
      </w:r>
    </w:p>
    <w:p w:rsidR="00CD32F4" w:rsidRDefault="00CD32F4" w:rsidP="00CD32F4">
      <w:pPr>
        <w:spacing w:before="120" w:after="120" w:line="360" w:lineRule="auto"/>
        <w:jc w:val="both"/>
        <w:rPr>
          <w:bCs/>
          <w:sz w:val="24"/>
        </w:rPr>
      </w:pPr>
      <w:r w:rsidRPr="00CD32F4">
        <w:rPr>
          <w:bCs/>
          <w:i/>
          <w:sz w:val="24"/>
        </w:rPr>
        <w:tab/>
        <w:t>- tą samą maszynę wielooperacyjną do pozyskiwania drewna typu harwester (wysięg żurawia minimum 8 metrów)</w:t>
      </w:r>
    </w:p>
    <w:p w:rsidR="00CD32F4" w:rsidRDefault="00CD32F4" w:rsidP="00CD32F4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JEST: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/>
          <w:bCs/>
          <w:i/>
          <w:sz w:val="24"/>
        </w:rPr>
        <w:t>6.5.</w:t>
      </w:r>
      <w:r w:rsidRPr="00CD32F4">
        <w:rPr>
          <w:b/>
          <w:bCs/>
          <w:i/>
          <w:sz w:val="24"/>
        </w:rPr>
        <w:tab/>
      </w:r>
      <w:r w:rsidRPr="00CD32F4">
        <w:rPr>
          <w:bCs/>
          <w:i/>
          <w:sz w:val="24"/>
        </w:rPr>
        <w:t xml:space="preserve">Jeżeli Wykonawca ubiega się o udzielenie zamówienia na kilka Pakietów to nie może celem wykazania spełnienia warunków udziału w postępowaniu wskazać, tych samych osób przewidzianych do realizacji zamówienia, tego samego potencjału technicznego (z uwzględnieniem dalszego zapisu), ani tego samego potencjału finansowego w więcej niż jednym Pakiecie. 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>UWAGA!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ab/>
        <w:t>W przypadku złożenia oferty na większą liczbę pakietów, Wykonawca może wskazać w więcej niż jednym pakiecie:</w:t>
      </w:r>
    </w:p>
    <w:p w:rsidR="00CD32F4" w:rsidRPr="00CD32F4" w:rsidRDefault="00CD32F4" w:rsidP="00CD32F4">
      <w:pPr>
        <w:spacing w:before="120" w:after="120" w:line="360" w:lineRule="auto"/>
        <w:ind w:left="705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 xml:space="preserve">- to samo urządzenie (pług leśny) zawieszane na ciągniku rolniczym służące do orki gleb po rębniach; </w:t>
      </w:r>
    </w:p>
    <w:p w:rsidR="00CD32F4" w:rsidRPr="00CD32F4" w:rsidRDefault="00CD32F4" w:rsidP="00CD32F4">
      <w:pPr>
        <w:spacing w:before="120" w:after="120" w:line="360" w:lineRule="auto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ab/>
        <w:t>- to samo urządzenie do rozdrabniania gałęzi</w:t>
      </w:r>
      <w:r>
        <w:rPr>
          <w:bCs/>
          <w:i/>
          <w:sz w:val="24"/>
        </w:rPr>
        <w:t>;</w:t>
      </w:r>
    </w:p>
    <w:p w:rsidR="00CD32F4" w:rsidRPr="00CD32F4" w:rsidRDefault="00CD32F4" w:rsidP="00CD32F4">
      <w:pPr>
        <w:spacing w:before="120" w:after="120" w:line="360" w:lineRule="auto"/>
        <w:ind w:left="708" w:hanging="566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ab/>
        <w:t>- tą samą maszynę wielooperacyjną do pozyskiwania drewna typu harwester (wysięg żurawia minimum 8 metrów)</w:t>
      </w:r>
      <w:r>
        <w:rPr>
          <w:bCs/>
          <w:i/>
          <w:sz w:val="24"/>
        </w:rPr>
        <w:t>;</w:t>
      </w:r>
    </w:p>
    <w:p w:rsidR="00CD32F4" w:rsidRPr="00CD32F4" w:rsidRDefault="00CD32F4" w:rsidP="00CD32F4">
      <w:pPr>
        <w:spacing w:before="120" w:after="120" w:line="360" w:lineRule="auto"/>
        <w:ind w:left="705"/>
        <w:jc w:val="both"/>
        <w:rPr>
          <w:bCs/>
          <w:i/>
          <w:sz w:val="24"/>
        </w:rPr>
      </w:pPr>
      <w:r w:rsidRPr="00CD32F4">
        <w:rPr>
          <w:bCs/>
          <w:i/>
          <w:sz w:val="24"/>
        </w:rPr>
        <w:t xml:space="preserve">- tą samą osobę na stanowisko operatora maszyny leśnej typu harwester posiadającą zaświadczenie kwalifikacyjne  na podstawie art. 22 ust. 3 ustawy z dnia 21 grudnia 2000 r. o dozorze technicznym. (tekst jedn.  Dz.U. 2018 r.  poz. 1351 z </w:t>
      </w:r>
      <w:proofErr w:type="spellStart"/>
      <w:r w:rsidRPr="00CD32F4">
        <w:rPr>
          <w:bCs/>
          <w:i/>
          <w:sz w:val="24"/>
        </w:rPr>
        <w:t>późn</w:t>
      </w:r>
      <w:proofErr w:type="spellEnd"/>
      <w:r w:rsidRPr="00CD32F4">
        <w:rPr>
          <w:bCs/>
          <w:i/>
          <w:sz w:val="24"/>
        </w:rPr>
        <w:t>. zm.) lub posiadającą odpowiadające im uprawnienia wydane na podstawie poprzednio obowiązujących przepisów albo odpowiadające im uprawnienia wydane w innych Państwach Członkowskich Unii Europejskiej</w:t>
      </w:r>
    </w:p>
    <w:p w:rsidR="00CD32F4" w:rsidRDefault="00CD32F4" w:rsidP="006F4312">
      <w:pPr>
        <w:spacing w:before="120" w:after="120" w:line="360" w:lineRule="auto"/>
        <w:jc w:val="both"/>
        <w:rPr>
          <w:bCs/>
          <w:i/>
          <w:sz w:val="24"/>
        </w:rPr>
      </w:pPr>
    </w:p>
    <w:p w:rsidR="00CD32F4" w:rsidRDefault="00CD32F4" w:rsidP="006F4312">
      <w:pPr>
        <w:spacing w:before="120" w:after="120" w:line="360" w:lineRule="auto"/>
        <w:jc w:val="both"/>
        <w:rPr>
          <w:bCs/>
          <w:i/>
          <w:sz w:val="24"/>
        </w:rPr>
      </w:pPr>
    </w:p>
    <w:p w:rsidR="006F4312" w:rsidRDefault="006F4312" w:rsidP="006F4312">
      <w:pPr>
        <w:spacing w:before="120" w:after="120" w:line="360" w:lineRule="auto"/>
        <w:jc w:val="both"/>
        <w:rPr>
          <w:bCs/>
          <w:i/>
          <w:sz w:val="24"/>
        </w:rPr>
      </w:pP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  <w:t>Zamawiający:</w:t>
      </w:r>
    </w:p>
    <w:p w:rsidR="006F4312" w:rsidRPr="00E02559" w:rsidRDefault="006F4312" w:rsidP="006F4312">
      <w:pPr>
        <w:spacing w:before="120" w:after="120" w:line="360" w:lineRule="auto"/>
        <w:jc w:val="both"/>
        <w:rPr>
          <w:szCs w:val="24"/>
        </w:rPr>
      </w:pP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</w:r>
      <w:r>
        <w:rPr>
          <w:bCs/>
          <w:i/>
          <w:sz w:val="24"/>
        </w:rPr>
        <w:tab/>
        <w:t>dr. inż. Sławomir Gibert</w:t>
      </w:r>
    </w:p>
    <w:sectPr w:rsidR="006F4312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D8F" w:rsidRDefault="00C14D8F">
      <w:r>
        <w:separator/>
      </w:r>
    </w:p>
  </w:endnote>
  <w:endnote w:type="continuationSeparator" w:id="0">
    <w:p w:rsidR="00C14D8F" w:rsidRDefault="00C1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CD32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431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D8F" w:rsidRDefault="00C14D8F">
      <w:r>
        <w:separator/>
      </w:r>
    </w:p>
  </w:footnote>
  <w:footnote w:type="continuationSeparator" w:id="0">
    <w:p w:rsidR="00C14D8F" w:rsidRDefault="00C14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2C9" w:rsidRDefault="002812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2C9" w:rsidRDefault="002812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2C9" w:rsidRDefault="002812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D8F"/>
    <w:rsid w:val="00057D02"/>
    <w:rsid w:val="000613E0"/>
    <w:rsid w:val="001A571A"/>
    <w:rsid w:val="002812C9"/>
    <w:rsid w:val="002B1C74"/>
    <w:rsid w:val="00384EFD"/>
    <w:rsid w:val="004222DA"/>
    <w:rsid w:val="00460DC4"/>
    <w:rsid w:val="005079A4"/>
    <w:rsid w:val="0055546F"/>
    <w:rsid w:val="006D4AE5"/>
    <w:rsid w:val="006F4312"/>
    <w:rsid w:val="00854803"/>
    <w:rsid w:val="0087224A"/>
    <w:rsid w:val="009149C3"/>
    <w:rsid w:val="00953AA1"/>
    <w:rsid w:val="0095641D"/>
    <w:rsid w:val="009D169F"/>
    <w:rsid w:val="00AB76C2"/>
    <w:rsid w:val="00B361A9"/>
    <w:rsid w:val="00C14D8F"/>
    <w:rsid w:val="00C152AE"/>
    <w:rsid w:val="00CD32F4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AA98D680-56F9-47BB-BB46-773AA60B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F43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43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6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OS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780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Ostrycharz Grzegorz, Zastępca Nadleśniczego</dc:creator>
  <cp:keywords/>
  <cp:lastModifiedBy>Ostrycharz Grzegorz</cp:lastModifiedBy>
  <cp:revision>2</cp:revision>
  <cp:lastPrinted>2019-10-30T06:26:00Z</cp:lastPrinted>
  <dcterms:created xsi:type="dcterms:W3CDTF">2019-10-31T07:54:00Z</dcterms:created>
  <dcterms:modified xsi:type="dcterms:W3CDTF">2019-10-31T07:54:00Z</dcterms:modified>
</cp:coreProperties>
</file>