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015" w:rsidRPr="00675941" w:rsidRDefault="00A55015" w:rsidP="00226953">
      <w:pPr>
        <w:jc w:val="center"/>
        <w:rPr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</w:p>
    <w:p w:rsidR="00A55015" w:rsidRPr="007E15D1" w:rsidRDefault="00A55015" w:rsidP="00E93748">
      <w:pPr>
        <w:jc w:val="both"/>
        <w:rPr>
          <w:spacing w:val="10"/>
          <w:position w:val="2"/>
        </w:rPr>
      </w:pPr>
    </w:p>
    <w:p w:rsidR="00A55015" w:rsidRPr="007E15D1" w:rsidRDefault="00A55015" w:rsidP="00B110B7">
      <w:pPr>
        <w:jc w:val="center"/>
        <w:rPr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UMOWA NR</w:t>
      </w:r>
      <w:r w:rsidRPr="007E15D1">
        <w:rPr>
          <w:spacing w:val="10"/>
          <w:position w:val="2"/>
        </w:rPr>
        <w:t xml:space="preserve"> ……………..</w:t>
      </w:r>
    </w:p>
    <w:p w:rsidR="00A55015" w:rsidRPr="007E15D1" w:rsidRDefault="00A55015" w:rsidP="00E93748">
      <w:pPr>
        <w:jc w:val="both"/>
        <w:rPr>
          <w:spacing w:val="10"/>
          <w:position w:val="2"/>
        </w:rPr>
      </w:pP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Zawarta  w Warszawie w dniu  …….. r. pomiędzy firmą: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</w:t>
      </w:r>
      <w:r>
        <w:rPr>
          <w:spacing w:val="10"/>
          <w:position w:val="2"/>
        </w:rPr>
        <w:t>………………………………………………………………,</w:t>
      </w:r>
    </w:p>
    <w:p w:rsidR="00A55015" w:rsidRPr="0067594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działającą na podstawie wpisu do Krajowego Rejestru Sądowego prowadzonego przez</w:t>
      </w:r>
      <w:r>
        <w:rPr>
          <w:spacing w:val="10"/>
          <w:position w:val="2"/>
        </w:rPr>
        <w:t>…………………………………………………………………………………………</w:t>
      </w:r>
      <w:r w:rsidRPr="007E15D1">
        <w:rPr>
          <w:spacing w:val="10"/>
          <w:position w:val="2"/>
        </w:rPr>
        <w:t xml:space="preserve">      pod numerem</w:t>
      </w:r>
      <w:r>
        <w:rPr>
          <w:spacing w:val="10"/>
          <w:position w:val="2"/>
        </w:rPr>
        <w:t xml:space="preserve"> …………………………, </w:t>
      </w:r>
      <w:r w:rsidRPr="007E15D1">
        <w:rPr>
          <w:spacing w:val="10"/>
          <w:position w:val="2"/>
        </w:rPr>
        <w:t>NIP ……………</w:t>
      </w:r>
      <w:r>
        <w:rPr>
          <w:spacing w:val="10"/>
          <w:position w:val="2"/>
        </w:rPr>
        <w:t xml:space="preserve">. </w:t>
      </w:r>
      <w:r w:rsidRPr="007E15D1">
        <w:rPr>
          <w:spacing w:val="10"/>
          <w:position w:val="2"/>
        </w:rPr>
        <w:t>R</w:t>
      </w:r>
      <w:r>
        <w:rPr>
          <w:spacing w:val="10"/>
          <w:position w:val="2"/>
        </w:rPr>
        <w:t>EGON</w:t>
      </w:r>
      <w:r w:rsidRPr="007E15D1">
        <w:rPr>
          <w:spacing w:val="10"/>
          <w:position w:val="2"/>
        </w:rPr>
        <w:t xml:space="preserve"> …………</w:t>
      </w:r>
      <w:r>
        <w:rPr>
          <w:spacing w:val="10"/>
          <w:position w:val="2"/>
        </w:rPr>
        <w:t>…</w:t>
      </w:r>
      <w:r w:rsidRPr="007E15D1">
        <w:rPr>
          <w:spacing w:val="10"/>
          <w:position w:val="2"/>
        </w:rPr>
        <w:t xml:space="preserve"> zwaną dalej </w:t>
      </w:r>
      <w:r w:rsidRPr="00675941">
        <w:rPr>
          <w:b/>
          <w:bCs/>
          <w:spacing w:val="10"/>
          <w:position w:val="2"/>
        </w:rPr>
        <w:t>"Wykonawcą",</w:t>
      </w:r>
      <w:r w:rsidRPr="007E15D1">
        <w:rPr>
          <w:spacing w:val="10"/>
          <w:position w:val="2"/>
        </w:rPr>
        <w:t xml:space="preserve"> 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reprezentowaną przez: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a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Centralnym Szpitalem Klinicznym MSWiA w Warszawie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ul. Wołoska 137, 02-507 Warszawa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  <w:r>
        <w:rPr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zwanym dalej </w:t>
      </w:r>
      <w:r w:rsidRPr="00675941">
        <w:rPr>
          <w:b/>
          <w:bCs/>
          <w:spacing w:val="10"/>
          <w:position w:val="2"/>
        </w:rPr>
        <w:t>"Zamawiającym</w:t>
      </w:r>
      <w:r w:rsidRPr="007E15D1">
        <w:rPr>
          <w:spacing w:val="10"/>
          <w:position w:val="2"/>
        </w:rPr>
        <w:t>"</w:t>
      </w:r>
      <w:r>
        <w:rPr>
          <w:spacing w:val="10"/>
          <w:position w:val="2"/>
        </w:rPr>
        <w:t>,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reprezentowanym przez:</w:t>
      </w:r>
    </w:p>
    <w:p w:rsidR="00A55015" w:rsidRPr="007E15D1" w:rsidRDefault="00A55015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………………………………………………..</w:t>
      </w:r>
    </w:p>
    <w:p w:rsidR="00A55015" w:rsidRPr="007E15D1" w:rsidRDefault="00A55015" w:rsidP="00675941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wyniku rozstrzygnięcia postępowania przetargowego na …………………………... ……………………………… w trybie przetargu nieograniczonego, na podstawie art. 39 ustawy z dnia 29/01/2004 r. Prawo zamówień publicznych (Dz. U. Z 2018 poz</w:t>
      </w:r>
      <w:r>
        <w:rPr>
          <w:spacing w:val="10"/>
          <w:position w:val="2"/>
        </w:rPr>
        <w:t xml:space="preserve">. </w:t>
      </w:r>
      <w:r w:rsidRPr="007E15D1">
        <w:rPr>
          <w:spacing w:val="10"/>
          <w:position w:val="2"/>
        </w:rPr>
        <w:t>1986) Strony zawierają umowę, której integralną część stanowi klauzula informacyjna,</w:t>
      </w:r>
      <w:r w:rsidRPr="007E15D1">
        <w:rPr>
          <w:color w:val="000000"/>
          <w:spacing w:val="10"/>
          <w:position w:val="2"/>
        </w:rPr>
        <w:t xml:space="preserve"> dotycząca ochrony osób fizycznych w związku z przetwarzaniem danych osobowych i w sprawie swobodnego przepływu takich danych, zgodna z przepisami Dyrektywy RODO tj.  </w:t>
      </w:r>
      <w:r>
        <w:rPr>
          <w:color w:val="000000"/>
          <w:spacing w:val="10"/>
          <w:position w:val="2"/>
        </w:rPr>
        <w:t>R</w:t>
      </w:r>
      <w:r w:rsidRPr="007E15D1">
        <w:rPr>
          <w:color w:val="000000"/>
          <w:spacing w:val="10"/>
          <w:position w:val="2"/>
        </w:rPr>
        <w:t>ozporządzenia Parlamentu Europejskiego</w:t>
      </w:r>
      <w:r>
        <w:rPr>
          <w:color w:val="000000"/>
          <w:spacing w:val="10"/>
          <w:position w:val="2"/>
        </w:rPr>
        <w:t xml:space="preserve"> </w:t>
      </w:r>
      <w:r w:rsidRPr="007E15D1">
        <w:rPr>
          <w:color w:val="000000"/>
          <w:spacing w:val="10"/>
          <w:position w:val="2"/>
        </w:rPr>
        <w:t>i </w:t>
      </w:r>
      <w:r>
        <w:rPr>
          <w:color w:val="000000"/>
          <w:spacing w:val="10"/>
          <w:position w:val="2"/>
        </w:rPr>
        <w:t xml:space="preserve"> </w:t>
      </w:r>
      <w:r w:rsidRPr="007E15D1">
        <w:rPr>
          <w:color w:val="000000"/>
          <w:spacing w:val="10"/>
          <w:position w:val="2"/>
        </w:rPr>
        <w:t xml:space="preserve">Rady Europy z dnia 27 kwietnia 2016 r. ochrony danych osobowych osób fizycznych i ich przetwarzania (UE) 2016/679 </w:t>
      </w:r>
      <w:r w:rsidRPr="007E15D1">
        <w:rPr>
          <w:spacing w:val="10"/>
          <w:position w:val="2"/>
        </w:rPr>
        <w:t> o następującej treści:</w:t>
      </w:r>
    </w:p>
    <w:p w:rsidR="00A55015" w:rsidRPr="007E15D1" w:rsidRDefault="00A55015" w:rsidP="00675941">
      <w:pPr>
        <w:jc w:val="both"/>
        <w:rPr>
          <w:b/>
          <w:bCs/>
          <w:spacing w:val="10"/>
          <w:position w:val="2"/>
        </w:rPr>
      </w:pPr>
    </w:p>
    <w:p w:rsidR="00A55015" w:rsidRDefault="00A55015" w:rsidP="005B7983">
      <w:pPr>
        <w:jc w:val="center"/>
        <w:rPr>
          <w:b/>
          <w:bCs/>
          <w:spacing w:val="10"/>
          <w:position w:val="2"/>
        </w:rPr>
      </w:pPr>
    </w:p>
    <w:p w:rsidR="00A55015" w:rsidRDefault="00A55015" w:rsidP="005B7983">
      <w:pPr>
        <w:jc w:val="center"/>
        <w:rPr>
          <w:b/>
          <w:bCs/>
          <w:spacing w:val="10"/>
          <w:position w:val="2"/>
        </w:rPr>
      </w:pPr>
    </w:p>
    <w:p w:rsidR="00A55015" w:rsidRPr="007E15D1" w:rsidRDefault="00A55015" w:rsidP="005B7983">
      <w:pPr>
        <w:jc w:val="center"/>
        <w:rPr>
          <w:b/>
          <w:bCs/>
          <w:spacing w:val="10"/>
          <w:position w:val="2"/>
        </w:rPr>
      </w:pPr>
    </w:p>
    <w:p w:rsidR="00A55015" w:rsidRPr="007E15D1" w:rsidRDefault="00A55015" w:rsidP="005B7983">
      <w:pPr>
        <w:jc w:val="center"/>
        <w:rPr>
          <w:b/>
          <w:bCs/>
          <w:spacing w:val="10"/>
          <w:position w:val="2"/>
        </w:rPr>
      </w:pPr>
    </w:p>
    <w:p w:rsidR="00A55015" w:rsidRPr="007E15D1" w:rsidRDefault="00A55015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</w:t>
      </w:r>
    </w:p>
    <w:p w:rsidR="00A55015" w:rsidRPr="007E15D1" w:rsidRDefault="00A55015" w:rsidP="00E93748">
      <w:pPr>
        <w:jc w:val="both"/>
        <w:rPr>
          <w:spacing w:val="10"/>
          <w:position w:val="2"/>
        </w:rPr>
      </w:pPr>
    </w:p>
    <w:p w:rsidR="00A55015" w:rsidRPr="009A50A9" w:rsidRDefault="00A55015" w:rsidP="009A50A9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>Przedmiotem umowy jest zakup</w:t>
      </w:r>
      <w:r>
        <w:rPr>
          <w:spacing w:val="10"/>
          <w:position w:val="2"/>
        </w:rPr>
        <w:t xml:space="preserve">, dostawa i montaż </w:t>
      </w:r>
      <w:r w:rsidRPr="00213B16">
        <w:rPr>
          <w:spacing w:val="10"/>
          <w:position w:val="2"/>
        </w:rPr>
        <w:t xml:space="preserve">wyposażenia gastronomicznego do </w:t>
      </w:r>
      <w:r>
        <w:rPr>
          <w:spacing w:val="10"/>
          <w:position w:val="2"/>
        </w:rPr>
        <w:t xml:space="preserve">27 </w:t>
      </w:r>
      <w:r w:rsidRPr="00213B16">
        <w:rPr>
          <w:spacing w:val="10"/>
          <w:position w:val="2"/>
        </w:rPr>
        <w:t xml:space="preserve">kuchenek szpitalnych, zwanego dalej „Wyposażeniem” - zgodnie z </w:t>
      </w:r>
      <w:r w:rsidRPr="009A50A9">
        <w:rPr>
          <w:b/>
          <w:bCs/>
          <w:spacing w:val="10"/>
          <w:position w:val="2"/>
        </w:rPr>
        <w:t>Załącznik</w:t>
      </w:r>
      <w:r>
        <w:rPr>
          <w:b/>
          <w:bCs/>
          <w:spacing w:val="10"/>
          <w:position w:val="2"/>
        </w:rPr>
        <w:t>iem</w:t>
      </w:r>
      <w:r w:rsidRPr="009A50A9">
        <w:rPr>
          <w:b/>
          <w:bCs/>
          <w:spacing w:val="10"/>
          <w:position w:val="2"/>
        </w:rPr>
        <w:t xml:space="preserve"> nr 3</w:t>
      </w:r>
      <w:r>
        <w:rPr>
          <w:b/>
          <w:bCs/>
          <w:spacing w:val="10"/>
          <w:position w:val="2"/>
        </w:rPr>
        <w:t xml:space="preserve"> </w:t>
      </w:r>
      <w:r w:rsidRPr="00F200AA">
        <w:rPr>
          <w:spacing w:val="10"/>
          <w:position w:val="2"/>
        </w:rPr>
        <w:t>do SIWZ</w:t>
      </w:r>
      <w:r>
        <w:rPr>
          <w:b/>
          <w:bCs/>
          <w:spacing w:val="10"/>
          <w:position w:val="2"/>
        </w:rPr>
        <w:t>:</w:t>
      </w:r>
      <w:r w:rsidRPr="009A50A9">
        <w:rPr>
          <w:spacing w:val="10"/>
          <w:position w:val="2"/>
        </w:rPr>
        <w:t xml:space="preserve"> „Wykaz wymaganego wyposażenia gastronomicznego do kuchenek szpitalnych”,</w:t>
      </w:r>
    </w:p>
    <w:p w:rsidR="00A55015" w:rsidRPr="00213B16" w:rsidRDefault="00A55015" w:rsidP="00213B16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 xml:space="preserve">Wykonawca zobowiązuje się do dostarczania przedmiotu zamówienia     </w:t>
      </w:r>
    </w:p>
    <w:p w:rsidR="00A55015" w:rsidRDefault="00A55015" w:rsidP="00213B16">
      <w:pPr>
        <w:spacing w:line="360" w:lineRule="auto"/>
        <w:ind w:left="426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</w:t>
      </w:r>
      <w:r w:rsidRPr="007E15D1">
        <w:rPr>
          <w:spacing w:val="10"/>
          <w:position w:val="2"/>
        </w:rPr>
        <w:t>zgodnego z treścią złożonej oferty, w szczególności w zakresie:</w:t>
      </w:r>
    </w:p>
    <w:p w:rsidR="00A55015" w:rsidRPr="00925BF7" w:rsidRDefault="00A55015" w:rsidP="00925BF7">
      <w:pPr>
        <w:numPr>
          <w:ilvl w:val="1"/>
          <w:numId w:val="38"/>
        </w:numPr>
        <w:spacing w:line="360" w:lineRule="auto"/>
        <w:jc w:val="both"/>
      </w:pPr>
      <w:r w:rsidRPr="00925BF7">
        <w:t>jakości</w:t>
      </w:r>
    </w:p>
    <w:p w:rsidR="00A55015" w:rsidRPr="00925BF7" w:rsidRDefault="00A55015" w:rsidP="00925BF7">
      <w:pPr>
        <w:numPr>
          <w:ilvl w:val="1"/>
          <w:numId w:val="38"/>
        </w:numPr>
        <w:spacing w:line="360" w:lineRule="auto"/>
        <w:jc w:val="both"/>
      </w:pPr>
      <w:r w:rsidRPr="00925BF7">
        <w:t>ilości</w:t>
      </w:r>
    </w:p>
    <w:p w:rsidR="00A55015" w:rsidRPr="00925BF7" w:rsidRDefault="00A55015" w:rsidP="00925BF7">
      <w:pPr>
        <w:numPr>
          <w:ilvl w:val="1"/>
          <w:numId w:val="38"/>
        </w:numPr>
        <w:spacing w:line="360" w:lineRule="auto"/>
        <w:jc w:val="both"/>
      </w:pPr>
      <w:r w:rsidRPr="00925BF7">
        <w:t>producenta</w:t>
      </w:r>
    </w:p>
    <w:p w:rsidR="00A55015" w:rsidRPr="00925BF7" w:rsidRDefault="00A55015" w:rsidP="00925BF7">
      <w:pPr>
        <w:numPr>
          <w:ilvl w:val="1"/>
          <w:numId w:val="38"/>
        </w:numPr>
        <w:spacing w:line="360" w:lineRule="auto"/>
        <w:jc w:val="both"/>
      </w:pPr>
      <w:r w:rsidRPr="00925BF7">
        <w:t>posiadanych certyfikatów/atestów</w:t>
      </w:r>
    </w:p>
    <w:p w:rsidR="00A55015" w:rsidRPr="00925BF7" w:rsidRDefault="00A55015" w:rsidP="00925BF7">
      <w:pPr>
        <w:numPr>
          <w:ilvl w:val="1"/>
          <w:numId w:val="38"/>
        </w:numPr>
        <w:spacing w:line="360" w:lineRule="auto"/>
        <w:jc w:val="both"/>
      </w:pPr>
      <w:r w:rsidRPr="00925BF7">
        <w:t>oznakowania zgodnego z obowiązującymi przepisami prawa.</w:t>
      </w:r>
    </w:p>
    <w:p w:rsidR="00A55015" w:rsidRPr="00213B16" w:rsidRDefault="00A55015" w:rsidP="00213B16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 xml:space="preserve">Za realizację przedmiotu zamówienia Zamawiający zobowiązuje się zapłacić Wykonawcy wynagrodzenie ujęte w formularzu cenowym stanowiącym </w:t>
      </w:r>
      <w:r w:rsidRPr="00213B16">
        <w:rPr>
          <w:b/>
          <w:bCs/>
          <w:spacing w:val="10"/>
          <w:position w:val="2"/>
        </w:rPr>
        <w:t>Załącznik nr</w:t>
      </w:r>
      <w:r>
        <w:rPr>
          <w:spacing w:val="10"/>
          <w:position w:val="2"/>
        </w:rPr>
        <w:t xml:space="preserve"> </w:t>
      </w:r>
      <w:r>
        <w:rPr>
          <w:b/>
          <w:bCs/>
          <w:spacing w:val="10"/>
          <w:position w:val="2"/>
        </w:rPr>
        <w:t>………</w:t>
      </w:r>
      <w:r w:rsidRPr="000F4A62">
        <w:rPr>
          <w:b/>
          <w:bCs/>
          <w:spacing w:val="10"/>
          <w:position w:val="2"/>
        </w:rPr>
        <w:t xml:space="preserve"> </w:t>
      </w:r>
      <w:r w:rsidRPr="00213B16">
        <w:rPr>
          <w:spacing w:val="10"/>
          <w:position w:val="2"/>
        </w:rPr>
        <w:t xml:space="preserve">do </w:t>
      </w:r>
      <w:r>
        <w:rPr>
          <w:spacing w:val="10"/>
          <w:position w:val="2"/>
        </w:rPr>
        <w:t>SIWZ</w:t>
      </w:r>
      <w:r w:rsidRPr="00213B16">
        <w:rPr>
          <w:spacing w:val="10"/>
          <w:position w:val="2"/>
        </w:rPr>
        <w:t>.</w:t>
      </w:r>
    </w:p>
    <w:p w:rsidR="00A55015" w:rsidRPr="007E15D1" w:rsidRDefault="00A55015" w:rsidP="00826D67">
      <w:pPr>
        <w:pStyle w:val="ListParagraph"/>
        <w:jc w:val="both"/>
        <w:rPr>
          <w:spacing w:val="10"/>
          <w:position w:val="2"/>
        </w:rPr>
      </w:pPr>
    </w:p>
    <w:p w:rsidR="00A55015" w:rsidRPr="007E15D1" w:rsidRDefault="00A55015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2</w:t>
      </w:r>
    </w:p>
    <w:p w:rsidR="00A55015" w:rsidRPr="007E15D1" w:rsidRDefault="00A55015" w:rsidP="00E93748">
      <w:pPr>
        <w:jc w:val="both"/>
        <w:rPr>
          <w:spacing w:val="10"/>
          <w:position w:val="2"/>
        </w:rPr>
      </w:pPr>
    </w:p>
    <w:p w:rsidR="00A55015" w:rsidRPr="007E15D1" w:rsidRDefault="00A55015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Wartość umowy wynosi:</w:t>
      </w:r>
    </w:p>
    <w:p w:rsidR="00A55015" w:rsidRPr="007E15D1" w:rsidRDefault="00A55015" w:rsidP="002C69CA">
      <w:pPr>
        <w:spacing w:line="360" w:lineRule="auto"/>
        <w:ind w:left="714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netto: ………….. zł (słownie:  …... 00/100)</w:t>
      </w:r>
    </w:p>
    <w:p w:rsidR="00A55015" w:rsidRPr="007E15D1" w:rsidRDefault="00A55015" w:rsidP="002C69CA">
      <w:pPr>
        <w:spacing w:line="360" w:lineRule="auto"/>
        <w:ind w:left="714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brutto: …….. (słownie:  …... 00/100 ) w tym VAT: …..</w:t>
      </w:r>
    </w:p>
    <w:p w:rsidR="00A55015" w:rsidRPr="007E15D1" w:rsidRDefault="00A55015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Wynagrodzenie</w:t>
      </w:r>
      <w:r>
        <w:rPr>
          <w:spacing w:val="10"/>
          <w:position w:val="2"/>
        </w:rPr>
        <w:t>,</w:t>
      </w:r>
      <w:r w:rsidRPr="007E15D1">
        <w:rPr>
          <w:spacing w:val="10"/>
          <w:position w:val="2"/>
        </w:rPr>
        <w:t xml:space="preserve"> o którym mowa w ust.1 obejmuje wszelkie koszty związane z realizacją niniejszej umowy, tj. w szczególności koszt zakupu,</w:t>
      </w:r>
      <w:r w:rsidRPr="00213B16">
        <w:rPr>
          <w:spacing w:val="10"/>
          <w:position w:val="2"/>
        </w:rPr>
        <w:t xml:space="preserve"> montażu</w:t>
      </w:r>
      <w:r>
        <w:rPr>
          <w:spacing w:val="10"/>
          <w:position w:val="2"/>
        </w:rPr>
        <w:t xml:space="preserve"> i uruchomienia wyposażenia w kuchenkach szpitalnych</w:t>
      </w:r>
      <w:r w:rsidRPr="007E15D1">
        <w:rPr>
          <w:spacing w:val="10"/>
          <w:position w:val="2"/>
        </w:rPr>
        <w:t xml:space="preserve">, </w:t>
      </w:r>
      <w:r>
        <w:rPr>
          <w:spacing w:val="10"/>
          <w:position w:val="2"/>
        </w:rPr>
        <w:t>dostawę i wniesienie wyposażenia do wskazanych przez Zamawiającego</w:t>
      </w:r>
      <w:r w:rsidRPr="007E15D1">
        <w:rPr>
          <w:spacing w:val="10"/>
          <w:position w:val="2"/>
        </w:rPr>
        <w:t xml:space="preserve"> miejsc dostawy</w:t>
      </w:r>
      <w:r>
        <w:rPr>
          <w:spacing w:val="10"/>
          <w:position w:val="2"/>
        </w:rPr>
        <w:t xml:space="preserve"> oraz</w:t>
      </w:r>
      <w:r w:rsidRPr="007E15D1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 xml:space="preserve">24-miesięczną pełną gwarancję, obejmującą części składowe i zamienne oraz serwis </w:t>
      </w:r>
      <w:r w:rsidRPr="00925BF7">
        <w:rPr>
          <w:spacing w:val="10"/>
          <w:position w:val="2"/>
        </w:rPr>
        <w:t>gwarancyjny</w:t>
      </w:r>
      <w:r>
        <w:rPr>
          <w:spacing w:val="10"/>
          <w:position w:val="2"/>
        </w:rPr>
        <w:t>.</w:t>
      </w:r>
    </w:p>
    <w:p w:rsidR="00A55015" w:rsidRPr="007E15D1" w:rsidRDefault="00A55015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Strony ustalają, że cena określona w ust.1 nie ulega zmianie z zastrzeżeniem §9 niniejszej umowy. </w:t>
      </w:r>
    </w:p>
    <w:p w:rsidR="00A55015" w:rsidRPr="001A1599" w:rsidRDefault="00A55015" w:rsidP="001A1599">
      <w:pPr>
        <w:numPr>
          <w:ilvl w:val="0"/>
          <w:numId w:val="20"/>
        </w:numPr>
        <w:spacing w:line="360" w:lineRule="auto"/>
        <w:ind w:left="714" w:hanging="35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Dostawa odbędzie się do siedziby Zamawiającego na koszt i ryzyko Wykonawcy. </w:t>
      </w:r>
    </w:p>
    <w:p w:rsidR="00A55015" w:rsidRPr="007E15D1" w:rsidRDefault="00A55015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3</w:t>
      </w:r>
    </w:p>
    <w:p w:rsidR="00A55015" w:rsidRPr="007E15D1" w:rsidRDefault="00A55015" w:rsidP="00E93748">
      <w:pPr>
        <w:jc w:val="both"/>
        <w:rPr>
          <w:spacing w:val="10"/>
          <w:position w:val="2"/>
        </w:rPr>
      </w:pPr>
    </w:p>
    <w:p w:rsidR="00A55015" w:rsidRDefault="00A55015" w:rsidP="00FF03D3">
      <w:pPr>
        <w:pStyle w:val="ListParagraph"/>
        <w:numPr>
          <w:ilvl w:val="0"/>
          <w:numId w:val="21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Wykonawca zobowiązuje się dostarczyć i zamontować wyposażenie w terminie ….. dni od dnia zawarcia umowy. </w:t>
      </w:r>
    </w:p>
    <w:p w:rsidR="00A55015" w:rsidRPr="00FF03D3" w:rsidRDefault="00A55015" w:rsidP="00FF03D3">
      <w:pPr>
        <w:pStyle w:val="ListParagraph"/>
        <w:numPr>
          <w:ilvl w:val="0"/>
          <w:numId w:val="21"/>
        </w:numPr>
        <w:spacing w:line="360" w:lineRule="auto"/>
        <w:jc w:val="both"/>
        <w:rPr>
          <w:spacing w:val="10"/>
          <w:position w:val="2"/>
        </w:rPr>
      </w:pPr>
      <w:r w:rsidRPr="00FF03D3">
        <w:rPr>
          <w:spacing w:val="10"/>
          <w:position w:val="2"/>
        </w:rPr>
        <w:t>Wykonawca zobowiązany jest wraz z dostawą wyposażenia dostarczyć instrukcję obsługi w języku polskim w formie drukowanej i elektronicznej,, zawierającą wykaz części zużywalnych i materiałów eksploatacyjnych, określonych przez producenta, dokumentację serwisową i kartę gwarancyjną w języku polskim.</w:t>
      </w:r>
    </w:p>
    <w:p w:rsidR="00A55015" w:rsidRPr="007E15D1" w:rsidRDefault="00A55015" w:rsidP="00E93748">
      <w:pPr>
        <w:numPr>
          <w:ilvl w:val="0"/>
          <w:numId w:val="21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Przyjęcie</w:t>
      </w:r>
      <w:r>
        <w:rPr>
          <w:spacing w:val="10"/>
          <w:position w:val="2"/>
        </w:rPr>
        <w:t xml:space="preserve"> wyposażenia</w:t>
      </w:r>
      <w:r w:rsidRPr="007E15D1">
        <w:rPr>
          <w:spacing w:val="10"/>
          <w:position w:val="2"/>
        </w:rPr>
        <w:t xml:space="preserve"> odbywać się będzie na podstawie protokołu odbioru technicznego, po dokonaniu przez upoważnionego przedstawiciela Zamawiającego</w:t>
      </w:r>
      <w:r w:rsidRPr="007E15D1">
        <w:rPr>
          <w:b/>
          <w:bCs/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odbioru ilościowego, jakościowego, w tym </w:t>
      </w:r>
      <w:r>
        <w:rPr>
          <w:spacing w:val="10"/>
          <w:position w:val="2"/>
        </w:rPr>
        <w:t xml:space="preserve">montażu i </w:t>
      </w:r>
      <w:r w:rsidRPr="007E15D1">
        <w:rPr>
          <w:spacing w:val="10"/>
          <w:position w:val="2"/>
        </w:rPr>
        <w:t>odbioru prac instalacyjnych</w:t>
      </w:r>
      <w:r>
        <w:rPr>
          <w:spacing w:val="10"/>
          <w:position w:val="2"/>
        </w:rPr>
        <w:t>,</w:t>
      </w:r>
      <w:r w:rsidRPr="007E15D1">
        <w:rPr>
          <w:spacing w:val="10"/>
          <w:position w:val="2"/>
        </w:rPr>
        <w:t xml:space="preserve"> jeżeli jest to przedmiotem zamówienia oraz szkolenia personelu</w:t>
      </w:r>
      <w:r>
        <w:rPr>
          <w:spacing w:val="10"/>
          <w:position w:val="2"/>
        </w:rPr>
        <w:t xml:space="preserve"> obsługującego kuchenki szpitalne</w:t>
      </w:r>
      <w:r w:rsidRPr="007E15D1">
        <w:rPr>
          <w:spacing w:val="10"/>
          <w:position w:val="2"/>
        </w:rPr>
        <w:t xml:space="preserve">. Potwierdzeniem przyjęcia </w:t>
      </w:r>
      <w:r>
        <w:rPr>
          <w:spacing w:val="10"/>
          <w:position w:val="2"/>
        </w:rPr>
        <w:t xml:space="preserve">wyposażenia </w:t>
      </w:r>
      <w:r w:rsidRPr="007E15D1">
        <w:rPr>
          <w:spacing w:val="10"/>
          <w:position w:val="2"/>
        </w:rPr>
        <w:t>będzie protokół odbioru technicznego i lista osób przeszkolonych przez Wykonawcę.</w:t>
      </w:r>
    </w:p>
    <w:p w:rsidR="00A55015" w:rsidRPr="00226953" w:rsidRDefault="00A55015" w:rsidP="00E93748">
      <w:pPr>
        <w:numPr>
          <w:ilvl w:val="0"/>
          <w:numId w:val="21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</w:t>
      </w:r>
      <w:r w:rsidRPr="007E15D1">
        <w:rPr>
          <w:b/>
          <w:bCs/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zastrzega sobie prawo nie przyjęcia dostawy i faktury w przypadku niezgodności przedmiotu dostawy ze złożoną ofertą lub opisem zamówienia, w tym np. dostarczenia </w:t>
      </w:r>
      <w:r>
        <w:rPr>
          <w:spacing w:val="10"/>
          <w:position w:val="2"/>
        </w:rPr>
        <w:t xml:space="preserve">wyposażenia </w:t>
      </w:r>
      <w:r w:rsidRPr="007E15D1">
        <w:rPr>
          <w:spacing w:val="10"/>
          <w:position w:val="2"/>
        </w:rPr>
        <w:t>złej jakości, niekompletne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>,</w:t>
      </w:r>
      <w:r>
        <w:rPr>
          <w:spacing w:val="10"/>
          <w:position w:val="2"/>
        </w:rPr>
        <w:t xml:space="preserve"> uszkodzonego, niesprawnego,</w:t>
      </w:r>
      <w:r w:rsidRPr="007E15D1">
        <w:rPr>
          <w:spacing w:val="10"/>
          <w:position w:val="2"/>
        </w:rPr>
        <w:t xml:space="preserve"> nie dołączenia do </w:t>
      </w:r>
      <w:r>
        <w:rPr>
          <w:spacing w:val="10"/>
          <w:position w:val="2"/>
        </w:rPr>
        <w:t xml:space="preserve">wyposażenia </w:t>
      </w:r>
      <w:r w:rsidRPr="007E15D1">
        <w:rPr>
          <w:spacing w:val="10"/>
          <w:position w:val="2"/>
        </w:rPr>
        <w:t xml:space="preserve">któregokolwiek z dokumentów wymienionych w niniejszym paragrafie lub innej reklamacji </w:t>
      </w:r>
      <w:r>
        <w:rPr>
          <w:spacing w:val="10"/>
          <w:position w:val="2"/>
        </w:rPr>
        <w:t>oraz</w:t>
      </w:r>
      <w:r w:rsidRPr="007E15D1">
        <w:rPr>
          <w:spacing w:val="10"/>
          <w:position w:val="2"/>
        </w:rPr>
        <w:t xml:space="preserve"> nie ponosi z tego tytułu konsekwencji finansowych.</w:t>
      </w:r>
    </w:p>
    <w:p w:rsidR="00A55015" w:rsidRPr="007E15D1" w:rsidRDefault="00A55015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4</w:t>
      </w:r>
    </w:p>
    <w:p w:rsidR="00A55015" w:rsidRPr="002134D8" w:rsidRDefault="00A55015" w:rsidP="002134D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2134D8">
        <w:rPr>
          <w:spacing w:val="10"/>
          <w:position w:val="2"/>
        </w:rPr>
        <w:t xml:space="preserve">Wykonawca udziela </w:t>
      </w:r>
      <w:r>
        <w:rPr>
          <w:spacing w:val="10"/>
          <w:position w:val="2"/>
        </w:rPr>
        <w:t>……-</w:t>
      </w:r>
      <w:r w:rsidRPr="002134D8">
        <w:rPr>
          <w:spacing w:val="10"/>
          <w:position w:val="2"/>
        </w:rPr>
        <w:t xml:space="preserve">miesięcznej gwarancji na wyposażenie </w:t>
      </w:r>
      <w:r w:rsidRPr="003C5D2F">
        <w:rPr>
          <w:spacing w:val="10"/>
          <w:position w:val="2"/>
        </w:rPr>
        <w:t>od dnia podpisania protokołu odbioru technicznego</w:t>
      </w:r>
      <w:r w:rsidRPr="002134D8">
        <w:rPr>
          <w:spacing w:val="10"/>
          <w:position w:val="2"/>
        </w:rPr>
        <w:t xml:space="preserve"> wyposażenia.</w:t>
      </w:r>
    </w:p>
    <w:p w:rsidR="00A55015" w:rsidRPr="00570277" w:rsidRDefault="00A55015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zakres gwarancji objętej ceną z oferty wchodzą, w szczególności:</w:t>
      </w:r>
    </w:p>
    <w:p w:rsidR="00A55015" w:rsidRPr="00570277" w:rsidRDefault="00A55015" w:rsidP="00570277">
      <w:pPr>
        <w:spacing w:line="360" w:lineRule="auto"/>
        <w:ind w:left="1077"/>
        <w:jc w:val="both"/>
        <w:rPr>
          <w:spacing w:val="10"/>
          <w:position w:val="2"/>
        </w:rPr>
      </w:pPr>
      <w:r w:rsidRPr="00570277">
        <w:rPr>
          <w:spacing w:val="10"/>
          <w:position w:val="2"/>
        </w:rPr>
        <w:t>a.</w:t>
      </w:r>
      <w:r w:rsidRPr="00570277">
        <w:rPr>
          <w:spacing w:val="10"/>
          <w:position w:val="2"/>
        </w:rPr>
        <w:tab/>
        <w:t>przeglądy serwisowe i eksploatacyjne wraz z wymianą materiałów wymaganych przy przeglądach gwarancyjnych  - nie rzadziej niż raz na rok,</w:t>
      </w:r>
    </w:p>
    <w:p w:rsidR="00A55015" w:rsidRPr="00570277" w:rsidRDefault="00A55015" w:rsidP="00570277">
      <w:pPr>
        <w:spacing w:line="360" w:lineRule="auto"/>
        <w:ind w:left="1077"/>
        <w:jc w:val="both"/>
        <w:rPr>
          <w:spacing w:val="10"/>
          <w:position w:val="2"/>
        </w:rPr>
      </w:pPr>
      <w:r w:rsidRPr="00570277">
        <w:rPr>
          <w:spacing w:val="10"/>
          <w:position w:val="2"/>
        </w:rPr>
        <w:t>b.</w:t>
      </w:r>
      <w:r w:rsidRPr="00570277">
        <w:rPr>
          <w:spacing w:val="10"/>
          <w:position w:val="2"/>
        </w:rPr>
        <w:tab/>
        <w:t>utrzymanie wyposażenia w pełnej zdolności techniczno-eksploatacyjnej, zgodnie z kartą gwarancyjną,</w:t>
      </w:r>
    </w:p>
    <w:p w:rsidR="00A55015" w:rsidRPr="00570277" w:rsidRDefault="00A55015" w:rsidP="00570277">
      <w:pPr>
        <w:spacing w:line="360" w:lineRule="auto"/>
        <w:ind w:left="1077"/>
        <w:jc w:val="both"/>
        <w:rPr>
          <w:spacing w:val="10"/>
          <w:position w:val="2"/>
        </w:rPr>
      </w:pPr>
      <w:r w:rsidRPr="00570277">
        <w:rPr>
          <w:spacing w:val="10"/>
          <w:position w:val="2"/>
        </w:rPr>
        <w:t>c.</w:t>
      </w:r>
      <w:r w:rsidRPr="00570277">
        <w:rPr>
          <w:spacing w:val="10"/>
          <w:position w:val="2"/>
        </w:rPr>
        <w:tab/>
        <w:t>naprawy w siedzibie Zamawiającego, transport, dojazdy oraz wszystkie wymieniane części zamienne - zgodnie z zapotrzebowaniem zgłaszanym przez Zamawiającego,</w:t>
      </w:r>
    </w:p>
    <w:p w:rsidR="00A55015" w:rsidRPr="00570277" w:rsidRDefault="00A55015" w:rsidP="00570277">
      <w:pPr>
        <w:spacing w:line="360" w:lineRule="auto"/>
        <w:ind w:left="1077"/>
        <w:jc w:val="both"/>
        <w:rPr>
          <w:spacing w:val="10"/>
          <w:position w:val="2"/>
        </w:rPr>
      </w:pPr>
      <w:r w:rsidRPr="00570277">
        <w:rPr>
          <w:spacing w:val="10"/>
          <w:position w:val="2"/>
        </w:rPr>
        <w:t>d.</w:t>
      </w:r>
      <w:r w:rsidRPr="00570277">
        <w:rPr>
          <w:spacing w:val="10"/>
          <w:position w:val="2"/>
        </w:rPr>
        <w:tab/>
        <w:t>zapewnienie urządzenia zastępczego w przypadku dłuższej awarii wyposażenia, wymagającej jego naprawy, z importem części zamiennych,</w:t>
      </w:r>
    </w:p>
    <w:p w:rsidR="00A55015" w:rsidRPr="007E15D1" w:rsidRDefault="00A55015" w:rsidP="00570277">
      <w:pPr>
        <w:spacing w:line="360" w:lineRule="auto"/>
        <w:ind w:left="1077"/>
        <w:jc w:val="both"/>
        <w:rPr>
          <w:spacing w:val="10"/>
          <w:position w:val="2"/>
        </w:rPr>
      </w:pPr>
      <w:r w:rsidRPr="00570277">
        <w:rPr>
          <w:spacing w:val="10"/>
          <w:position w:val="2"/>
        </w:rPr>
        <w:t>e.</w:t>
      </w:r>
      <w:r w:rsidRPr="00570277">
        <w:rPr>
          <w:spacing w:val="10"/>
          <w:position w:val="2"/>
        </w:rPr>
        <w:tab/>
        <w:t>wymianę niesprawnego czy uszkodzonego wyposażenia na pełnowartościowe, w przypadku gdy nie jest możliwa jego naprawa lub gdy wyposażenie okaże się wadliwe.</w:t>
      </w:r>
    </w:p>
    <w:p w:rsidR="00A55015" w:rsidRDefault="00A55015" w:rsidP="003B2F25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Jeżeli w okresie gwarancji </w:t>
      </w:r>
      <w:r>
        <w:rPr>
          <w:spacing w:val="10"/>
          <w:position w:val="2"/>
        </w:rPr>
        <w:t xml:space="preserve">wyposażenie </w:t>
      </w:r>
      <w:r w:rsidRPr="007E15D1">
        <w:rPr>
          <w:spacing w:val="10"/>
          <w:position w:val="2"/>
        </w:rPr>
        <w:t>okaże się wadliw</w:t>
      </w:r>
      <w:r>
        <w:rPr>
          <w:spacing w:val="10"/>
          <w:position w:val="2"/>
        </w:rPr>
        <w:t>e</w:t>
      </w:r>
      <w:r w:rsidRPr="007E15D1">
        <w:rPr>
          <w:spacing w:val="10"/>
          <w:position w:val="2"/>
        </w:rPr>
        <w:t xml:space="preserve">, Wykonawca zobowiązuje się do usunięcia wady poprzez </w:t>
      </w:r>
      <w:r>
        <w:rPr>
          <w:spacing w:val="10"/>
          <w:position w:val="2"/>
        </w:rPr>
        <w:t xml:space="preserve">jego </w:t>
      </w:r>
      <w:r w:rsidRPr="007E15D1">
        <w:rPr>
          <w:spacing w:val="10"/>
          <w:position w:val="2"/>
        </w:rPr>
        <w:t>naprawę lub jego wymianę na pełnowartościowy.</w:t>
      </w:r>
    </w:p>
    <w:p w:rsidR="00A55015" w:rsidRDefault="00A55015" w:rsidP="00B07883">
      <w:pPr>
        <w:numPr>
          <w:ilvl w:val="0"/>
          <w:numId w:val="22"/>
        </w:numPr>
        <w:spacing w:line="360" w:lineRule="auto"/>
        <w:jc w:val="both"/>
      </w:pPr>
      <w:r w:rsidRPr="00716959">
        <w:t>Obowiązkiem Wykonawcy jest interwencja na zgłoszenie przez Zamawiającego awarii w czasie do 24 godzin od zgłoszenia usterki w dni robocze (pojawienie się pracownika serwisu w miejscu awarii). Zgłoszenie może nastąpić w formie telefonicznej pod nr ……………, faxem nr ……………… lub e-mailem ……………………………..</w:t>
      </w:r>
    </w:p>
    <w:p w:rsidR="00A55015" w:rsidRDefault="00A55015" w:rsidP="00B07883">
      <w:pPr>
        <w:numPr>
          <w:ilvl w:val="0"/>
          <w:numId w:val="22"/>
        </w:numPr>
        <w:spacing w:line="360" w:lineRule="auto"/>
        <w:jc w:val="both"/>
      </w:pPr>
      <w:r w:rsidRPr="00716959">
        <w:t>Strony ustalają czas skutecznej naprawy sprzętu przez Zamawiającego, niewymagającej importu części – do 24 godzin od chwili zgłoszenia usterki w dni robocze.</w:t>
      </w:r>
    </w:p>
    <w:p w:rsidR="00A55015" w:rsidRPr="00716959" w:rsidRDefault="00A55015" w:rsidP="00B07883">
      <w:pPr>
        <w:numPr>
          <w:ilvl w:val="0"/>
          <w:numId w:val="22"/>
        </w:numPr>
        <w:spacing w:line="360" w:lineRule="auto"/>
        <w:jc w:val="both"/>
      </w:pPr>
      <w:r w:rsidRPr="00716959">
        <w:t>Czas skutecznej naprawy sprzętu przez Wykonawcę, wymagającej importu części ustala się na maksimum 14 dni roboczych (przy zapewnieniu urządzenia zastępczego na czas wymagający naprawy).</w:t>
      </w:r>
    </w:p>
    <w:p w:rsidR="00A55015" w:rsidRPr="00B07883" w:rsidRDefault="00A55015" w:rsidP="00B07883">
      <w:pPr>
        <w:numPr>
          <w:ilvl w:val="0"/>
          <w:numId w:val="22"/>
        </w:numPr>
        <w:spacing w:line="360" w:lineRule="auto"/>
        <w:jc w:val="both"/>
      </w:pPr>
      <w:r w:rsidRPr="00B95149">
        <w:t>W okresie trwania gwarancji, w razie wystąpienia jaki</w:t>
      </w:r>
      <w:r>
        <w:t>chkolwiek</w:t>
      </w:r>
      <w:r w:rsidRPr="00B95149">
        <w:t xml:space="preserve"> awarii urządze</w:t>
      </w:r>
      <w:r>
        <w:t>ń</w:t>
      </w:r>
      <w:r w:rsidRPr="00B95149">
        <w:t xml:space="preserve"> i niemożności dokonania jego naprawy, Wykonawca zobowiązany jest do jego wymiany na urządzenie równorzędne w terminie do 2 dni roboczych od chwili zgłoszenia awarii.</w:t>
      </w:r>
    </w:p>
    <w:p w:rsidR="00A55015" w:rsidRPr="007E15D1" w:rsidRDefault="00A55015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 razie uchybień w terminach, Zamawiający uprawniony będzie do zlecenia wykonania usunięcia usterki innemu podmiotowi, na koszt i ryzyko Wykonawcy, nie tracąc uprawnień z tytułu gwarancji. </w:t>
      </w:r>
    </w:p>
    <w:p w:rsidR="00A55015" w:rsidRDefault="00A55015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O wszystkich stwierdzonych wadach Zamawiający niezwłocznie zawiadomi Wykonawcę na piśmie/fax</w:t>
      </w:r>
      <w:r>
        <w:rPr>
          <w:spacing w:val="10"/>
          <w:position w:val="2"/>
        </w:rPr>
        <w:t>em</w:t>
      </w:r>
      <w:r w:rsidRPr="007E15D1">
        <w:rPr>
          <w:spacing w:val="10"/>
          <w:position w:val="2"/>
        </w:rPr>
        <w:t>/mail</w:t>
      </w:r>
      <w:r>
        <w:rPr>
          <w:spacing w:val="10"/>
          <w:position w:val="2"/>
        </w:rPr>
        <w:t>owo</w:t>
      </w:r>
      <w:r w:rsidRPr="007E15D1">
        <w:rPr>
          <w:spacing w:val="10"/>
          <w:position w:val="2"/>
        </w:rPr>
        <w:t>.</w:t>
      </w:r>
    </w:p>
    <w:p w:rsidR="00A55015" w:rsidRPr="007E15D1" w:rsidRDefault="00A55015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W przypadku zmiany miejsca lokalizacji kuchenek, w uzasadnionym przypadku (tj. remont oddziału, zmiana lokalizacji oddziału, itp.), Wykonawca ma obowiązek w okresie 2 lat od podpisania umowy z Zamawiającym i na jego prośbę, dokonać ponownego montażu wskazanego wyposażenia w wyznaczonym miejscu, w terminie do 3 dni roboczych od momentu zgłoszenia ww. zmiany.</w:t>
      </w:r>
    </w:p>
    <w:p w:rsidR="00A55015" w:rsidRPr="007E15D1" w:rsidRDefault="00A55015" w:rsidP="00AD4C66">
      <w:pPr>
        <w:pStyle w:val="ListParagraph"/>
        <w:spacing w:line="360" w:lineRule="auto"/>
        <w:ind w:left="1077"/>
        <w:rPr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</w:p>
    <w:p w:rsidR="00A55015" w:rsidRPr="007E15D1" w:rsidRDefault="00A55015" w:rsidP="00AD4C66">
      <w:pPr>
        <w:pStyle w:val="ListParagraph"/>
        <w:spacing w:line="360" w:lineRule="auto"/>
        <w:ind w:left="1077"/>
        <w:rPr>
          <w:b/>
          <w:bCs/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b/>
          <w:bCs/>
          <w:spacing w:val="10"/>
          <w:position w:val="2"/>
        </w:rPr>
        <w:t>§ 5</w:t>
      </w:r>
    </w:p>
    <w:p w:rsidR="00A55015" w:rsidRPr="00B46556" w:rsidRDefault="00A55015" w:rsidP="00B46556">
      <w:pPr>
        <w:numPr>
          <w:ilvl w:val="0"/>
          <w:numId w:val="23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gwarantuje, że dostarczon</w:t>
      </w:r>
      <w:r>
        <w:rPr>
          <w:spacing w:val="10"/>
          <w:position w:val="2"/>
        </w:rPr>
        <w:t>e</w:t>
      </w:r>
      <w:r w:rsidRPr="007E15D1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 xml:space="preserve">wyposażenie </w:t>
      </w:r>
      <w:r w:rsidRPr="007E15D1">
        <w:rPr>
          <w:spacing w:val="10"/>
          <w:position w:val="2"/>
        </w:rPr>
        <w:t xml:space="preserve">jest </w:t>
      </w:r>
      <w:r w:rsidRPr="00B46556">
        <w:rPr>
          <w:spacing w:val="10"/>
          <w:position w:val="2"/>
        </w:rPr>
        <w:t>fabrycznie nowe, kompletne, w pełni sprawne, nigdy wcześniej nie instalowane, wolne od wad, gotowe do użytku bez żadnych dodatkowych zakupów i inwestycji oraz w bardzo dobrym stanie technicznym (wyklucza się wyposażenie demonstracyjne).</w:t>
      </w:r>
    </w:p>
    <w:p w:rsidR="00A55015" w:rsidRPr="007E15D1" w:rsidRDefault="00A55015" w:rsidP="00F753CB">
      <w:pPr>
        <w:numPr>
          <w:ilvl w:val="0"/>
          <w:numId w:val="23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przypadku stwierdzenia wad w przedmiocie dostawy</w:t>
      </w:r>
      <w:r>
        <w:rPr>
          <w:spacing w:val="10"/>
          <w:position w:val="2"/>
        </w:rPr>
        <w:t xml:space="preserve">, tj. wyposażeniu </w:t>
      </w:r>
      <w:r w:rsidRPr="007E15D1">
        <w:rPr>
          <w:spacing w:val="10"/>
          <w:position w:val="2"/>
        </w:rPr>
        <w:t xml:space="preserve"> Zamawiający zawiadomi o powyższym niezwłocznie Wykonawcę, przy czym za przedmiot dostawy rozumie się poza </w:t>
      </w:r>
      <w:r>
        <w:rPr>
          <w:spacing w:val="10"/>
          <w:position w:val="2"/>
        </w:rPr>
        <w:t xml:space="preserve">wyposażeniem </w:t>
      </w:r>
      <w:r w:rsidRPr="007E15D1">
        <w:rPr>
          <w:spacing w:val="10"/>
          <w:position w:val="2"/>
        </w:rPr>
        <w:t>wszelkie wymagane dokumenty, w szczególności stosowne certyfikaty/atesty lub oznakowania. Za dopuszczalną formę zawiadomienia, poza formą pisemną strony dopuszczają formę mailową lub fax-em.</w:t>
      </w:r>
    </w:p>
    <w:p w:rsidR="00A55015" w:rsidRPr="007E15D1" w:rsidRDefault="00A55015" w:rsidP="00F753CB">
      <w:pPr>
        <w:numPr>
          <w:ilvl w:val="0"/>
          <w:numId w:val="23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Zamawiającemu przysługuje prawo odmowy przyjęcia przedmiotu dostawy/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w przypadku:</w:t>
      </w:r>
    </w:p>
    <w:p w:rsidR="00A55015" w:rsidRPr="007E15D1" w:rsidRDefault="00A55015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d</w:t>
      </w:r>
      <w:r w:rsidRPr="007E15D1">
        <w:rPr>
          <w:spacing w:val="10"/>
          <w:position w:val="2"/>
        </w:rPr>
        <w:t xml:space="preserve">ostarczenia 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złej jakości;</w:t>
      </w:r>
    </w:p>
    <w:p w:rsidR="00A55015" w:rsidRPr="007E15D1" w:rsidRDefault="00A55015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d</w:t>
      </w:r>
      <w:r w:rsidRPr="007E15D1">
        <w:rPr>
          <w:spacing w:val="10"/>
          <w:position w:val="2"/>
        </w:rPr>
        <w:t xml:space="preserve">ostarczenia 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niezgodne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 xml:space="preserve"> z przedmiotem zamówienia lub dostarczenia go bez stosownych certyfikatów/atestów lub oznakowań.</w:t>
      </w:r>
    </w:p>
    <w:p w:rsidR="00A55015" w:rsidRPr="007E15D1" w:rsidRDefault="00A55015" w:rsidP="00F753CB">
      <w:pPr>
        <w:pStyle w:val="ListParagraph"/>
        <w:numPr>
          <w:ilvl w:val="0"/>
          <w:numId w:val="23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terminie 14 dni od dnia zaistnienia przypadku opisanego w ust. 8, Zamawiający ma prawo zażądać wymiany przedmiotu dostawy/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na wolny od wad lub odstąpić od umowy.</w:t>
      </w:r>
    </w:p>
    <w:p w:rsidR="00A55015" w:rsidRDefault="00A55015" w:rsidP="001A1599">
      <w:pPr>
        <w:pStyle w:val="ListParagraph"/>
        <w:numPr>
          <w:ilvl w:val="0"/>
          <w:numId w:val="23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ma prawo odstąpić od umowy również w przypadku nie dostarczenia przez Wykonawcę przedmiotu umowy/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lub odmowy dostarczenia przez Wykonawcę przedmiotu dostawy/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wolnego od wad. W takim przypadku Zamawiający ma prawo odstąpić od umowy w terminie 14 dni od dnia nie dostarczenia przez Wykonawcę przedmiotu umowy/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lub odmowy dostarczenia przez Wykonawcę przedmiotu dostawy/</w:t>
      </w:r>
      <w:r>
        <w:rPr>
          <w:spacing w:val="10"/>
          <w:position w:val="2"/>
        </w:rPr>
        <w:t>wyposażenia</w:t>
      </w:r>
      <w:r w:rsidRPr="007E15D1">
        <w:rPr>
          <w:spacing w:val="10"/>
          <w:position w:val="2"/>
        </w:rPr>
        <w:t xml:space="preserve"> wolnego od wad.</w:t>
      </w:r>
      <w:r w:rsidRPr="001A1599">
        <w:rPr>
          <w:spacing w:val="10"/>
          <w:position w:val="2"/>
        </w:rPr>
        <w:t xml:space="preserve">  </w:t>
      </w:r>
    </w:p>
    <w:p w:rsidR="00A55015" w:rsidRPr="001A1599" w:rsidRDefault="00A55015" w:rsidP="001A1599">
      <w:pPr>
        <w:pStyle w:val="ListParagraph"/>
        <w:spacing w:line="360" w:lineRule="auto"/>
        <w:ind w:left="1077"/>
        <w:jc w:val="both"/>
        <w:rPr>
          <w:spacing w:val="10"/>
          <w:position w:val="2"/>
        </w:rPr>
      </w:pPr>
    </w:p>
    <w:p w:rsidR="00A55015" w:rsidRPr="007E15D1" w:rsidRDefault="00A55015" w:rsidP="00AD4C66">
      <w:pPr>
        <w:spacing w:line="360" w:lineRule="auto"/>
        <w:rPr>
          <w:b/>
          <w:bCs/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b/>
          <w:bCs/>
          <w:spacing w:val="10"/>
          <w:position w:val="2"/>
        </w:rPr>
        <w:t>§ 6</w:t>
      </w:r>
    </w:p>
    <w:p w:rsidR="00A55015" w:rsidRPr="00FB4F8A" w:rsidRDefault="00A55015" w:rsidP="00FB4F8A">
      <w:pPr>
        <w:pStyle w:val="ListParagraph"/>
        <w:numPr>
          <w:ilvl w:val="1"/>
          <w:numId w:val="23"/>
        </w:numPr>
        <w:tabs>
          <w:tab w:val="clear" w:pos="1440"/>
          <w:tab w:val="num" w:pos="1134"/>
        </w:tabs>
        <w:spacing w:line="360" w:lineRule="auto"/>
        <w:ind w:left="1134" w:hanging="425"/>
        <w:jc w:val="both"/>
        <w:rPr>
          <w:spacing w:val="10"/>
          <w:position w:val="2"/>
        </w:rPr>
      </w:pPr>
      <w:r w:rsidRPr="00FB4F8A">
        <w:rPr>
          <w:spacing w:val="10"/>
          <w:position w:val="2"/>
        </w:rPr>
        <w:t xml:space="preserve">Należność, o której mowa w §2 ust 1 Zamawiający wypłaci Wykonawcy przelewem na rachunek bankowy wskazany na fakturze w terminie </w:t>
      </w:r>
      <w:r>
        <w:rPr>
          <w:spacing w:val="10"/>
          <w:position w:val="2"/>
        </w:rPr>
        <w:t>6</w:t>
      </w:r>
      <w:r w:rsidRPr="00FB4F8A">
        <w:rPr>
          <w:spacing w:val="10"/>
          <w:position w:val="2"/>
        </w:rPr>
        <w:t>0 dni od dnia podpisania protokołu odbioru technicznego,</w:t>
      </w:r>
      <w:r>
        <w:rPr>
          <w:spacing w:val="10"/>
          <w:position w:val="2"/>
        </w:rPr>
        <w:t xml:space="preserve"> </w:t>
      </w:r>
      <w:r w:rsidRPr="00FB4F8A">
        <w:rPr>
          <w:spacing w:val="10"/>
          <w:position w:val="2"/>
        </w:rPr>
        <w:t>montażu kompletnego, wolnego od wad wyposażenia do kuchenek szpitalnych, przeszkolenia personelu i dostarczenia  prawidłowo wystawionej faktury przez Wykonawcę.</w:t>
      </w:r>
    </w:p>
    <w:p w:rsidR="00A55015" w:rsidRPr="007E15D1" w:rsidRDefault="00A55015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2. Strony postanawiają, iż zapłata następuje w dniu obciążenia rachunku bankowego Zamawiającego.</w:t>
      </w:r>
    </w:p>
    <w:p w:rsidR="00A55015" w:rsidRPr="007E15D1" w:rsidRDefault="00A55015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3. W przypadku nieprawidłowo wystawionej faktury termin płatności ulega wstrzymaniu i dalszy bieg terminu płatności liczy się od dnia usunięcia przez Wykonawcę stwierdzonych nieprawidłowości.</w:t>
      </w:r>
    </w:p>
    <w:p w:rsidR="00A55015" w:rsidRPr="007E15D1" w:rsidRDefault="00A55015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4. W przypadku niekompletnej lub wadliwej dostawy</w:t>
      </w:r>
      <w:r>
        <w:rPr>
          <w:spacing w:val="10"/>
          <w:position w:val="2"/>
        </w:rPr>
        <w:t xml:space="preserve"> wyposażenia</w:t>
      </w:r>
      <w:r w:rsidRPr="007E15D1">
        <w:rPr>
          <w:spacing w:val="10"/>
          <w:position w:val="2"/>
        </w:rPr>
        <w:t>, termin płatności ulega wstrzymaniu i dalszy bieg terminu płatności liczy się od dnia uzupełnienia lub usunięcia wad dostawy</w:t>
      </w:r>
      <w:r>
        <w:rPr>
          <w:spacing w:val="10"/>
          <w:position w:val="2"/>
        </w:rPr>
        <w:t xml:space="preserve"> wyposażenia</w:t>
      </w:r>
      <w:r w:rsidRPr="007E15D1">
        <w:rPr>
          <w:spacing w:val="10"/>
          <w:position w:val="2"/>
        </w:rPr>
        <w:t>.</w:t>
      </w:r>
    </w:p>
    <w:p w:rsidR="00A55015" w:rsidRPr="007E15D1" w:rsidRDefault="00A55015" w:rsidP="0098682D">
      <w:pPr>
        <w:spacing w:line="360" w:lineRule="auto"/>
        <w:ind w:left="717"/>
        <w:jc w:val="both"/>
        <w:rPr>
          <w:rStyle w:val="FontStyle60"/>
          <w:rFonts w:ascii="Times New Roman" w:hAnsi="Times New Roman" w:cs="Times New Roman"/>
          <w:color w:val="auto"/>
          <w:spacing w:val="10"/>
          <w:position w:val="2"/>
        </w:rPr>
      </w:pPr>
      <w:r w:rsidRPr="007E15D1">
        <w:rPr>
          <w:spacing w:val="10"/>
          <w:position w:val="2"/>
        </w:rPr>
        <w:t xml:space="preserve">5. 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 w:rsidRPr="007E15D1">
        <w:rPr>
          <w:rStyle w:val="h1"/>
          <w:spacing w:val="10"/>
          <w:position w:val="2"/>
        </w:rPr>
        <w:t>Dz. U. Nr 251, poz. 1885)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>, tj. firmom zajmującym się działalnością windykacyjną.</w:t>
      </w:r>
    </w:p>
    <w:p w:rsidR="00A55015" w:rsidRPr="007E15D1" w:rsidRDefault="00A55015" w:rsidP="007D6F1A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6.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 xml:space="preserve"> 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</w:t>
      </w:r>
      <w:r>
        <w:rPr>
          <w:rStyle w:val="FontStyle60"/>
          <w:rFonts w:ascii="Times New Roman" w:hAnsi="Times New Roman" w:cs="Times New Roman"/>
          <w:spacing w:val="10"/>
          <w:position w:val="2"/>
        </w:rPr>
        <w:t>i.</w:t>
      </w:r>
    </w:p>
    <w:p w:rsidR="00A55015" w:rsidRDefault="00A55015" w:rsidP="005B7983">
      <w:pPr>
        <w:spacing w:line="360" w:lineRule="auto"/>
        <w:jc w:val="center"/>
        <w:rPr>
          <w:b/>
          <w:bCs/>
          <w:spacing w:val="10"/>
          <w:position w:val="2"/>
        </w:rPr>
      </w:pPr>
    </w:p>
    <w:p w:rsidR="00A55015" w:rsidRPr="007E15D1" w:rsidRDefault="00A55015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7</w:t>
      </w:r>
    </w:p>
    <w:p w:rsidR="00A55015" w:rsidRPr="007E15D1" w:rsidRDefault="00A55015" w:rsidP="00E93748">
      <w:pPr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 razie zaistnienia istotnej zmiany okoliczności powodującej, że wykonanie umowy nie leży w interesie publicznym, czego nie można było przewidzieć w chwili zawarcia umowy, </w:t>
      </w:r>
      <w:r>
        <w:rPr>
          <w:spacing w:val="10"/>
          <w:position w:val="2"/>
        </w:rPr>
        <w:t>Z</w:t>
      </w:r>
      <w:r w:rsidRPr="007E15D1">
        <w:rPr>
          <w:spacing w:val="10"/>
          <w:position w:val="2"/>
        </w:rPr>
        <w:t>amawiający może odstąpić od umowy w terminie 30 dni od dnia powzięcia wiadomości o tych okolicznościach.</w:t>
      </w:r>
    </w:p>
    <w:p w:rsidR="00A55015" w:rsidRPr="007E15D1" w:rsidRDefault="00A55015" w:rsidP="00E93748">
      <w:pPr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może rozwiązać umowę, jeżeli zachodzi co najmniej jedna z następujących okoliczności:</w:t>
      </w:r>
    </w:p>
    <w:p w:rsidR="00A55015" w:rsidRPr="007E15D1" w:rsidRDefault="00A55015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zmiana umowy została dokonana z naruszeniem art. 144 ust. 1–1b, 1d i 1e ustawy z dnia 29/01/2004 r. Prawo zamówień publicznych (Dz. U. z 2017 poz. 1579 z późn. zm.) zwanej dalej PZP;</w:t>
      </w:r>
    </w:p>
    <w:p w:rsidR="00A55015" w:rsidRPr="007E15D1" w:rsidRDefault="00A55015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W</w:t>
      </w:r>
      <w:r w:rsidRPr="007E15D1">
        <w:rPr>
          <w:spacing w:val="10"/>
          <w:position w:val="2"/>
        </w:rPr>
        <w:t>ykonawca w chwili zawarcia umowy podlegał wykluczeniu z postępowania na podstawie art. 24 ust. 1 PZP;</w:t>
      </w:r>
    </w:p>
    <w:p w:rsidR="00A55015" w:rsidRPr="007E15D1" w:rsidRDefault="00A55015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A55015" w:rsidRPr="001A1599" w:rsidRDefault="00A55015" w:rsidP="001A1599">
      <w:pPr>
        <w:pStyle w:val="ListParagraph"/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przypadku wystąpienia osób trzecich przeciwko Zamawiającemu z roszczeniami w związku z przedmiotem umowy, odpowiedzialność z tego tytułu ponosi Wykonawca.</w:t>
      </w:r>
    </w:p>
    <w:p w:rsidR="00A55015" w:rsidRPr="007E15D1" w:rsidRDefault="00A55015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0B38AC">
        <w:rPr>
          <w:b/>
          <w:bCs/>
          <w:spacing w:val="10"/>
          <w:position w:val="2"/>
        </w:rPr>
        <w:t>§ 8</w:t>
      </w:r>
    </w:p>
    <w:p w:rsidR="00A55015" w:rsidRPr="007E15D1" w:rsidRDefault="00A55015" w:rsidP="008E6F55">
      <w:pPr>
        <w:numPr>
          <w:ilvl w:val="0"/>
          <w:numId w:val="25"/>
        </w:numPr>
        <w:tabs>
          <w:tab w:val="clear" w:pos="1077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razie opóźnienia z przyczyn leżących po stronie Wykonawcy, w wykonaniu obowiązków wynikających z postanowień niniejszej umowy, Wykonawca zobowiązuje się zapłacić Zamawiającemu kary umowne w wysokości:</w:t>
      </w:r>
    </w:p>
    <w:p w:rsidR="00A55015" w:rsidRPr="000B38AC" w:rsidRDefault="00A55015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>1% licząc od wartości umowy brutto za każdy dzień opóźnienia w dostawie wyposażenia w stosunku do terminu określonego w §3 ust.1</w:t>
      </w:r>
      <w:r>
        <w:rPr>
          <w:spacing w:val="10"/>
          <w:position w:val="2"/>
        </w:rPr>
        <w:t>.</w:t>
      </w:r>
    </w:p>
    <w:p w:rsidR="00A55015" w:rsidRPr="000B38AC" w:rsidRDefault="00A55015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>0,5% wartości brutto umowy za każdy rozpoczęty dzień opóźnienia w usunięciu zgłoszonej awarii</w:t>
      </w:r>
      <w:r>
        <w:rPr>
          <w:spacing w:val="10"/>
          <w:position w:val="2"/>
        </w:rPr>
        <w:t>.</w:t>
      </w:r>
      <w:r w:rsidRPr="000B38AC">
        <w:rPr>
          <w:spacing w:val="10"/>
          <w:position w:val="2"/>
        </w:rPr>
        <w:t xml:space="preserve"> </w:t>
      </w:r>
    </w:p>
    <w:p w:rsidR="00A55015" w:rsidRPr="000B38AC" w:rsidRDefault="00A55015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>0,5% wartości brutto umowy za każdy rozpoczęty dzień opóźnienia w dostarczeniu przedmiotu umowy wolnego od wad w terminie, o którym mowa w §</w:t>
      </w:r>
      <w:r>
        <w:rPr>
          <w:spacing w:val="10"/>
          <w:position w:val="2"/>
        </w:rPr>
        <w:t>4</w:t>
      </w:r>
      <w:r w:rsidRPr="000B38AC">
        <w:rPr>
          <w:spacing w:val="10"/>
          <w:position w:val="2"/>
        </w:rPr>
        <w:t xml:space="preserve"> ust.7 umowy.</w:t>
      </w:r>
    </w:p>
    <w:p w:rsidR="00A55015" w:rsidRPr="007E15D1" w:rsidRDefault="00A55015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zapłaci Zamawiającemu karę umowną w wysokości 10% wartości brutto umowy w przypadku odstąpienia od umowy przez Zamawiającego z przyczyn leżących po stronie Wykonawcy lub odstąpienia od umowy przez Wykonawcę z przyczyn nieleżących po stronie Zamawiającego.</w:t>
      </w:r>
    </w:p>
    <w:p w:rsidR="00A55015" w:rsidRPr="007E15D1" w:rsidRDefault="00A55015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Strony ustalają, że kary umowne mogą zostać potrącone przez Zamawiającego z wynagrodzenia przysługującego Wykonawcy. Naliczenie przez Zamawiającego kary umownej następuje przez sporządzenie noty księgowej wraz z pisemnym uzasadnieniem oraz terminem zapłaty.</w:t>
      </w:r>
    </w:p>
    <w:p w:rsidR="00A55015" w:rsidRPr="00226953" w:rsidRDefault="00A55015" w:rsidP="00226953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zastrzega sobie prawo dochodzenia odszkodowania uzupełniającego, przewyższającego wysokość zastrzeżonych kar umownych.</w:t>
      </w:r>
    </w:p>
    <w:p w:rsidR="00A55015" w:rsidRPr="007E15D1" w:rsidRDefault="00A55015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9</w:t>
      </w:r>
    </w:p>
    <w:p w:rsidR="00A55015" w:rsidRPr="007E15D1" w:rsidRDefault="00A55015" w:rsidP="00686BA6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Zamawiający zgodnie z art. 144 ustawy Prawo Zamówień Publicznych przewiduje możliwość zmiany postanowień niniejszej umowy w stosunku do treści oferty, na podstawie której dokonano wyboru Wykonawcy w przypadku dostarczenia przedmiotu zamówienia o parametrach lepszych niż deklarowane w ofercie, w niezmienionej lub niższej cenie, za uprzednia zgodą Zamawiającego.</w:t>
      </w:r>
    </w:p>
    <w:p w:rsidR="00A55015" w:rsidRPr="007E15D1" w:rsidRDefault="00A55015" w:rsidP="00AD4C66">
      <w:pPr>
        <w:spacing w:line="360" w:lineRule="auto"/>
        <w:jc w:val="center"/>
        <w:rPr>
          <w:spacing w:val="10"/>
          <w:position w:val="2"/>
        </w:rPr>
      </w:pPr>
    </w:p>
    <w:p w:rsidR="00A55015" w:rsidRPr="007E15D1" w:rsidRDefault="00A55015" w:rsidP="00686BA6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10</w:t>
      </w:r>
    </w:p>
    <w:p w:rsidR="00A55015" w:rsidRPr="007E15D1" w:rsidRDefault="00A55015" w:rsidP="00667A49">
      <w:pPr>
        <w:pStyle w:val="ListParagraph"/>
        <w:numPr>
          <w:ilvl w:val="2"/>
          <w:numId w:val="24"/>
        </w:numPr>
        <w:tabs>
          <w:tab w:val="clear" w:pos="1211"/>
          <w:tab w:val="num" w:pos="284"/>
        </w:tabs>
        <w:spacing w:line="360" w:lineRule="auto"/>
        <w:ind w:left="1134" w:hanging="1134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zakresie bieżącej współpracy w trakcie realizacji postanowień niniejszej umowy:</w:t>
      </w:r>
    </w:p>
    <w:p w:rsidR="00A55015" w:rsidRPr="007E15D1" w:rsidRDefault="00A55015" w:rsidP="00667A49">
      <w:pPr>
        <w:pStyle w:val="ListParagraph"/>
        <w:numPr>
          <w:ilvl w:val="0"/>
          <w:numId w:val="29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reprezentowany będzie przez:</w:t>
      </w:r>
    </w:p>
    <w:p w:rsidR="00A55015" w:rsidRDefault="00A55015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>
        <w:rPr>
          <w:spacing w:val="10"/>
          <w:position w:val="2"/>
        </w:rPr>
        <w:t>Katarzyna Kosałka</w:t>
      </w:r>
    </w:p>
    <w:p w:rsidR="00A55015" w:rsidRPr="007E15D1" w:rsidRDefault="00A55015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Tel.: </w:t>
      </w:r>
      <w:r>
        <w:rPr>
          <w:spacing w:val="10"/>
          <w:position w:val="2"/>
        </w:rPr>
        <w:t>22 508 10 93/94</w:t>
      </w:r>
    </w:p>
    <w:p w:rsidR="00A55015" w:rsidRPr="007E15D1" w:rsidRDefault="00A55015" w:rsidP="00667A49">
      <w:pPr>
        <w:pStyle w:val="ListParagraph"/>
        <w:spacing w:line="360" w:lineRule="auto"/>
        <w:ind w:left="1701" w:hanging="1134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</w:t>
      </w:r>
      <w:r w:rsidRPr="007E15D1">
        <w:rPr>
          <w:spacing w:val="10"/>
          <w:position w:val="2"/>
        </w:rPr>
        <w:t xml:space="preserve">Fax: </w:t>
      </w:r>
      <w:r w:rsidRPr="00232CDE">
        <w:rPr>
          <w:spacing w:val="10"/>
          <w:position w:val="2"/>
        </w:rPr>
        <w:t>22 508 10 94</w:t>
      </w:r>
    </w:p>
    <w:p w:rsidR="00A55015" w:rsidRPr="00DF1ADA" w:rsidRDefault="00A55015" w:rsidP="00E058A6">
      <w:pPr>
        <w:spacing w:line="360" w:lineRule="auto"/>
        <w:jc w:val="both"/>
        <w:rPr>
          <w:spacing w:val="10"/>
          <w:position w:val="2"/>
          <w:lang w:val="en-US"/>
        </w:rPr>
      </w:pPr>
      <w:r w:rsidRPr="00DF1ADA">
        <w:rPr>
          <w:spacing w:val="10"/>
          <w:position w:val="2"/>
          <w:lang w:val="en-US"/>
        </w:rPr>
        <w:t xml:space="preserve">          E-mail: </w:t>
      </w:r>
      <w:hyperlink r:id="rId7" w:history="1">
        <w:r w:rsidRPr="00DF1ADA">
          <w:rPr>
            <w:rStyle w:val="Hyperlink"/>
            <w:spacing w:val="10"/>
            <w:position w:val="2"/>
            <w:u w:val="none"/>
            <w:lang w:val="en-US"/>
          </w:rPr>
          <w:t>katarzyna.kosalka@cskmswia.pl</w:t>
        </w:r>
      </w:hyperlink>
    </w:p>
    <w:p w:rsidR="00A55015" w:rsidRPr="00DF1ADA" w:rsidRDefault="00A55015" w:rsidP="00232CDE">
      <w:pPr>
        <w:pStyle w:val="ListParagraph"/>
        <w:spacing w:line="360" w:lineRule="auto"/>
        <w:ind w:left="1701" w:hanging="567"/>
        <w:jc w:val="both"/>
        <w:rPr>
          <w:spacing w:val="10"/>
          <w:position w:val="2"/>
          <w:lang w:val="en-US"/>
        </w:rPr>
      </w:pPr>
    </w:p>
    <w:p w:rsidR="00A55015" w:rsidRPr="00DF1ADA" w:rsidRDefault="00A55015" w:rsidP="00232CDE">
      <w:pPr>
        <w:pStyle w:val="ListParagraph"/>
        <w:spacing w:line="360" w:lineRule="auto"/>
        <w:ind w:left="1701" w:hanging="567"/>
        <w:jc w:val="both"/>
        <w:rPr>
          <w:spacing w:val="10"/>
          <w:position w:val="2"/>
          <w:lang w:val="en-US"/>
        </w:rPr>
      </w:pPr>
    </w:p>
    <w:p w:rsidR="00A55015" w:rsidRPr="00DF1ADA" w:rsidRDefault="00A55015" w:rsidP="00232CDE">
      <w:pPr>
        <w:pStyle w:val="ListParagraph"/>
        <w:spacing w:line="360" w:lineRule="auto"/>
        <w:ind w:left="1701" w:hanging="567"/>
        <w:jc w:val="both"/>
        <w:rPr>
          <w:spacing w:val="10"/>
          <w:position w:val="2"/>
          <w:lang w:val="en-US"/>
        </w:rPr>
      </w:pPr>
    </w:p>
    <w:p w:rsidR="00A55015" w:rsidRPr="00DF1ADA" w:rsidRDefault="00A55015" w:rsidP="00232CDE">
      <w:pPr>
        <w:pStyle w:val="ListParagraph"/>
        <w:spacing w:line="360" w:lineRule="auto"/>
        <w:ind w:left="1701" w:hanging="567"/>
        <w:jc w:val="both"/>
        <w:rPr>
          <w:spacing w:val="10"/>
          <w:position w:val="2"/>
          <w:lang w:val="en-US"/>
        </w:rPr>
      </w:pPr>
    </w:p>
    <w:p w:rsidR="00A55015" w:rsidRPr="007E15D1" w:rsidRDefault="00A55015" w:rsidP="00667A49">
      <w:pPr>
        <w:pStyle w:val="ListParagraph"/>
        <w:numPr>
          <w:ilvl w:val="0"/>
          <w:numId w:val="29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reprezentowany będzie przez:</w:t>
      </w:r>
    </w:p>
    <w:p w:rsidR="00A55015" w:rsidRPr="007E15D1" w:rsidRDefault="00A55015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…………………………………………………</w:t>
      </w:r>
    </w:p>
    <w:p w:rsidR="00A55015" w:rsidRPr="007E15D1" w:rsidRDefault="00A55015" w:rsidP="00667A49">
      <w:pPr>
        <w:pStyle w:val="ListParagraph"/>
        <w:spacing w:line="360" w:lineRule="auto"/>
        <w:ind w:left="1134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Tel.: …………………………………………..</w:t>
      </w:r>
    </w:p>
    <w:p w:rsidR="00A55015" w:rsidRPr="007E15D1" w:rsidRDefault="00A55015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Fax: …………………………………………..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667A49">
        <w:rPr>
          <w:spacing w:val="10"/>
          <w:position w:val="2"/>
        </w:rPr>
        <w:t>E-mail: ……………………………………….</w:t>
      </w:r>
    </w:p>
    <w:p w:rsidR="00A55015" w:rsidRPr="007E15D1" w:rsidRDefault="00A55015" w:rsidP="00047D6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11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Wykonawca nie jest odpowiedzialny za opóźnienia i brak dostawy w przypadku wystąpienia " siły wyższej", takiej jak: wojna, pożar, powódź, które powstaną po wejściu niniejszej umowy w życie, a  powstaną poza kontrolą strony. Strona powołując się na Siłę Wyższą musi powiadomić na piśmie,  w ciągu 15 dni, w formie listu poleconego drugą ze Stron o zaistnieniu Siły Wyższej.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</w:p>
    <w:p w:rsidR="00A55015" w:rsidRPr="007E15D1" w:rsidRDefault="00A55015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12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Wszystkie zmiany niniejszej umowy dokonywane będą na piśmie, pod rygorem nieważności.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</w:p>
    <w:p w:rsidR="00A55015" w:rsidRPr="007E15D1" w:rsidRDefault="00A55015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13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 xml:space="preserve">W sprawach nie uregulowanych postanowieniami niniejszej umowy mają zastosowanie przepisy Kodeksu Cywilnego oraz Prawa Zamówień Publicznych. 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</w:p>
    <w:p w:rsidR="00A55015" w:rsidRPr="007E15D1" w:rsidRDefault="00A55015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14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Spory wynikłe w trakcie wykonywania niniejszej umowy, Strony zobowiązują się poddać rozstrzygnięciu Sądu, właściwego dla Zamawiającego.</w:t>
      </w:r>
    </w:p>
    <w:p w:rsidR="00A55015" w:rsidRDefault="00A55015" w:rsidP="004128DB">
      <w:pPr>
        <w:spacing w:line="360" w:lineRule="auto"/>
        <w:jc w:val="center"/>
        <w:rPr>
          <w:b/>
          <w:bCs/>
          <w:spacing w:val="10"/>
          <w:position w:val="2"/>
        </w:rPr>
      </w:pPr>
    </w:p>
    <w:p w:rsidR="00A55015" w:rsidRPr="004128DB" w:rsidRDefault="00A55015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15</w:t>
      </w:r>
    </w:p>
    <w:p w:rsidR="00A55015" w:rsidRPr="004128DB" w:rsidRDefault="00A55015" w:rsidP="004128DB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4128DB">
        <w:rPr>
          <w:spacing w:val="10"/>
          <w:position w:val="2"/>
        </w:rPr>
        <w:t>Strony umowy oświadczają, że dane osobowe osób uczestniczących w zawarciu i wykonaniu przedmiotowej umowy będą przetwarzane wyłącznie w celu zawarcia i wykonania tej umowy, a każda z osób występujących w imieniu Stron umowy przy zawarciu i wykonaniu umowy dysponuje już i znane są jej informacje, które powinny być jej przekazane zgodnie z art. 13 ust.1-3 RODO, co zwalnia właściwą stronę z obowiązku przekazania tym osobom informacji zgodnie z art. 13 ust. 4 RODO.</w:t>
      </w:r>
    </w:p>
    <w:p w:rsidR="00A55015" w:rsidRDefault="00A55015" w:rsidP="00232CDE">
      <w:pPr>
        <w:spacing w:line="360" w:lineRule="auto"/>
        <w:jc w:val="both"/>
        <w:rPr>
          <w:spacing w:val="10"/>
          <w:position w:val="2"/>
        </w:rPr>
      </w:pPr>
    </w:p>
    <w:p w:rsidR="00A55015" w:rsidRPr="004128DB" w:rsidRDefault="00A55015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4128DB">
        <w:rPr>
          <w:b/>
          <w:bCs/>
          <w:spacing w:val="10"/>
          <w:position w:val="2"/>
        </w:rPr>
        <w:t>§ 1</w:t>
      </w:r>
      <w:r>
        <w:rPr>
          <w:b/>
          <w:bCs/>
          <w:spacing w:val="10"/>
          <w:position w:val="2"/>
        </w:rPr>
        <w:t>6</w:t>
      </w:r>
    </w:p>
    <w:p w:rsidR="00A55015" w:rsidRPr="007E15D1" w:rsidRDefault="00A55015" w:rsidP="00232CDE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7E15D1">
        <w:rPr>
          <w:spacing w:val="10"/>
          <w:position w:val="2"/>
        </w:rPr>
        <w:t>Umowa została sporządzona w dwóch jednobrzmiących egzemplarzach, po jednym egzemplarzu dla każdej ze Stron.</w:t>
      </w:r>
    </w:p>
    <w:p w:rsidR="00A55015" w:rsidRPr="007E15D1" w:rsidRDefault="00A55015" w:rsidP="00232CDE">
      <w:pPr>
        <w:jc w:val="both"/>
        <w:rPr>
          <w:spacing w:val="10"/>
          <w:position w:val="2"/>
        </w:rPr>
      </w:pPr>
    </w:p>
    <w:p w:rsidR="00A55015" w:rsidRPr="007E15D1" w:rsidRDefault="00A55015" w:rsidP="00232CDE">
      <w:pPr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</w:t>
      </w:r>
      <w:r w:rsidRPr="007E15D1">
        <w:rPr>
          <w:spacing w:val="10"/>
          <w:position w:val="2"/>
        </w:rPr>
        <w:t xml:space="preserve">Wykonawca    </w:t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>
        <w:rPr>
          <w:spacing w:val="10"/>
          <w:position w:val="2"/>
        </w:rPr>
        <w:t xml:space="preserve">           </w:t>
      </w:r>
      <w:r w:rsidRPr="007E15D1">
        <w:rPr>
          <w:spacing w:val="10"/>
          <w:position w:val="2"/>
        </w:rPr>
        <w:t>Zamawiający</w:t>
      </w:r>
      <w:r w:rsidRPr="007E15D1">
        <w:rPr>
          <w:spacing w:val="10"/>
          <w:position w:val="2"/>
        </w:rPr>
        <w:tab/>
      </w:r>
    </w:p>
    <w:p w:rsidR="00A55015" w:rsidRPr="007E15D1" w:rsidRDefault="00A55015" w:rsidP="00232CDE">
      <w:pPr>
        <w:jc w:val="both"/>
        <w:rPr>
          <w:spacing w:val="10"/>
          <w:position w:val="2"/>
        </w:rPr>
      </w:pPr>
    </w:p>
    <w:p w:rsidR="00A55015" w:rsidRDefault="00A55015" w:rsidP="00232CDE">
      <w:pPr>
        <w:jc w:val="both"/>
        <w:rPr>
          <w:spacing w:val="10"/>
          <w:position w:val="2"/>
        </w:rPr>
      </w:pPr>
    </w:p>
    <w:p w:rsidR="00A55015" w:rsidRPr="007E15D1" w:rsidRDefault="00A55015" w:rsidP="00232CDE">
      <w:pPr>
        <w:jc w:val="both"/>
        <w:rPr>
          <w:spacing w:val="10"/>
          <w:position w:val="2"/>
        </w:rPr>
      </w:pPr>
    </w:p>
    <w:p w:rsidR="00A55015" w:rsidRPr="007E15D1" w:rsidRDefault="00A55015" w:rsidP="00232CDE">
      <w:pPr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……………………………….. </w:t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  <w:t>………………………………..</w:t>
      </w:r>
    </w:p>
    <w:p w:rsidR="00A55015" w:rsidRDefault="00A55015" w:rsidP="00232CDE">
      <w:pPr>
        <w:jc w:val="both"/>
        <w:rPr>
          <w:spacing w:val="10"/>
          <w:position w:val="2"/>
        </w:rPr>
      </w:pPr>
    </w:p>
    <w:p w:rsidR="00A55015" w:rsidRDefault="00A55015" w:rsidP="00232CDE">
      <w:pPr>
        <w:jc w:val="both"/>
        <w:rPr>
          <w:spacing w:val="10"/>
          <w:position w:val="2"/>
        </w:rPr>
      </w:pPr>
    </w:p>
    <w:p w:rsidR="00A55015" w:rsidRPr="002911B2" w:rsidRDefault="00A55015" w:rsidP="002911B2">
      <w:pPr>
        <w:jc w:val="both"/>
        <w:rPr>
          <w:spacing w:val="10"/>
          <w:position w:val="2"/>
        </w:rPr>
      </w:pPr>
    </w:p>
    <w:p w:rsidR="00A55015" w:rsidRPr="002911B2" w:rsidRDefault="00A55015" w:rsidP="002911B2">
      <w:pPr>
        <w:jc w:val="both"/>
        <w:rPr>
          <w:spacing w:val="10"/>
          <w:position w:val="2"/>
          <w:sz w:val="20"/>
          <w:szCs w:val="20"/>
        </w:rPr>
      </w:pPr>
      <w:r w:rsidRPr="002911B2">
        <w:rPr>
          <w:spacing w:val="10"/>
          <w:position w:val="2"/>
          <w:sz w:val="20"/>
          <w:szCs w:val="20"/>
        </w:rPr>
        <w:t xml:space="preserve">Załączniki do umowy:                                                                                                  </w:t>
      </w:r>
    </w:p>
    <w:p w:rsidR="00A55015" w:rsidRPr="002911B2" w:rsidRDefault="00A55015" w:rsidP="002911B2">
      <w:pPr>
        <w:jc w:val="both"/>
        <w:rPr>
          <w:spacing w:val="10"/>
          <w:position w:val="2"/>
          <w:sz w:val="20"/>
          <w:szCs w:val="20"/>
        </w:rPr>
      </w:pPr>
      <w:r>
        <w:rPr>
          <w:spacing w:val="10"/>
          <w:position w:val="2"/>
          <w:sz w:val="20"/>
          <w:szCs w:val="20"/>
        </w:rPr>
        <w:t>zał. Nr 1  - s</w:t>
      </w:r>
      <w:r w:rsidRPr="002911B2">
        <w:rPr>
          <w:spacing w:val="10"/>
          <w:position w:val="2"/>
          <w:sz w:val="20"/>
          <w:szCs w:val="20"/>
        </w:rPr>
        <w:t>zczegółowy opis przedmiotu zamówienia</w:t>
      </w:r>
      <w:r>
        <w:rPr>
          <w:spacing w:val="10"/>
          <w:position w:val="2"/>
          <w:sz w:val="20"/>
          <w:szCs w:val="20"/>
        </w:rPr>
        <w:t>;</w:t>
      </w:r>
    </w:p>
    <w:p w:rsidR="00A55015" w:rsidRDefault="00A55015" w:rsidP="002911B2">
      <w:pPr>
        <w:jc w:val="both"/>
        <w:rPr>
          <w:spacing w:val="10"/>
          <w:position w:val="2"/>
          <w:sz w:val="20"/>
          <w:szCs w:val="20"/>
        </w:rPr>
      </w:pPr>
      <w:r w:rsidRPr="002911B2">
        <w:rPr>
          <w:spacing w:val="10"/>
          <w:position w:val="2"/>
          <w:sz w:val="20"/>
          <w:szCs w:val="20"/>
        </w:rPr>
        <w:t xml:space="preserve">zał. Nr </w:t>
      </w:r>
      <w:r>
        <w:rPr>
          <w:spacing w:val="10"/>
          <w:position w:val="2"/>
          <w:sz w:val="20"/>
          <w:szCs w:val="20"/>
        </w:rPr>
        <w:t>2</w:t>
      </w:r>
      <w:r w:rsidRPr="002911B2">
        <w:rPr>
          <w:spacing w:val="10"/>
          <w:position w:val="2"/>
          <w:sz w:val="20"/>
          <w:szCs w:val="20"/>
        </w:rPr>
        <w:t xml:space="preserve"> </w:t>
      </w:r>
      <w:r>
        <w:rPr>
          <w:spacing w:val="10"/>
          <w:position w:val="2"/>
          <w:sz w:val="20"/>
          <w:szCs w:val="20"/>
        </w:rPr>
        <w:t xml:space="preserve">- </w:t>
      </w:r>
      <w:r w:rsidRPr="002911B2">
        <w:rPr>
          <w:spacing w:val="10"/>
          <w:position w:val="2"/>
          <w:sz w:val="20"/>
          <w:szCs w:val="20"/>
        </w:rPr>
        <w:t>wzór oferty XLS</w:t>
      </w:r>
      <w:r>
        <w:rPr>
          <w:spacing w:val="10"/>
          <w:position w:val="2"/>
          <w:sz w:val="20"/>
          <w:szCs w:val="20"/>
        </w:rPr>
        <w:t>.</w:t>
      </w:r>
    </w:p>
    <w:p w:rsidR="00A55015" w:rsidRDefault="00A55015" w:rsidP="00846E9B">
      <w:pPr>
        <w:rPr>
          <w:sz w:val="20"/>
          <w:szCs w:val="20"/>
        </w:rPr>
      </w:pPr>
      <w:r w:rsidRPr="0052587A">
        <w:rPr>
          <w:sz w:val="20"/>
          <w:szCs w:val="20"/>
        </w:rPr>
        <w:t xml:space="preserve">zał. Nr </w:t>
      </w:r>
      <w:r>
        <w:rPr>
          <w:sz w:val="20"/>
          <w:szCs w:val="20"/>
        </w:rPr>
        <w:t>3</w:t>
      </w:r>
      <w:r w:rsidRPr="0052587A">
        <w:rPr>
          <w:sz w:val="20"/>
          <w:szCs w:val="20"/>
        </w:rPr>
        <w:t xml:space="preserve"> - wzór </w:t>
      </w:r>
      <w:r>
        <w:rPr>
          <w:sz w:val="20"/>
          <w:szCs w:val="20"/>
        </w:rPr>
        <w:t>klauzuli informacyjnej</w:t>
      </w:r>
      <w:r w:rsidRPr="0052587A">
        <w:rPr>
          <w:sz w:val="20"/>
          <w:szCs w:val="20"/>
        </w:rPr>
        <w:t>.</w:t>
      </w:r>
    </w:p>
    <w:p w:rsidR="00A55015" w:rsidRPr="002911B2" w:rsidRDefault="00A55015" w:rsidP="002911B2">
      <w:pPr>
        <w:jc w:val="both"/>
        <w:rPr>
          <w:spacing w:val="10"/>
          <w:position w:val="2"/>
          <w:sz w:val="20"/>
          <w:szCs w:val="20"/>
        </w:rPr>
      </w:pPr>
    </w:p>
    <w:p w:rsidR="00A55015" w:rsidRPr="002911B2" w:rsidRDefault="00A55015" w:rsidP="002911B2">
      <w:pPr>
        <w:jc w:val="both"/>
        <w:rPr>
          <w:spacing w:val="10"/>
          <w:position w:val="2"/>
        </w:rPr>
      </w:pPr>
    </w:p>
    <w:p w:rsidR="00A55015" w:rsidRPr="00CA1D56" w:rsidRDefault="00A55015" w:rsidP="007E4826">
      <w:p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Zaakceptowano pod względem:</w:t>
      </w:r>
    </w:p>
    <w:p w:rsidR="00A55015" w:rsidRPr="00CA1D56" w:rsidRDefault="00A55015" w:rsidP="007E4826">
      <w:pPr>
        <w:spacing w:line="360" w:lineRule="auto"/>
        <w:jc w:val="both"/>
        <w:rPr>
          <w:spacing w:val="10"/>
          <w:position w:val="2"/>
          <w:sz w:val="20"/>
          <w:szCs w:val="20"/>
        </w:rPr>
      </w:pPr>
    </w:p>
    <w:p w:rsidR="00A55015" w:rsidRPr="00CA1D56" w:rsidRDefault="00A55015" w:rsidP="007E4826">
      <w:pPr>
        <w:numPr>
          <w:ilvl w:val="0"/>
          <w:numId w:val="26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Z-ca Dyrektora do spraw Administracyjno - Technicznych:</w:t>
      </w: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………………………………………………………………………….………</w:t>
      </w:r>
    </w:p>
    <w:p w:rsidR="00A55015" w:rsidRPr="00CA1D56" w:rsidRDefault="00A55015" w:rsidP="007E4826">
      <w:pPr>
        <w:numPr>
          <w:ilvl w:val="0"/>
          <w:numId w:val="26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 xml:space="preserve">Z-ca Dyrektora do spraw  finansów i restrukturyzacji: </w:t>
      </w: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…………………………………………………………………………………</w:t>
      </w:r>
    </w:p>
    <w:p w:rsidR="00A55015" w:rsidRPr="00CA1D56" w:rsidRDefault="00A55015" w:rsidP="007E4826">
      <w:pPr>
        <w:numPr>
          <w:ilvl w:val="0"/>
          <w:numId w:val="26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 xml:space="preserve">Merytorycznym: </w:t>
      </w: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…………………………………………………………………………………</w:t>
      </w:r>
    </w:p>
    <w:p w:rsidR="00A55015" w:rsidRPr="00CA1D56" w:rsidRDefault="00A55015" w:rsidP="007E4826">
      <w:pPr>
        <w:numPr>
          <w:ilvl w:val="0"/>
          <w:numId w:val="26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 xml:space="preserve">Formalno-prawnym: </w:t>
      </w: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</w:p>
    <w:p w:rsidR="00A55015" w:rsidRPr="00CA1D56" w:rsidRDefault="00A55015" w:rsidP="007E4826">
      <w:pPr>
        <w:spacing w:line="360" w:lineRule="auto"/>
        <w:ind w:left="1065"/>
        <w:jc w:val="both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…………………………………………………………………………………</w:t>
      </w:r>
    </w:p>
    <w:p w:rsidR="00A55015" w:rsidRPr="00CA1D56" w:rsidRDefault="00A55015" w:rsidP="007E4826">
      <w:pPr>
        <w:numPr>
          <w:ilvl w:val="0"/>
          <w:numId w:val="26"/>
        </w:numPr>
        <w:spacing w:line="360" w:lineRule="auto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 xml:space="preserve">Zgodności z ustawą Pzp (Kierownik  Działu Zamówień Publicznych lub osoba upoważniona) </w:t>
      </w:r>
    </w:p>
    <w:p w:rsidR="00A55015" w:rsidRPr="00CA1D56" w:rsidRDefault="00A55015" w:rsidP="007E4826">
      <w:pPr>
        <w:spacing w:line="360" w:lineRule="auto"/>
        <w:ind w:left="1065"/>
        <w:rPr>
          <w:spacing w:val="10"/>
          <w:position w:val="2"/>
          <w:sz w:val="20"/>
          <w:szCs w:val="20"/>
        </w:rPr>
      </w:pPr>
    </w:p>
    <w:p w:rsidR="00A55015" w:rsidRPr="00CA1D56" w:rsidRDefault="00A55015" w:rsidP="007E4826">
      <w:pPr>
        <w:spacing w:line="360" w:lineRule="auto"/>
        <w:ind w:left="1065"/>
        <w:rPr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……………………………………………………………………………………</w:t>
      </w:r>
    </w:p>
    <w:p w:rsidR="00A55015" w:rsidRPr="00CA1D56" w:rsidRDefault="00A55015" w:rsidP="007E4826">
      <w:pPr>
        <w:numPr>
          <w:ilvl w:val="0"/>
          <w:numId w:val="26"/>
        </w:numPr>
        <w:spacing w:line="360" w:lineRule="auto"/>
        <w:jc w:val="both"/>
        <w:rPr>
          <w:b/>
          <w:bCs/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 xml:space="preserve">Sekretarz:  </w:t>
      </w:r>
    </w:p>
    <w:p w:rsidR="00A55015" w:rsidRPr="00CA1D56" w:rsidRDefault="00A55015" w:rsidP="007E4826">
      <w:pPr>
        <w:spacing w:line="360" w:lineRule="auto"/>
        <w:ind w:left="1065"/>
        <w:jc w:val="both"/>
        <w:rPr>
          <w:b/>
          <w:bCs/>
          <w:spacing w:val="10"/>
          <w:position w:val="2"/>
          <w:sz w:val="20"/>
          <w:szCs w:val="20"/>
        </w:rPr>
      </w:pPr>
    </w:p>
    <w:p w:rsidR="00A55015" w:rsidRPr="00CA1D56" w:rsidRDefault="00A55015" w:rsidP="007E4826">
      <w:pPr>
        <w:spacing w:line="360" w:lineRule="auto"/>
        <w:ind w:left="1065"/>
        <w:jc w:val="both"/>
        <w:rPr>
          <w:b/>
          <w:bCs/>
          <w:spacing w:val="10"/>
          <w:position w:val="2"/>
          <w:sz w:val="20"/>
          <w:szCs w:val="20"/>
        </w:rPr>
      </w:pPr>
      <w:r w:rsidRPr="00CA1D56">
        <w:rPr>
          <w:spacing w:val="10"/>
          <w:position w:val="2"/>
          <w:sz w:val="20"/>
          <w:szCs w:val="20"/>
        </w:rPr>
        <w:t>……………………………………………….................................................</w:t>
      </w:r>
    </w:p>
    <w:p w:rsidR="00A55015" w:rsidRPr="002911B2" w:rsidRDefault="00A55015" w:rsidP="007E4826">
      <w:pPr>
        <w:spacing w:line="360" w:lineRule="auto"/>
        <w:jc w:val="both"/>
        <w:rPr>
          <w:spacing w:val="10"/>
          <w:position w:val="2"/>
        </w:rPr>
      </w:pPr>
    </w:p>
    <w:p w:rsidR="00A55015" w:rsidRPr="002911B2" w:rsidRDefault="00A55015" w:rsidP="007E4826">
      <w:pPr>
        <w:spacing w:line="360" w:lineRule="auto"/>
        <w:jc w:val="both"/>
        <w:rPr>
          <w:spacing w:val="10"/>
          <w:position w:val="2"/>
        </w:rPr>
      </w:pPr>
    </w:p>
    <w:p w:rsidR="00A55015" w:rsidRDefault="00A55015" w:rsidP="007E4826">
      <w:pPr>
        <w:spacing w:line="360" w:lineRule="auto"/>
        <w:jc w:val="both"/>
        <w:rPr>
          <w:spacing w:val="10"/>
          <w:position w:val="2"/>
        </w:rPr>
      </w:pPr>
    </w:p>
    <w:p w:rsidR="00A55015" w:rsidRDefault="00A55015" w:rsidP="00E93748">
      <w:pPr>
        <w:autoSpaceDE w:val="0"/>
        <w:jc w:val="both"/>
        <w:rPr>
          <w:b/>
          <w:bCs/>
          <w:color w:val="0D0D0D"/>
          <w:spacing w:val="10"/>
          <w:position w:val="2"/>
        </w:rPr>
      </w:pPr>
    </w:p>
    <w:p w:rsidR="00A55015" w:rsidRPr="004128DB" w:rsidRDefault="00A55015" w:rsidP="004128DB"/>
    <w:p w:rsidR="00A55015" w:rsidRDefault="00A55015" w:rsidP="00CE3C52">
      <w:pPr>
        <w:ind w:left="6372"/>
        <w:jc w:val="both"/>
      </w:pPr>
      <w:r>
        <w:t xml:space="preserve">Załącznik nr 3 do Umowy </w:t>
      </w:r>
    </w:p>
    <w:p w:rsidR="00A55015" w:rsidRDefault="00A55015" w:rsidP="00CE3C52">
      <w:pPr>
        <w:spacing w:line="276" w:lineRule="auto"/>
        <w:ind w:left="714" w:hanging="71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obowiązku informacyjnego</w:t>
      </w:r>
    </w:p>
    <w:p w:rsidR="00A55015" w:rsidRDefault="00A55015" w:rsidP="00CE3C52">
      <w:pPr>
        <w:spacing w:line="276" w:lineRule="auto"/>
        <w:rPr>
          <w:b/>
          <w:bCs/>
          <w:sz w:val="22"/>
          <w:szCs w:val="22"/>
        </w:rPr>
      </w:pPr>
    </w:p>
    <w:p w:rsidR="00A55015" w:rsidRDefault="00A55015" w:rsidP="00CE3C52">
      <w:pPr>
        <w:spacing w:line="276" w:lineRule="auto"/>
        <w:rPr>
          <w:b/>
          <w:bCs/>
          <w:sz w:val="22"/>
          <w:szCs w:val="22"/>
        </w:rPr>
      </w:pPr>
    </w:p>
    <w:p w:rsidR="00A55015" w:rsidRDefault="00A55015" w:rsidP="00CE3C52">
      <w:pPr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Informacja o zasadach przetwarzania danych osobowych Wykonawcy</w:t>
      </w:r>
    </w:p>
    <w:p w:rsidR="00A55015" w:rsidRDefault="00A55015" w:rsidP="00CE3C52">
      <w:pPr>
        <w:spacing w:line="276" w:lineRule="auto"/>
        <w:ind w:firstLine="397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 cskmswia.pl  </w:t>
      </w:r>
    </w:p>
    <w:p w:rsidR="00A55015" w:rsidRDefault="00A55015" w:rsidP="00CE3C52">
      <w:pPr>
        <w:spacing w:line="276" w:lineRule="auto"/>
        <w:ind w:firstLine="397"/>
        <w:jc w:val="both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Zebrane dane osobowe będą przetwarzane w celu:</w:t>
      </w:r>
    </w:p>
    <w:p w:rsidR="00A55015" w:rsidRDefault="00A55015" w:rsidP="00CE3C52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wykonania umowy - podstawą prawną jest realizacja umowy;</w:t>
      </w:r>
    </w:p>
    <w:p w:rsidR="00A55015" w:rsidRDefault="00A55015" w:rsidP="00CE3C52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wypełnienia obowiązków prawnych ciążących na Centralnym Szpitalu Klinicznym Ministerstwa Spraw Wewnętrznych i Administracji w Warszawie na podstawie powszechnie obowiązujących przepisów prawa, w szczególności przepisów z zakresu rachunkowości i prawa podatkowego;</w:t>
      </w:r>
    </w:p>
    <w:p w:rsidR="00A55015" w:rsidRDefault="00A55015" w:rsidP="00CE3C52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realizacji prawnie uzasadnionego interesu Centralnego Szpitala Klinicznego Ministerstwa Spraw Wewnętrznych i Administracji w Warszawie polegającego na ewentualnym ustaleniu lub dochodzeniu roszczeń lub obronie przed roszczeniami – podstawą prawną przetwarzania jest prawnie uzasadniony interes Centralnego Szpitala Klinicznego Ministerstwa Spraw Wewnętrznych i Administracji w Warszawie.</w:t>
      </w:r>
    </w:p>
    <w:p w:rsidR="00A55015" w:rsidRDefault="00A55015" w:rsidP="00CE3C52">
      <w:pPr>
        <w:spacing w:line="276" w:lineRule="auto"/>
        <w:ind w:firstLine="397"/>
        <w:jc w:val="both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Spraw Wewnętrznych i Administracji w Warszawie w celu zawarcia i wykonania umowy. Brak podania danych osobowych będzie skutkował niemożliwością zawarcia i wykonania umowy. </w:t>
      </w:r>
    </w:p>
    <w:p w:rsidR="00A55015" w:rsidRDefault="00A55015" w:rsidP="00CE3C52">
      <w:pPr>
        <w:spacing w:line="276" w:lineRule="auto"/>
        <w:ind w:firstLine="397"/>
        <w:jc w:val="both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</w:p>
    <w:p w:rsidR="00A55015" w:rsidRDefault="00A55015" w:rsidP="00CE3C52">
      <w:pPr>
        <w:spacing w:after="120" w:line="276" w:lineRule="auto"/>
        <w:ind w:left="35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Osoby reprezentujące kontrahenta</w:t>
      </w:r>
    </w:p>
    <w:p w:rsidR="00A55015" w:rsidRDefault="00A55015" w:rsidP="00CE3C52">
      <w:pPr>
        <w:spacing w:after="120" w:line="276" w:lineRule="auto"/>
        <w:ind w:left="357"/>
        <w:jc w:val="both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danych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 cskmswia.pl.</w:t>
      </w: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w zakresie danych kontaktowych zostały pozyskane bezpośrednio od Pani/Pana lub od kontrahenta, którego Pani/Pan reprezentuje.</w:t>
      </w:r>
    </w:p>
    <w:p w:rsidR="00A55015" w:rsidRDefault="00A55015" w:rsidP="00CE3C52">
      <w:pPr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 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przesłanka  prawnie  uzasadnionego  interesu  administratora, Centralnego Szpitala Klinicznego Ministerstwa Spraw Wewnętrznych i Administracji w Warszawie informuje, o prawie wniesienia sprzeciwu wobec przetwarzania danych osobowych. </w:t>
      </w:r>
    </w:p>
    <w:p w:rsidR="00A55015" w:rsidRDefault="00A55015" w:rsidP="00CE3C52">
      <w:pPr>
        <w:spacing w:after="120" w:line="276" w:lineRule="auto"/>
        <w:jc w:val="both"/>
        <w:rPr>
          <w:sz w:val="22"/>
          <w:szCs w:val="22"/>
        </w:rPr>
      </w:pPr>
    </w:p>
    <w:p w:rsidR="00A55015" w:rsidRDefault="00A55015" w:rsidP="00CE3C52">
      <w:pPr>
        <w:spacing w:line="276" w:lineRule="auto"/>
        <w:jc w:val="both"/>
        <w:rPr>
          <w:sz w:val="22"/>
          <w:szCs w:val="22"/>
        </w:rPr>
      </w:pPr>
    </w:p>
    <w:p w:rsidR="00A55015" w:rsidRDefault="00A55015" w:rsidP="00CE3C52"/>
    <w:p w:rsidR="00A55015" w:rsidRDefault="00A55015" w:rsidP="00CE3C52">
      <w:pPr>
        <w:ind w:left="714" w:hanging="714"/>
        <w:jc w:val="both"/>
      </w:pPr>
    </w:p>
    <w:p w:rsidR="00A55015" w:rsidRPr="004128DB" w:rsidRDefault="00A55015" w:rsidP="004128DB"/>
    <w:p w:rsidR="00A55015" w:rsidRPr="004128DB" w:rsidRDefault="00A55015" w:rsidP="004128DB"/>
    <w:p w:rsidR="00A55015" w:rsidRPr="004128DB" w:rsidRDefault="00A55015" w:rsidP="004128DB"/>
    <w:p w:rsidR="00A55015" w:rsidRPr="004128DB" w:rsidRDefault="00A55015" w:rsidP="004128DB"/>
    <w:sectPr w:rsidR="00A55015" w:rsidRPr="004128DB" w:rsidSect="00175D6C">
      <w:headerReference w:type="default" r:id="rId8"/>
      <w:footerReference w:type="default" r:id="rId9"/>
      <w:pgSz w:w="11906" w:h="16838"/>
      <w:pgMar w:top="138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015" w:rsidRDefault="00A55015">
      <w:r>
        <w:separator/>
      </w:r>
    </w:p>
  </w:endnote>
  <w:endnote w:type="continuationSeparator" w:id="0">
    <w:p w:rsidR="00A55015" w:rsidRDefault="00A55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015" w:rsidRDefault="00A55015" w:rsidP="004128DB">
    <w:pPr>
      <w:pStyle w:val="Foo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12</w:t>
    </w:r>
    <w:r>
      <w:rPr>
        <w:b/>
        <w:bCs/>
      </w:rPr>
      <w:fldChar w:fldCharType="end"/>
    </w:r>
    <w:r>
      <w:rPr>
        <w:b/>
        <w:bCs/>
      </w:rPr>
      <w:t xml:space="preserve">                                                                                              </w:t>
    </w:r>
    <w:r w:rsidRPr="00047D63">
      <w:t>Egzemplarz</w:t>
    </w:r>
    <w:r>
      <w:rPr>
        <w:b/>
        <w:bCs/>
      </w:rPr>
      <w:t xml:space="preserve"> ….. z 2                                      </w:t>
    </w:r>
    <w:r>
      <w:rPr>
        <w:b/>
        <w:bCs/>
      </w:rPr>
      <w:tab/>
    </w:r>
  </w:p>
  <w:p w:rsidR="00A55015" w:rsidRDefault="00A55015" w:rsidP="00175D6C">
    <w:pPr>
      <w:pStyle w:val="Footer"/>
      <w:tabs>
        <w:tab w:val="clear" w:pos="4536"/>
        <w:tab w:val="clear" w:pos="9072"/>
        <w:tab w:val="left" w:pos="183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015" w:rsidRDefault="00A55015">
      <w:r>
        <w:separator/>
      </w:r>
    </w:p>
  </w:footnote>
  <w:footnote w:type="continuationSeparator" w:id="0">
    <w:p w:rsidR="00A55015" w:rsidRDefault="00A550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015" w:rsidRDefault="00A55015" w:rsidP="00E46158">
    <w:pPr>
      <w:pStyle w:val="Header"/>
      <w:tabs>
        <w:tab w:val="right" w:pos="10260"/>
      </w:tabs>
    </w:pPr>
  </w:p>
  <w:p w:rsidR="00A55015" w:rsidRDefault="00A55015" w:rsidP="00E46158">
    <w:pPr>
      <w:pStyle w:val="Header"/>
      <w:tabs>
        <w:tab w:val="right" w:pos="10260"/>
      </w:tabs>
    </w:pPr>
  </w:p>
  <w:p w:rsidR="00A55015" w:rsidRDefault="00A55015" w:rsidP="00E46158">
    <w:pPr>
      <w:pStyle w:val="Header"/>
      <w:tabs>
        <w:tab w:val="right" w:pos="10260"/>
      </w:tabs>
    </w:pPr>
  </w:p>
  <w:p w:rsidR="00A55015" w:rsidRDefault="00A55015" w:rsidP="00675941">
    <w:pPr>
      <w:pStyle w:val="Header"/>
      <w:tabs>
        <w:tab w:val="right" w:pos="10260"/>
      </w:tabs>
      <w:jc w:val="center"/>
    </w:pPr>
    <w:r>
      <w:t>Wzór umowy-</w:t>
    </w:r>
  </w:p>
  <w:p w:rsidR="00A55015" w:rsidRPr="00E46158" w:rsidRDefault="00A55015" w:rsidP="00675941">
    <w:pPr>
      <w:pStyle w:val="Header"/>
      <w:tabs>
        <w:tab w:val="right" w:pos="10260"/>
      </w:tabs>
      <w:jc w:val="center"/>
    </w:pPr>
    <w:r>
      <w:t>Zakup wyposażenia gastronomicznego do kuchenek szpitalnych – zadanie 1</w:t>
    </w:r>
  </w:p>
  <w:p w:rsidR="00A55015" w:rsidRDefault="00A550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117" w:hanging="360"/>
      </w:pPr>
      <w:rPr>
        <w:caps w:val="0"/>
        <w:smallCaps w:val="0"/>
        <w:sz w:val="22"/>
        <w:szCs w:val="22"/>
      </w:rPr>
    </w:lvl>
  </w:abstractNum>
  <w:abstractNum w:abstractNumId="1">
    <w:nsid w:val="00E3448F"/>
    <w:multiLevelType w:val="hybridMultilevel"/>
    <w:tmpl w:val="6E3A0CEE"/>
    <w:lvl w:ilvl="0" w:tplc="5DA89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0504F2"/>
    <w:multiLevelType w:val="hybridMultilevel"/>
    <w:tmpl w:val="B19E8AD6"/>
    <w:lvl w:ilvl="0" w:tplc="E102AC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135D19F5"/>
    <w:multiLevelType w:val="hybridMultilevel"/>
    <w:tmpl w:val="6D5A7442"/>
    <w:lvl w:ilvl="0" w:tplc="9CA85126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>
      <w:start w:val="1"/>
      <w:numFmt w:val="decimal"/>
      <w:lvlText w:val="%4."/>
      <w:lvlJc w:val="left"/>
      <w:pPr>
        <w:ind w:left="4680" w:hanging="360"/>
      </w:pPr>
    </w:lvl>
    <w:lvl w:ilvl="4" w:tplc="04150019">
      <w:start w:val="1"/>
      <w:numFmt w:val="lowerLetter"/>
      <w:lvlText w:val="%5."/>
      <w:lvlJc w:val="left"/>
      <w:pPr>
        <w:ind w:left="5400" w:hanging="360"/>
      </w:pPr>
    </w:lvl>
    <w:lvl w:ilvl="5" w:tplc="0415001B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>
      <w:start w:val="1"/>
      <w:numFmt w:val="lowerLetter"/>
      <w:lvlText w:val="%8."/>
      <w:lvlJc w:val="left"/>
      <w:pPr>
        <w:ind w:left="7560" w:hanging="360"/>
      </w:pPr>
    </w:lvl>
    <w:lvl w:ilvl="8" w:tplc="0415001B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1AB07A7F"/>
    <w:multiLevelType w:val="hybridMultilevel"/>
    <w:tmpl w:val="0FA482A0"/>
    <w:lvl w:ilvl="0" w:tplc="5DA89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9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8574F6"/>
    <w:multiLevelType w:val="hybridMultilevel"/>
    <w:tmpl w:val="7FD8E6E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12">
    <w:nsid w:val="2CB73342"/>
    <w:multiLevelType w:val="hybridMultilevel"/>
    <w:tmpl w:val="535C8A18"/>
    <w:lvl w:ilvl="0" w:tplc="4FD8A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>
      <w:start w:val="1"/>
      <w:numFmt w:val="lowerRoman"/>
      <w:lvlText w:val="%6."/>
      <w:lvlJc w:val="right"/>
      <w:pPr>
        <w:ind w:left="4717" w:hanging="180"/>
      </w:pPr>
    </w:lvl>
    <w:lvl w:ilvl="6" w:tplc="0415000F">
      <w:start w:val="1"/>
      <w:numFmt w:val="decimal"/>
      <w:lvlText w:val="%7."/>
      <w:lvlJc w:val="left"/>
      <w:pPr>
        <w:ind w:left="5437" w:hanging="360"/>
      </w:pPr>
    </w:lvl>
    <w:lvl w:ilvl="7" w:tplc="04150019">
      <w:start w:val="1"/>
      <w:numFmt w:val="lowerLetter"/>
      <w:lvlText w:val="%8."/>
      <w:lvlJc w:val="left"/>
      <w:pPr>
        <w:ind w:left="6157" w:hanging="360"/>
      </w:pPr>
    </w:lvl>
    <w:lvl w:ilvl="8" w:tplc="0415001B">
      <w:start w:val="1"/>
      <w:numFmt w:val="lowerRoman"/>
      <w:lvlText w:val="%9."/>
      <w:lvlJc w:val="right"/>
      <w:pPr>
        <w:ind w:left="6877" w:hanging="180"/>
      </w:pPr>
    </w:lvl>
  </w:abstractNum>
  <w:abstractNum w:abstractNumId="14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B9C0E68"/>
    <w:multiLevelType w:val="hybridMultilevel"/>
    <w:tmpl w:val="3C4C7C9C"/>
    <w:lvl w:ilvl="0" w:tplc="E31A076A">
      <w:start w:val="1"/>
      <w:numFmt w:val="decimal"/>
      <w:lvlText w:val="%1."/>
      <w:lvlJc w:val="left"/>
      <w:pPr>
        <w:ind w:left="1065" w:hanging="705"/>
      </w:pPr>
      <w:rPr>
        <w:b w:val="0"/>
        <w:bCs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EFF7417"/>
    <w:multiLevelType w:val="hybridMultilevel"/>
    <w:tmpl w:val="CACA647C"/>
    <w:lvl w:ilvl="0" w:tplc="B476839E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18">
    <w:nsid w:val="40DF7C30"/>
    <w:multiLevelType w:val="hybridMultilevel"/>
    <w:tmpl w:val="BF2C6F4A"/>
    <w:lvl w:ilvl="0" w:tplc="969A352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9">
    <w:nsid w:val="439E39C3"/>
    <w:multiLevelType w:val="hybridMultilevel"/>
    <w:tmpl w:val="B248FD12"/>
    <w:lvl w:ilvl="0" w:tplc="C9F2CD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20">
    <w:nsid w:val="43A3142F"/>
    <w:multiLevelType w:val="hybridMultilevel"/>
    <w:tmpl w:val="62245E50"/>
    <w:lvl w:ilvl="0" w:tplc="D8A616DC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21">
    <w:nsid w:val="4B4C67F8"/>
    <w:multiLevelType w:val="hybridMultilevel"/>
    <w:tmpl w:val="D9D8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FCC7C44"/>
    <w:multiLevelType w:val="hybridMultilevel"/>
    <w:tmpl w:val="63B23C62"/>
    <w:lvl w:ilvl="0" w:tplc="0D7815A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17D709C"/>
    <w:multiLevelType w:val="hybridMultilevel"/>
    <w:tmpl w:val="A918B018"/>
    <w:lvl w:ilvl="0" w:tplc="0002A854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5B05842"/>
    <w:multiLevelType w:val="hybridMultilevel"/>
    <w:tmpl w:val="164CE2D2"/>
    <w:lvl w:ilvl="0" w:tplc="101C7DBC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658039A"/>
    <w:multiLevelType w:val="hybridMultilevel"/>
    <w:tmpl w:val="675A5146"/>
    <w:lvl w:ilvl="0" w:tplc="C7C8B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68E450D6"/>
    <w:multiLevelType w:val="hybridMultilevel"/>
    <w:tmpl w:val="0CC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3C7CAD"/>
    <w:multiLevelType w:val="hybridMultilevel"/>
    <w:tmpl w:val="B3347AD4"/>
    <w:lvl w:ilvl="0" w:tplc="7FA0B762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3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7C2F6A7A"/>
    <w:multiLevelType w:val="hybridMultilevel"/>
    <w:tmpl w:val="0234F80E"/>
    <w:lvl w:ilvl="0" w:tplc="E4287F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211"/>
        </w:tabs>
        <w:ind w:left="1211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F1707B"/>
    <w:multiLevelType w:val="hybridMultilevel"/>
    <w:tmpl w:val="85DE266E"/>
    <w:lvl w:ilvl="0" w:tplc="CC42A12E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</w:num>
  <w:num w:numId="2">
    <w:abstractNumId w:val="14"/>
    <w:lvlOverride w:ilvl="0">
      <w:startOverride w:val="1"/>
    </w:lvlOverride>
  </w:num>
  <w:num w:numId="3">
    <w:abstractNumId w:val="16"/>
    <w:lvlOverride w:ilvl="0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0"/>
  </w:num>
  <w:num w:numId="29">
    <w:abstractNumId w:val="6"/>
  </w:num>
  <w:num w:numId="30">
    <w:abstractNumId w:val="29"/>
  </w:num>
  <w:num w:numId="31">
    <w:abstractNumId w:val="13"/>
  </w:num>
  <w:num w:numId="32">
    <w:abstractNumId w:val="17"/>
  </w:num>
  <w:num w:numId="33">
    <w:abstractNumId w:val="19"/>
  </w:num>
  <w:num w:numId="34">
    <w:abstractNumId w:val="21"/>
  </w:num>
  <w:num w:numId="35">
    <w:abstractNumId w:val="11"/>
  </w:num>
  <w:num w:numId="36">
    <w:abstractNumId w:val="28"/>
  </w:num>
  <w:num w:numId="37">
    <w:abstractNumId w:val="5"/>
  </w:num>
  <w:num w:numId="38">
    <w:abstractNumId w:val="7"/>
  </w:num>
  <w:num w:numId="39">
    <w:abstractNumId w:val="1"/>
  </w:num>
  <w:num w:numId="40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7A"/>
    <w:rsid w:val="00006052"/>
    <w:rsid w:val="0001474C"/>
    <w:rsid w:val="00020205"/>
    <w:rsid w:val="00030CE4"/>
    <w:rsid w:val="00034172"/>
    <w:rsid w:val="00035B68"/>
    <w:rsid w:val="00047D63"/>
    <w:rsid w:val="00051724"/>
    <w:rsid w:val="000524A9"/>
    <w:rsid w:val="00052ADF"/>
    <w:rsid w:val="00072C97"/>
    <w:rsid w:val="000732BF"/>
    <w:rsid w:val="000770B4"/>
    <w:rsid w:val="00097B59"/>
    <w:rsid w:val="000A63A7"/>
    <w:rsid w:val="000B38AC"/>
    <w:rsid w:val="000E6176"/>
    <w:rsid w:val="000F1483"/>
    <w:rsid w:val="000F2885"/>
    <w:rsid w:val="000F4A62"/>
    <w:rsid w:val="001216CF"/>
    <w:rsid w:val="001226F3"/>
    <w:rsid w:val="00157BD6"/>
    <w:rsid w:val="00175D6C"/>
    <w:rsid w:val="00177D6A"/>
    <w:rsid w:val="00190E75"/>
    <w:rsid w:val="001A10DC"/>
    <w:rsid w:val="001A1599"/>
    <w:rsid w:val="001B20C2"/>
    <w:rsid w:val="001B7543"/>
    <w:rsid w:val="001B7553"/>
    <w:rsid w:val="001C08A2"/>
    <w:rsid w:val="001C27C6"/>
    <w:rsid w:val="001D285B"/>
    <w:rsid w:val="001D72EA"/>
    <w:rsid w:val="001E594E"/>
    <w:rsid w:val="001F74B7"/>
    <w:rsid w:val="0020290C"/>
    <w:rsid w:val="00203486"/>
    <w:rsid w:val="00210B1A"/>
    <w:rsid w:val="002134D8"/>
    <w:rsid w:val="00213B16"/>
    <w:rsid w:val="00226953"/>
    <w:rsid w:val="00232CDE"/>
    <w:rsid w:val="002427E8"/>
    <w:rsid w:val="002911B2"/>
    <w:rsid w:val="002B607C"/>
    <w:rsid w:val="002C69CA"/>
    <w:rsid w:val="002D632B"/>
    <w:rsid w:val="002D7B52"/>
    <w:rsid w:val="002F2F3F"/>
    <w:rsid w:val="002F76EF"/>
    <w:rsid w:val="002F798A"/>
    <w:rsid w:val="002F79F0"/>
    <w:rsid w:val="00303484"/>
    <w:rsid w:val="00310DD8"/>
    <w:rsid w:val="00311F19"/>
    <w:rsid w:val="00316EE4"/>
    <w:rsid w:val="00321D7B"/>
    <w:rsid w:val="00330D09"/>
    <w:rsid w:val="003361CE"/>
    <w:rsid w:val="00341591"/>
    <w:rsid w:val="00350AA7"/>
    <w:rsid w:val="0035145D"/>
    <w:rsid w:val="00354D7B"/>
    <w:rsid w:val="00370819"/>
    <w:rsid w:val="003748BA"/>
    <w:rsid w:val="0039006D"/>
    <w:rsid w:val="0039638F"/>
    <w:rsid w:val="00397BE3"/>
    <w:rsid w:val="003A652B"/>
    <w:rsid w:val="003A729D"/>
    <w:rsid w:val="003B083C"/>
    <w:rsid w:val="003B2F25"/>
    <w:rsid w:val="003B3707"/>
    <w:rsid w:val="003C5235"/>
    <w:rsid w:val="003C5D2F"/>
    <w:rsid w:val="003C6E89"/>
    <w:rsid w:val="003E2BFB"/>
    <w:rsid w:val="003F6A52"/>
    <w:rsid w:val="0041123A"/>
    <w:rsid w:val="004128DB"/>
    <w:rsid w:val="0042396F"/>
    <w:rsid w:val="00434C95"/>
    <w:rsid w:val="0044275C"/>
    <w:rsid w:val="004621FB"/>
    <w:rsid w:val="004650E7"/>
    <w:rsid w:val="00475376"/>
    <w:rsid w:val="00477E1C"/>
    <w:rsid w:val="004911C5"/>
    <w:rsid w:val="004946D2"/>
    <w:rsid w:val="004A41A6"/>
    <w:rsid w:val="004B2ACE"/>
    <w:rsid w:val="004C3CCB"/>
    <w:rsid w:val="004C7C3C"/>
    <w:rsid w:val="004D0BD1"/>
    <w:rsid w:val="004E5397"/>
    <w:rsid w:val="004E7313"/>
    <w:rsid w:val="004F1A75"/>
    <w:rsid w:val="0052587A"/>
    <w:rsid w:val="00525E0A"/>
    <w:rsid w:val="0053210B"/>
    <w:rsid w:val="00532E9F"/>
    <w:rsid w:val="00535708"/>
    <w:rsid w:val="0054112B"/>
    <w:rsid w:val="00570277"/>
    <w:rsid w:val="00570CEA"/>
    <w:rsid w:val="00581665"/>
    <w:rsid w:val="00593C94"/>
    <w:rsid w:val="00597902"/>
    <w:rsid w:val="005B09FF"/>
    <w:rsid w:val="005B0BE9"/>
    <w:rsid w:val="005B12F0"/>
    <w:rsid w:val="005B7983"/>
    <w:rsid w:val="005C0964"/>
    <w:rsid w:val="005C2768"/>
    <w:rsid w:val="005C2B5B"/>
    <w:rsid w:val="005C5E4C"/>
    <w:rsid w:val="005F2D83"/>
    <w:rsid w:val="00607ABB"/>
    <w:rsid w:val="00612F52"/>
    <w:rsid w:val="006135A9"/>
    <w:rsid w:val="00616950"/>
    <w:rsid w:val="00641741"/>
    <w:rsid w:val="00643942"/>
    <w:rsid w:val="00645415"/>
    <w:rsid w:val="0065190D"/>
    <w:rsid w:val="00667A49"/>
    <w:rsid w:val="00675941"/>
    <w:rsid w:val="00681540"/>
    <w:rsid w:val="00686BA6"/>
    <w:rsid w:val="0069554B"/>
    <w:rsid w:val="00696EEA"/>
    <w:rsid w:val="006B087E"/>
    <w:rsid w:val="006B23F6"/>
    <w:rsid w:val="006B7691"/>
    <w:rsid w:val="006C0B94"/>
    <w:rsid w:val="006D0FD0"/>
    <w:rsid w:val="006D791A"/>
    <w:rsid w:val="006D7EC0"/>
    <w:rsid w:val="006F1A4C"/>
    <w:rsid w:val="006F4E9D"/>
    <w:rsid w:val="00716959"/>
    <w:rsid w:val="00742E01"/>
    <w:rsid w:val="00751C99"/>
    <w:rsid w:val="00755D9F"/>
    <w:rsid w:val="007572F9"/>
    <w:rsid w:val="00773A97"/>
    <w:rsid w:val="00786DFB"/>
    <w:rsid w:val="007931FF"/>
    <w:rsid w:val="007961EB"/>
    <w:rsid w:val="007A0FE6"/>
    <w:rsid w:val="007A21F3"/>
    <w:rsid w:val="007D6F1A"/>
    <w:rsid w:val="007E15D1"/>
    <w:rsid w:val="007E31C4"/>
    <w:rsid w:val="007E4826"/>
    <w:rsid w:val="007E66E1"/>
    <w:rsid w:val="007F6B1C"/>
    <w:rsid w:val="00803AA2"/>
    <w:rsid w:val="00822E27"/>
    <w:rsid w:val="008247A2"/>
    <w:rsid w:val="00826D67"/>
    <w:rsid w:val="00844776"/>
    <w:rsid w:val="00846E9B"/>
    <w:rsid w:val="00851F65"/>
    <w:rsid w:val="00852C42"/>
    <w:rsid w:val="00857769"/>
    <w:rsid w:val="0089438C"/>
    <w:rsid w:val="00896471"/>
    <w:rsid w:val="008A5B9E"/>
    <w:rsid w:val="008B3447"/>
    <w:rsid w:val="008B4248"/>
    <w:rsid w:val="008E6F55"/>
    <w:rsid w:val="008F5080"/>
    <w:rsid w:val="009032AC"/>
    <w:rsid w:val="009062A9"/>
    <w:rsid w:val="00911D48"/>
    <w:rsid w:val="00925BF7"/>
    <w:rsid w:val="00932406"/>
    <w:rsid w:val="00941972"/>
    <w:rsid w:val="009727FC"/>
    <w:rsid w:val="0098682D"/>
    <w:rsid w:val="00991F28"/>
    <w:rsid w:val="00996F46"/>
    <w:rsid w:val="009A50A9"/>
    <w:rsid w:val="009A77BC"/>
    <w:rsid w:val="009B5740"/>
    <w:rsid w:val="009C0B71"/>
    <w:rsid w:val="009C2866"/>
    <w:rsid w:val="009E37AD"/>
    <w:rsid w:val="009F6EC2"/>
    <w:rsid w:val="00A0063B"/>
    <w:rsid w:val="00A063E3"/>
    <w:rsid w:val="00A2041E"/>
    <w:rsid w:val="00A27E3D"/>
    <w:rsid w:val="00A31881"/>
    <w:rsid w:val="00A4113D"/>
    <w:rsid w:val="00A442B6"/>
    <w:rsid w:val="00A50BD1"/>
    <w:rsid w:val="00A55015"/>
    <w:rsid w:val="00A62AB5"/>
    <w:rsid w:val="00A70155"/>
    <w:rsid w:val="00A726F6"/>
    <w:rsid w:val="00A73D0B"/>
    <w:rsid w:val="00A912DE"/>
    <w:rsid w:val="00A96CA6"/>
    <w:rsid w:val="00AA01F2"/>
    <w:rsid w:val="00AA2C22"/>
    <w:rsid w:val="00AC594E"/>
    <w:rsid w:val="00AD4C66"/>
    <w:rsid w:val="00AD78F7"/>
    <w:rsid w:val="00AF66BB"/>
    <w:rsid w:val="00B009F5"/>
    <w:rsid w:val="00B0236F"/>
    <w:rsid w:val="00B023EF"/>
    <w:rsid w:val="00B067E2"/>
    <w:rsid w:val="00B07883"/>
    <w:rsid w:val="00B110B7"/>
    <w:rsid w:val="00B157B0"/>
    <w:rsid w:val="00B302B7"/>
    <w:rsid w:val="00B36252"/>
    <w:rsid w:val="00B46556"/>
    <w:rsid w:val="00B54D20"/>
    <w:rsid w:val="00B865CF"/>
    <w:rsid w:val="00B923C8"/>
    <w:rsid w:val="00B9390E"/>
    <w:rsid w:val="00B95149"/>
    <w:rsid w:val="00BA109B"/>
    <w:rsid w:val="00BB1716"/>
    <w:rsid w:val="00BB3CA5"/>
    <w:rsid w:val="00C11DAE"/>
    <w:rsid w:val="00C31345"/>
    <w:rsid w:val="00C3187E"/>
    <w:rsid w:val="00C6041B"/>
    <w:rsid w:val="00C64108"/>
    <w:rsid w:val="00C66ADD"/>
    <w:rsid w:val="00C66B14"/>
    <w:rsid w:val="00C66C4F"/>
    <w:rsid w:val="00C8242B"/>
    <w:rsid w:val="00C827D5"/>
    <w:rsid w:val="00C90538"/>
    <w:rsid w:val="00C959C2"/>
    <w:rsid w:val="00CA1D56"/>
    <w:rsid w:val="00CE3A12"/>
    <w:rsid w:val="00CE3C52"/>
    <w:rsid w:val="00CE3E0F"/>
    <w:rsid w:val="00CE40F1"/>
    <w:rsid w:val="00CE7934"/>
    <w:rsid w:val="00D010BA"/>
    <w:rsid w:val="00D1075A"/>
    <w:rsid w:val="00D26A7A"/>
    <w:rsid w:val="00D44634"/>
    <w:rsid w:val="00D5096A"/>
    <w:rsid w:val="00D5343C"/>
    <w:rsid w:val="00D64AE6"/>
    <w:rsid w:val="00D95B2B"/>
    <w:rsid w:val="00D96F3F"/>
    <w:rsid w:val="00DB2DD9"/>
    <w:rsid w:val="00DC0C85"/>
    <w:rsid w:val="00DF0FEB"/>
    <w:rsid w:val="00DF1ADA"/>
    <w:rsid w:val="00E04589"/>
    <w:rsid w:val="00E058A6"/>
    <w:rsid w:val="00E346AD"/>
    <w:rsid w:val="00E374D6"/>
    <w:rsid w:val="00E46158"/>
    <w:rsid w:val="00E506F0"/>
    <w:rsid w:val="00E855C0"/>
    <w:rsid w:val="00E86390"/>
    <w:rsid w:val="00E93748"/>
    <w:rsid w:val="00E95DA9"/>
    <w:rsid w:val="00EA3A39"/>
    <w:rsid w:val="00EB074D"/>
    <w:rsid w:val="00EC5581"/>
    <w:rsid w:val="00EF7B03"/>
    <w:rsid w:val="00F1015D"/>
    <w:rsid w:val="00F200AA"/>
    <w:rsid w:val="00F21C56"/>
    <w:rsid w:val="00F269F6"/>
    <w:rsid w:val="00F35D3D"/>
    <w:rsid w:val="00F45044"/>
    <w:rsid w:val="00F459B5"/>
    <w:rsid w:val="00F51CE8"/>
    <w:rsid w:val="00F73D5A"/>
    <w:rsid w:val="00F753CB"/>
    <w:rsid w:val="00F75F87"/>
    <w:rsid w:val="00F92719"/>
    <w:rsid w:val="00F96AE0"/>
    <w:rsid w:val="00FA1925"/>
    <w:rsid w:val="00FB0749"/>
    <w:rsid w:val="00FB4F8A"/>
    <w:rsid w:val="00FB5737"/>
    <w:rsid w:val="00FC421E"/>
    <w:rsid w:val="00FC6C45"/>
    <w:rsid w:val="00FE30D2"/>
    <w:rsid w:val="00FE57F0"/>
    <w:rsid w:val="00FF0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7081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5B2B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95B2B"/>
    <w:pPr>
      <w:keepNext/>
      <w:numPr>
        <w:ilvl w:val="7"/>
        <w:numId w:val="5"/>
      </w:numPr>
      <w:spacing w:line="360" w:lineRule="auto"/>
      <w:jc w:val="both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4275C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4275C"/>
    <w:rPr>
      <w:rFonts w:ascii="Calibri" w:hAnsi="Calibri" w:cs="Calibr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D95B2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46158"/>
  </w:style>
  <w:style w:type="paragraph" w:styleId="BodyText">
    <w:name w:val="Body Text"/>
    <w:basedOn w:val="Normal"/>
    <w:link w:val="BodyTextChar"/>
    <w:uiPriority w:val="99"/>
    <w:rsid w:val="00D95B2B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4275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95B2B"/>
    <w:pPr>
      <w:spacing w:line="360" w:lineRule="auto"/>
      <w:ind w:left="709" w:hanging="1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4275C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95B2B"/>
    <w:p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4275C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95B2B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4275C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95B2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4275C"/>
    <w:rPr>
      <w:sz w:val="2"/>
      <w:szCs w:val="2"/>
    </w:rPr>
  </w:style>
  <w:style w:type="paragraph" w:styleId="Footer">
    <w:name w:val="footer"/>
    <w:basedOn w:val="Normal"/>
    <w:link w:val="FooterChar"/>
    <w:uiPriority w:val="99"/>
    <w:rsid w:val="00A063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D0FD0"/>
    <w:rPr>
      <w:sz w:val="24"/>
      <w:szCs w:val="24"/>
    </w:rPr>
  </w:style>
  <w:style w:type="character" w:customStyle="1" w:styleId="FontStyle60">
    <w:name w:val="Font Style60"/>
    <w:basedOn w:val="DefaultParagraphFont"/>
    <w:uiPriority w:val="99"/>
    <w:rsid w:val="00370819"/>
    <w:rPr>
      <w:rFonts w:ascii="Tahoma" w:hAnsi="Tahoma" w:cs="Tahoma"/>
      <w:color w:val="000000"/>
    </w:rPr>
  </w:style>
  <w:style w:type="character" w:customStyle="1" w:styleId="h1">
    <w:name w:val="h1"/>
    <w:basedOn w:val="DefaultParagraphFont"/>
    <w:uiPriority w:val="99"/>
    <w:rsid w:val="00370819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681540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6B087E"/>
    <w:rPr>
      <w:color w:val="auto"/>
      <w:u w:val="single"/>
    </w:rPr>
  </w:style>
  <w:style w:type="paragraph" w:customStyle="1" w:styleId="Default">
    <w:name w:val="Default"/>
    <w:uiPriority w:val="99"/>
    <w:rsid w:val="006B087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8F5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F50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C69CA"/>
    <w:pPr>
      <w:ind w:left="720"/>
    </w:pPr>
  </w:style>
  <w:style w:type="paragraph" w:customStyle="1" w:styleId="ZnakZnakZnak">
    <w:name w:val="Znak Znak Znak"/>
    <w:basedOn w:val="Normal"/>
    <w:uiPriority w:val="99"/>
    <w:rsid w:val="000770B4"/>
  </w:style>
  <w:style w:type="character" w:customStyle="1" w:styleId="UnresolvedMention">
    <w:name w:val="Unresolved Mention"/>
    <w:basedOn w:val="DefaultParagraphFont"/>
    <w:uiPriority w:val="99"/>
    <w:semiHidden/>
    <w:rsid w:val="00232CDE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30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tarzyna.kosalka@cskmsw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3097</Words>
  <Characters>18585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Izba</dc:creator>
  <cp:keywords/>
  <dc:description/>
  <cp:lastModifiedBy>Izba2</cp:lastModifiedBy>
  <cp:revision>2</cp:revision>
  <cp:lastPrinted>2019-09-10T06:40:00Z</cp:lastPrinted>
  <dcterms:created xsi:type="dcterms:W3CDTF">2019-10-28T12:37:00Z</dcterms:created>
  <dcterms:modified xsi:type="dcterms:W3CDTF">2019-10-28T12:37:00Z</dcterms:modified>
</cp:coreProperties>
</file>