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050" w:rsidRPr="00675941" w:rsidRDefault="00AC3050" w:rsidP="00A70155">
      <w:pPr>
        <w:jc w:val="right"/>
        <w:rPr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Załącznik nr</w:t>
      </w:r>
      <w:r>
        <w:rPr>
          <w:b/>
          <w:bCs/>
          <w:spacing w:val="10"/>
          <w:position w:val="2"/>
        </w:rPr>
        <w:t xml:space="preserve"> 10</w:t>
      </w:r>
    </w:p>
    <w:p w:rsidR="00AC3050" w:rsidRPr="007E15D1" w:rsidRDefault="00AC3050" w:rsidP="00E93748">
      <w:pPr>
        <w:jc w:val="both"/>
        <w:rPr>
          <w:spacing w:val="10"/>
          <w:position w:val="2"/>
        </w:rPr>
      </w:pPr>
    </w:p>
    <w:p w:rsidR="00AC3050" w:rsidRPr="007E15D1" w:rsidRDefault="00AC3050" w:rsidP="00B110B7">
      <w:pPr>
        <w:jc w:val="center"/>
        <w:rPr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UMOWA NR</w:t>
      </w:r>
      <w:r w:rsidRPr="007E15D1">
        <w:rPr>
          <w:spacing w:val="10"/>
          <w:position w:val="2"/>
        </w:rPr>
        <w:t xml:space="preserve"> ……………..</w:t>
      </w:r>
    </w:p>
    <w:p w:rsidR="00AC3050" w:rsidRPr="007E15D1" w:rsidRDefault="00AC3050" w:rsidP="00E93748">
      <w:pPr>
        <w:jc w:val="both"/>
        <w:rPr>
          <w:spacing w:val="10"/>
          <w:position w:val="2"/>
        </w:rPr>
      </w:pP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Zawarta  w Warszawie w dniu  …….. r. pomiędzy firmą: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</w:t>
      </w:r>
      <w:r>
        <w:rPr>
          <w:spacing w:val="10"/>
          <w:position w:val="2"/>
        </w:rPr>
        <w:t>………………………………………………………………,</w:t>
      </w:r>
    </w:p>
    <w:p w:rsidR="00AC3050" w:rsidRPr="0067594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działającą na podstawie wpisu do Krajowego Rejestru Sądowego prowadzonego przez</w:t>
      </w:r>
      <w:r>
        <w:rPr>
          <w:spacing w:val="10"/>
          <w:position w:val="2"/>
        </w:rPr>
        <w:t>…………………………………………………………………………………………</w:t>
      </w:r>
      <w:r w:rsidRPr="007E15D1">
        <w:rPr>
          <w:spacing w:val="10"/>
          <w:position w:val="2"/>
        </w:rPr>
        <w:t xml:space="preserve">      pod numerem</w:t>
      </w:r>
      <w:r>
        <w:rPr>
          <w:spacing w:val="10"/>
          <w:position w:val="2"/>
        </w:rPr>
        <w:t xml:space="preserve"> …………………………, </w:t>
      </w:r>
      <w:r w:rsidRPr="007E15D1">
        <w:rPr>
          <w:spacing w:val="10"/>
          <w:position w:val="2"/>
        </w:rPr>
        <w:t>NIP ……………</w:t>
      </w:r>
      <w:r>
        <w:rPr>
          <w:spacing w:val="10"/>
          <w:position w:val="2"/>
        </w:rPr>
        <w:t xml:space="preserve">. </w:t>
      </w:r>
      <w:r w:rsidRPr="007E15D1">
        <w:rPr>
          <w:spacing w:val="10"/>
          <w:position w:val="2"/>
        </w:rPr>
        <w:t>R</w:t>
      </w:r>
      <w:r>
        <w:rPr>
          <w:spacing w:val="10"/>
          <w:position w:val="2"/>
        </w:rPr>
        <w:t>EGON</w:t>
      </w:r>
      <w:r w:rsidRPr="007E15D1">
        <w:rPr>
          <w:spacing w:val="10"/>
          <w:position w:val="2"/>
        </w:rPr>
        <w:t xml:space="preserve"> …………</w:t>
      </w:r>
      <w:r>
        <w:rPr>
          <w:spacing w:val="10"/>
          <w:position w:val="2"/>
        </w:rPr>
        <w:t>…</w:t>
      </w:r>
      <w:r w:rsidRPr="007E15D1">
        <w:rPr>
          <w:spacing w:val="10"/>
          <w:position w:val="2"/>
        </w:rPr>
        <w:t xml:space="preserve"> zwaną dalej </w:t>
      </w:r>
      <w:r w:rsidRPr="00675941">
        <w:rPr>
          <w:b/>
          <w:bCs/>
          <w:spacing w:val="10"/>
          <w:position w:val="2"/>
        </w:rPr>
        <w:t>"Wykonawcą",</w:t>
      </w:r>
      <w:r w:rsidRPr="007E15D1">
        <w:rPr>
          <w:spacing w:val="10"/>
          <w:position w:val="2"/>
        </w:rPr>
        <w:t xml:space="preserve"> 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reprezentowaną przez: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a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Centralnym Szpitalem Klinicznym MSWiA w Warszawie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ul. Wołoska 137, 02-507 Warszawa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  <w:r>
        <w:rPr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zwanym dalej </w:t>
      </w:r>
      <w:r w:rsidRPr="00675941">
        <w:rPr>
          <w:b/>
          <w:bCs/>
          <w:spacing w:val="10"/>
          <w:position w:val="2"/>
        </w:rPr>
        <w:t>"Zamawiającym</w:t>
      </w:r>
      <w:r w:rsidRPr="007E15D1">
        <w:rPr>
          <w:spacing w:val="10"/>
          <w:position w:val="2"/>
        </w:rPr>
        <w:t>"</w:t>
      </w:r>
      <w:r>
        <w:rPr>
          <w:spacing w:val="10"/>
          <w:position w:val="2"/>
        </w:rPr>
        <w:t>,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reprezentowanym przez: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………………………………………………..</w:t>
      </w:r>
    </w:p>
    <w:p w:rsidR="00AC3050" w:rsidRPr="007E15D1" w:rsidRDefault="00AC3050" w:rsidP="00675941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wyniku rozstrzygnięcia postępowania przetargowego na …………………………... ……………………………… w trybie przetargu nieograniczonego, na podstawie art. 39 ustawy z dnia 29/01/2004 r. Prawo zamówień publicznych (Dz. U. Z 2018 poz</w:t>
      </w:r>
      <w:r>
        <w:rPr>
          <w:spacing w:val="10"/>
          <w:position w:val="2"/>
        </w:rPr>
        <w:t xml:space="preserve">. </w:t>
      </w:r>
      <w:r w:rsidRPr="007E15D1">
        <w:rPr>
          <w:spacing w:val="10"/>
          <w:position w:val="2"/>
        </w:rPr>
        <w:t>1986) Strony zawierają umowę, której integralną część stanowi klauzula informacyjna,</w:t>
      </w:r>
      <w:r w:rsidRPr="007E15D1">
        <w:rPr>
          <w:color w:val="000000"/>
          <w:spacing w:val="10"/>
          <w:position w:val="2"/>
        </w:rPr>
        <w:t xml:space="preserve"> dotycząca ochrony osób fizycznych w związku z przetwarzaniem danych osobowych i w sprawie swobodnego przepływu takich danych, zgodna z przepisami Dyrektywy RODO tj.  </w:t>
      </w:r>
      <w:r>
        <w:rPr>
          <w:color w:val="000000"/>
          <w:spacing w:val="10"/>
          <w:position w:val="2"/>
        </w:rPr>
        <w:t>R</w:t>
      </w:r>
      <w:r w:rsidRPr="007E15D1">
        <w:rPr>
          <w:color w:val="000000"/>
          <w:spacing w:val="10"/>
          <w:position w:val="2"/>
        </w:rPr>
        <w:t>ozporządzenia Parlamentu Europejskiego</w:t>
      </w:r>
      <w:r>
        <w:rPr>
          <w:color w:val="000000"/>
          <w:spacing w:val="10"/>
          <w:position w:val="2"/>
        </w:rPr>
        <w:t xml:space="preserve"> </w:t>
      </w:r>
      <w:r w:rsidRPr="007E15D1">
        <w:rPr>
          <w:color w:val="000000"/>
          <w:spacing w:val="10"/>
          <w:position w:val="2"/>
        </w:rPr>
        <w:t>i </w:t>
      </w:r>
      <w:r>
        <w:rPr>
          <w:color w:val="000000"/>
          <w:spacing w:val="10"/>
          <w:position w:val="2"/>
        </w:rPr>
        <w:t xml:space="preserve"> </w:t>
      </w:r>
      <w:r w:rsidRPr="007E15D1">
        <w:rPr>
          <w:color w:val="000000"/>
          <w:spacing w:val="10"/>
          <w:position w:val="2"/>
        </w:rPr>
        <w:t xml:space="preserve">Rady Europy z dnia 27 kwietnia 2016 r. ochrony danych osobowych osób fizycznych i ich przetwarzania (UE) 2016/679 </w:t>
      </w:r>
      <w:r w:rsidRPr="007E15D1">
        <w:rPr>
          <w:spacing w:val="10"/>
          <w:position w:val="2"/>
        </w:rPr>
        <w:t> o następującej treści:</w:t>
      </w:r>
    </w:p>
    <w:p w:rsidR="00AC3050" w:rsidRPr="007E15D1" w:rsidRDefault="00AC3050" w:rsidP="00675941">
      <w:pPr>
        <w:jc w:val="both"/>
        <w:rPr>
          <w:b/>
          <w:bCs/>
          <w:spacing w:val="10"/>
          <w:position w:val="2"/>
        </w:rPr>
      </w:pPr>
    </w:p>
    <w:p w:rsidR="00AC3050" w:rsidRDefault="00AC3050" w:rsidP="005B7983">
      <w:pPr>
        <w:jc w:val="center"/>
        <w:rPr>
          <w:b/>
          <w:bCs/>
          <w:spacing w:val="10"/>
          <w:position w:val="2"/>
        </w:rPr>
      </w:pPr>
    </w:p>
    <w:p w:rsidR="00AC3050" w:rsidRPr="007E15D1" w:rsidRDefault="00AC3050" w:rsidP="005B7983">
      <w:pPr>
        <w:jc w:val="center"/>
        <w:rPr>
          <w:b/>
          <w:bCs/>
          <w:spacing w:val="10"/>
          <w:position w:val="2"/>
        </w:rPr>
      </w:pPr>
    </w:p>
    <w:p w:rsidR="00AC3050" w:rsidRPr="007E15D1" w:rsidRDefault="00AC3050" w:rsidP="005B7983">
      <w:pPr>
        <w:jc w:val="center"/>
        <w:rPr>
          <w:b/>
          <w:bCs/>
          <w:spacing w:val="10"/>
          <w:position w:val="2"/>
        </w:rPr>
      </w:pPr>
    </w:p>
    <w:p w:rsidR="00AC3050" w:rsidRPr="007E15D1" w:rsidRDefault="00AC3050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</w:t>
      </w:r>
    </w:p>
    <w:p w:rsidR="00AC3050" w:rsidRPr="007E15D1" w:rsidRDefault="00AC3050" w:rsidP="00E93748">
      <w:pPr>
        <w:jc w:val="both"/>
        <w:rPr>
          <w:spacing w:val="10"/>
          <w:position w:val="2"/>
        </w:rPr>
      </w:pPr>
    </w:p>
    <w:p w:rsidR="00AC3050" w:rsidRDefault="00AC3050" w:rsidP="00B853A0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>Przedmiotem umowy jest zakup</w:t>
      </w:r>
      <w:r>
        <w:rPr>
          <w:spacing w:val="10"/>
          <w:position w:val="2"/>
        </w:rPr>
        <w:t xml:space="preserve"> i dostawa lodówek</w:t>
      </w:r>
      <w:r w:rsidRPr="00213B16">
        <w:rPr>
          <w:spacing w:val="10"/>
          <w:position w:val="2"/>
        </w:rPr>
        <w:t xml:space="preserve"> zwan</w:t>
      </w:r>
      <w:r>
        <w:rPr>
          <w:spacing w:val="10"/>
          <w:position w:val="2"/>
        </w:rPr>
        <w:t>ych</w:t>
      </w:r>
      <w:r w:rsidRPr="00213B16">
        <w:rPr>
          <w:spacing w:val="10"/>
          <w:position w:val="2"/>
        </w:rPr>
        <w:t xml:space="preserve"> dalej „</w:t>
      </w:r>
      <w:r>
        <w:rPr>
          <w:spacing w:val="10"/>
          <w:position w:val="2"/>
        </w:rPr>
        <w:t>sprzętem</w:t>
      </w:r>
      <w:r w:rsidRPr="00213B16">
        <w:rPr>
          <w:spacing w:val="10"/>
          <w:position w:val="2"/>
        </w:rPr>
        <w:t>”  - zgodnie z</w:t>
      </w:r>
      <w:r>
        <w:rPr>
          <w:spacing w:val="10"/>
          <w:position w:val="2"/>
        </w:rPr>
        <w:t xml:space="preserve"> </w:t>
      </w:r>
      <w:r w:rsidRPr="00213B16">
        <w:rPr>
          <w:b/>
          <w:bCs/>
          <w:spacing w:val="10"/>
          <w:position w:val="2"/>
        </w:rPr>
        <w:t>Załącznik</w:t>
      </w:r>
      <w:r>
        <w:rPr>
          <w:b/>
          <w:bCs/>
          <w:spacing w:val="10"/>
          <w:position w:val="2"/>
        </w:rPr>
        <w:t>iem</w:t>
      </w:r>
      <w:r w:rsidRPr="00213B16">
        <w:rPr>
          <w:b/>
          <w:bCs/>
          <w:spacing w:val="10"/>
          <w:position w:val="2"/>
        </w:rPr>
        <w:t xml:space="preserve"> nr </w:t>
      </w:r>
      <w:r>
        <w:rPr>
          <w:b/>
          <w:bCs/>
          <w:spacing w:val="10"/>
          <w:position w:val="2"/>
        </w:rPr>
        <w:t>…..</w:t>
      </w:r>
      <w:r>
        <w:rPr>
          <w:spacing w:val="10"/>
          <w:position w:val="2"/>
        </w:rPr>
        <w:t xml:space="preserve"> do SIWZ.</w:t>
      </w:r>
    </w:p>
    <w:p w:rsidR="00AC3050" w:rsidRPr="00213B16" w:rsidRDefault="00AC3050" w:rsidP="00213B16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 xml:space="preserve">Wykonawca zobowiązuje się do dostarczania przedmiotu zamówienia     </w:t>
      </w:r>
    </w:p>
    <w:p w:rsidR="00AC3050" w:rsidRPr="00213B16" w:rsidRDefault="00AC3050" w:rsidP="00213B16">
      <w:pPr>
        <w:spacing w:line="360" w:lineRule="auto"/>
        <w:ind w:left="426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</w:t>
      </w:r>
      <w:r w:rsidRPr="007E15D1">
        <w:rPr>
          <w:spacing w:val="10"/>
          <w:position w:val="2"/>
        </w:rPr>
        <w:t>zgodnego z treścią złożonej oferty, w szczególności w zakresie:</w:t>
      </w:r>
    </w:p>
    <w:p w:rsidR="00AC3050" w:rsidRPr="007E15D1" w:rsidRDefault="00AC3050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jakości</w:t>
      </w:r>
    </w:p>
    <w:p w:rsidR="00AC3050" w:rsidRPr="007E15D1" w:rsidRDefault="00AC3050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producenta</w:t>
      </w:r>
    </w:p>
    <w:p w:rsidR="00AC3050" w:rsidRPr="007E15D1" w:rsidRDefault="00AC3050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posiadającego certyfikaty/atesty</w:t>
      </w:r>
    </w:p>
    <w:p w:rsidR="00AC3050" w:rsidRPr="00213B16" w:rsidRDefault="00AC3050" w:rsidP="00213B16">
      <w:pPr>
        <w:pStyle w:val="ListParagraph"/>
        <w:numPr>
          <w:ilvl w:val="0"/>
          <w:numId w:val="27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oznakowanego zgodnie z obowiązującymi przepisami prawa.</w:t>
      </w:r>
    </w:p>
    <w:p w:rsidR="00AC3050" w:rsidRPr="00213B16" w:rsidRDefault="00AC3050" w:rsidP="00213B16">
      <w:pPr>
        <w:pStyle w:val="ListParagraph"/>
        <w:numPr>
          <w:ilvl w:val="0"/>
          <w:numId w:val="36"/>
        </w:numPr>
        <w:spacing w:line="360" w:lineRule="auto"/>
        <w:jc w:val="both"/>
        <w:rPr>
          <w:spacing w:val="10"/>
          <w:position w:val="2"/>
        </w:rPr>
      </w:pPr>
      <w:r w:rsidRPr="00213B16">
        <w:rPr>
          <w:spacing w:val="10"/>
          <w:position w:val="2"/>
        </w:rPr>
        <w:t xml:space="preserve">Za realizację przedmiotu zamówienia Zamawiający zobowiązuje się zapłacić Wykonawcy wynagrodzenie ujęte w </w:t>
      </w:r>
      <w:r w:rsidRPr="00213B16">
        <w:rPr>
          <w:b/>
          <w:bCs/>
          <w:spacing w:val="10"/>
          <w:position w:val="2"/>
        </w:rPr>
        <w:t>Załącznik</w:t>
      </w:r>
      <w:r>
        <w:rPr>
          <w:b/>
          <w:bCs/>
          <w:spacing w:val="10"/>
          <w:position w:val="2"/>
        </w:rPr>
        <w:t>u</w:t>
      </w:r>
      <w:r w:rsidRPr="00213B16">
        <w:rPr>
          <w:b/>
          <w:bCs/>
          <w:spacing w:val="10"/>
          <w:position w:val="2"/>
        </w:rPr>
        <w:t xml:space="preserve"> nr</w:t>
      </w:r>
      <w:r>
        <w:rPr>
          <w:spacing w:val="10"/>
          <w:position w:val="2"/>
        </w:rPr>
        <w:t xml:space="preserve"> </w:t>
      </w:r>
      <w:r>
        <w:rPr>
          <w:b/>
          <w:bCs/>
          <w:spacing w:val="10"/>
          <w:position w:val="2"/>
        </w:rPr>
        <w:t>……</w:t>
      </w:r>
      <w:r w:rsidRPr="000F4A62">
        <w:rPr>
          <w:b/>
          <w:bCs/>
          <w:spacing w:val="10"/>
          <w:position w:val="2"/>
        </w:rPr>
        <w:t xml:space="preserve"> </w:t>
      </w:r>
      <w:r w:rsidRPr="00213B16">
        <w:rPr>
          <w:spacing w:val="10"/>
          <w:position w:val="2"/>
        </w:rPr>
        <w:t xml:space="preserve">do </w:t>
      </w:r>
      <w:r>
        <w:rPr>
          <w:spacing w:val="10"/>
          <w:position w:val="2"/>
        </w:rPr>
        <w:t>SIWZ</w:t>
      </w:r>
      <w:r w:rsidRPr="00213B16">
        <w:rPr>
          <w:spacing w:val="10"/>
          <w:position w:val="2"/>
        </w:rPr>
        <w:t>.</w:t>
      </w:r>
    </w:p>
    <w:p w:rsidR="00AC3050" w:rsidRPr="007E15D1" w:rsidRDefault="00AC3050" w:rsidP="00826D67">
      <w:pPr>
        <w:pStyle w:val="ListParagraph"/>
        <w:jc w:val="both"/>
        <w:rPr>
          <w:spacing w:val="10"/>
          <w:position w:val="2"/>
        </w:rPr>
      </w:pPr>
    </w:p>
    <w:p w:rsidR="00AC3050" w:rsidRPr="007E15D1" w:rsidRDefault="00AC3050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2</w:t>
      </w:r>
    </w:p>
    <w:p w:rsidR="00AC3050" w:rsidRPr="007E15D1" w:rsidRDefault="00AC3050" w:rsidP="00E93748">
      <w:pPr>
        <w:jc w:val="both"/>
        <w:rPr>
          <w:spacing w:val="10"/>
          <w:position w:val="2"/>
        </w:rPr>
      </w:pPr>
    </w:p>
    <w:p w:rsidR="00AC3050" w:rsidRPr="008D071C" w:rsidRDefault="00AC3050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>Wartość umowy na Zadanie ….. wynosi:</w:t>
      </w:r>
    </w:p>
    <w:p w:rsidR="00AC3050" w:rsidRPr="008D071C" w:rsidRDefault="00AC3050" w:rsidP="002C69CA">
      <w:pPr>
        <w:spacing w:line="360" w:lineRule="auto"/>
        <w:ind w:left="714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>netto: ………….. zł (słownie:  …... 00/100)</w:t>
      </w:r>
    </w:p>
    <w:p w:rsidR="00AC3050" w:rsidRPr="008D071C" w:rsidRDefault="00AC3050" w:rsidP="002C69CA">
      <w:pPr>
        <w:spacing w:line="360" w:lineRule="auto"/>
        <w:ind w:left="714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>brutto: …….. (słownie:  …... 00/100 ) w tym VAT: …..</w:t>
      </w:r>
    </w:p>
    <w:p w:rsidR="00AC3050" w:rsidRPr="008D071C" w:rsidRDefault="00AC3050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 xml:space="preserve">Strony uzgadniają, że łączna wartość umowy wynosi: </w:t>
      </w:r>
    </w:p>
    <w:p w:rsidR="00AC3050" w:rsidRPr="008D071C" w:rsidRDefault="00AC3050" w:rsidP="00386B1E">
      <w:pPr>
        <w:spacing w:line="360" w:lineRule="auto"/>
        <w:ind w:left="714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>netto: ………….. zł (słownie:  …... 00/100)</w:t>
      </w:r>
    </w:p>
    <w:p w:rsidR="00AC3050" w:rsidRPr="008D071C" w:rsidRDefault="00AC3050" w:rsidP="00386B1E">
      <w:pPr>
        <w:pStyle w:val="ListParagraph"/>
        <w:spacing w:line="360" w:lineRule="auto"/>
        <w:ind w:left="360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 xml:space="preserve">     brutto: …….. (słownie:  …... 00/100 ) w tym VAT: …..</w:t>
      </w:r>
    </w:p>
    <w:p w:rsidR="00AC3050" w:rsidRPr="008D071C" w:rsidRDefault="00AC3050" w:rsidP="001352B6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 xml:space="preserve">Wynagrodzenie, o którym mowa w ust.2 obejmuje wszelkie koszty związane z realizacją niniejszej umowy, tj. w szczególności koszt zakupu, montażu i uruchomienia sprzętu, dostawę i wniesienie sprzętu do wskazanych przez Zamawiającego miejsc dostawy oraz </w:t>
      </w:r>
      <w:r w:rsidRPr="00402FAC">
        <w:rPr>
          <w:b/>
          <w:bCs/>
          <w:spacing w:val="10"/>
          <w:position w:val="2"/>
        </w:rPr>
        <w:t>…..</w:t>
      </w:r>
      <w:r w:rsidRPr="008D071C">
        <w:rPr>
          <w:spacing w:val="10"/>
          <w:position w:val="2"/>
        </w:rPr>
        <w:t>-miesięczny serwis gwarancyjny.</w:t>
      </w:r>
    </w:p>
    <w:p w:rsidR="00AC3050" w:rsidRPr="007E15D1" w:rsidRDefault="00AC3050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spacing w:val="10"/>
          <w:position w:val="2"/>
        </w:rPr>
      </w:pPr>
      <w:r w:rsidRPr="008D071C">
        <w:rPr>
          <w:spacing w:val="10"/>
          <w:position w:val="2"/>
        </w:rPr>
        <w:t>Strony ustalają, że cena określona w ust.2 nie ulega</w:t>
      </w:r>
      <w:r w:rsidRPr="007E15D1">
        <w:rPr>
          <w:spacing w:val="10"/>
          <w:position w:val="2"/>
        </w:rPr>
        <w:t xml:space="preserve"> zmianie z zastrzeżeniem §9 niniejszej umowy. </w:t>
      </w:r>
    </w:p>
    <w:p w:rsidR="00AC3050" w:rsidRPr="00531CAA" w:rsidRDefault="00AC3050" w:rsidP="00531CAA">
      <w:pPr>
        <w:numPr>
          <w:ilvl w:val="0"/>
          <w:numId w:val="20"/>
        </w:numPr>
        <w:spacing w:line="360" w:lineRule="auto"/>
        <w:ind w:left="714" w:hanging="35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Dostawa odbędzie się do siedziby Zamawiającego na koszt i ryzyko Wykonawcy. </w:t>
      </w:r>
    </w:p>
    <w:p w:rsidR="00AC3050" w:rsidRPr="007E15D1" w:rsidRDefault="00AC3050" w:rsidP="005B7983">
      <w:pPr>
        <w:jc w:val="center"/>
        <w:rPr>
          <w:b/>
          <w:bCs/>
          <w:spacing w:val="10"/>
          <w:position w:val="2"/>
        </w:rPr>
      </w:pPr>
    </w:p>
    <w:p w:rsidR="00AC3050" w:rsidRPr="007E15D1" w:rsidRDefault="00AC3050" w:rsidP="005B7983">
      <w:pPr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3</w:t>
      </w:r>
    </w:p>
    <w:p w:rsidR="00AC3050" w:rsidRPr="007E15D1" w:rsidRDefault="00AC3050" w:rsidP="00E0635A">
      <w:pPr>
        <w:spacing w:line="360" w:lineRule="auto"/>
        <w:jc w:val="both"/>
        <w:rPr>
          <w:spacing w:val="10"/>
          <w:position w:val="2"/>
        </w:rPr>
      </w:pPr>
    </w:p>
    <w:p w:rsidR="00AC3050" w:rsidRPr="008D071C" w:rsidRDefault="00AC3050" w:rsidP="00E0635A">
      <w:pPr>
        <w:pStyle w:val="ListParagraph"/>
        <w:numPr>
          <w:ilvl w:val="0"/>
          <w:numId w:val="21"/>
        </w:numPr>
        <w:tabs>
          <w:tab w:val="clear" w:pos="1077"/>
        </w:tabs>
        <w:spacing w:line="360" w:lineRule="auto"/>
        <w:ind w:left="993" w:hanging="567"/>
        <w:rPr>
          <w:spacing w:val="10"/>
          <w:position w:val="2"/>
        </w:rPr>
      </w:pPr>
      <w:r w:rsidRPr="00E0635A">
        <w:rPr>
          <w:spacing w:val="10"/>
          <w:position w:val="2"/>
        </w:rPr>
        <w:t xml:space="preserve">Wykonawca zobowiązuje się dostarczyć i zamontować </w:t>
      </w:r>
      <w:r>
        <w:rPr>
          <w:spacing w:val="10"/>
          <w:position w:val="2"/>
        </w:rPr>
        <w:t>sprzęt</w:t>
      </w:r>
      <w:r w:rsidRPr="00E0635A">
        <w:rPr>
          <w:spacing w:val="10"/>
          <w:position w:val="2"/>
        </w:rPr>
        <w:t xml:space="preserve"> w terminie ….. dni od </w:t>
      </w:r>
      <w:r w:rsidRPr="008D071C">
        <w:rPr>
          <w:spacing w:val="10"/>
          <w:position w:val="2"/>
        </w:rPr>
        <w:t xml:space="preserve">dnia zawarcia umowy dla Zadania ….. . </w:t>
      </w:r>
    </w:p>
    <w:p w:rsidR="00AC3050" w:rsidRPr="00B4612E" w:rsidRDefault="00AC3050" w:rsidP="00E0635A">
      <w:pPr>
        <w:numPr>
          <w:ilvl w:val="0"/>
          <w:numId w:val="21"/>
        </w:numPr>
        <w:tabs>
          <w:tab w:val="clear" w:pos="1077"/>
        </w:tabs>
        <w:spacing w:line="360" w:lineRule="auto"/>
        <w:ind w:hanging="651"/>
        <w:jc w:val="both"/>
        <w:rPr>
          <w:spacing w:val="10"/>
          <w:position w:val="2"/>
        </w:rPr>
      </w:pPr>
      <w:r w:rsidRPr="00B4612E">
        <w:rPr>
          <w:spacing w:val="10"/>
          <w:position w:val="2"/>
        </w:rPr>
        <w:t>Wykonawca zobowiązany jest wraz z dostawą sprzętu dostarczyć jego instrukcję używania w języku polskim (w formie drukowanej i elektronicznej), dokumentację serwisową i kartę gwarancyjną w języku polskim.</w:t>
      </w:r>
      <w:r w:rsidRPr="00B4612E">
        <w:t xml:space="preserve"> </w:t>
      </w:r>
    </w:p>
    <w:p w:rsidR="00AC3050" w:rsidRPr="007E15D1" w:rsidRDefault="00AC3050" w:rsidP="00883608">
      <w:pPr>
        <w:numPr>
          <w:ilvl w:val="0"/>
          <w:numId w:val="21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Przyjęcie</w:t>
      </w:r>
      <w:r>
        <w:rPr>
          <w:spacing w:val="10"/>
          <w:position w:val="2"/>
        </w:rPr>
        <w:t xml:space="preserve"> sprzętu </w:t>
      </w:r>
      <w:r w:rsidRPr="007E15D1">
        <w:rPr>
          <w:spacing w:val="10"/>
          <w:position w:val="2"/>
        </w:rPr>
        <w:t xml:space="preserve">odbywać się będzie na podstawie </w:t>
      </w:r>
      <w:r w:rsidRPr="009B0626">
        <w:rPr>
          <w:spacing w:val="10"/>
          <w:position w:val="2"/>
        </w:rPr>
        <w:t>protokołu odbioru technicznego, po dokonaniu przez upoważnionego</w:t>
      </w:r>
      <w:r w:rsidRPr="007E15D1">
        <w:rPr>
          <w:spacing w:val="10"/>
          <w:position w:val="2"/>
        </w:rPr>
        <w:t xml:space="preserve"> przedstawiciela Zamawiającego</w:t>
      </w:r>
      <w:r w:rsidRPr="007E15D1">
        <w:rPr>
          <w:b/>
          <w:bCs/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>odbioru ilościowego</w:t>
      </w:r>
      <w:r>
        <w:rPr>
          <w:spacing w:val="10"/>
          <w:position w:val="2"/>
        </w:rPr>
        <w:t xml:space="preserve"> i jakościowego</w:t>
      </w:r>
      <w:r w:rsidRPr="007E15D1">
        <w:rPr>
          <w:spacing w:val="10"/>
          <w:position w:val="2"/>
        </w:rPr>
        <w:t xml:space="preserve"> przez Wykonawcę.</w:t>
      </w:r>
    </w:p>
    <w:p w:rsidR="00AC3050" w:rsidRPr="007E15D1" w:rsidRDefault="00AC3050" w:rsidP="00883608">
      <w:pPr>
        <w:numPr>
          <w:ilvl w:val="0"/>
          <w:numId w:val="21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</w:t>
      </w:r>
      <w:r w:rsidRPr="007E15D1">
        <w:rPr>
          <w:b/>
          <w:bCs/>
          <w:spacing w:val="10"/>
          <w:position w:val="2"/>
        </w:rPr>
        <w:t xml:space="preserve"> </w:t>
      </w:r>
      <w:r w:rsidRPr="007E15D1">
        <w:rPr>
          <w:spacing w:val="10"/>
          <w:position w:val="2"/>
        </w:rPr>
        <w:t xml:space="preserve">zastrzega sobie prawo nie przyjęcia dostawy i faktury w przypadku niezgodności przedmiotu dostawy ze złożoną ofertą lub opisem zamówienia, w tym np. dostarczenia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złej jakości, niekompletne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>,</w:t>
      </w:r>
      <w:r>
        <w:rPr>
          <w:spacing w:val="10"/>
          <w:position w:val="2"/>
        </w:rPr>
        <w:t xml:space="preserve"> uszkodzonego, niesprawnego,</w:t>
      </w:r>
      <w:r w:rsidRPr="007E15D1">
        <w:rPr>
          <w:spacing w:val="10"/>
          <w:position w:val="2"/>
        </w:rPr>
        <w:t xml:space="preserve"> nie dołączenia do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 xml:space="preserve">któregokolwiek z dokumentów wymienionych w niniejszym paragrafie lub innej reklamacji </w:t>
      </w:r>
      <w:r>
        <w:rPr>
          <w:spacing w:val="10"/>
          <w:position w:val="2"/>
        </w:rPr>
        <w:t>oraz</w:t>
      </w:r>
      <w:r w:rsidRPr="007E15D1">
        <w:rPr>
          <w:spacing w:val="10"/>
          <w:position w:val="2"/>
        </w:rPr>
        <w:t xml:space="preserve"> nie ponosi z tego tytułu konsekwencji finansowych.</w:t>
      </w:r>
    </w:p>
    <w:p w:rsidR="00AC3050" w:rsidRPr="007E15D1" w:rsidRDefault="00AC3050" w:rsidP="00E93748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4</w:t>
      </w:r>
    </w:p>
    <w:p w:rsidR="00AC3050" w:rsidRPr="005C5FDB" w:rsidRDefault="00AC3050" w:rsidP="00534966">
      <w:pPr>
        <w:numPr>
          <w:ilvl w:val="0"/>
          <w:numId w:val="22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Wykonawca udziela </w:t>
      </w:r>
      <w:r>
        <w:rPr>
          <w:spacing w:val="10"/>
          <w:position w:val="2"/>
        </w:rPr>
        <w:t>….-</w:t>
      </w:r>
      <w:r w:rsidRPr="007E15D1">
        <w:rPr>
          <w:spacing w:val="10"/>
          <w:position w:val="2"/>
        </w:rPr>
        <w:t xml:space="preserve">miesięcznej </w:t>
      </w:r>
      <w:r>
        <w:rPr>
          <w:spacing w:val="10"/>
          <w:position w:val="2"/>
        </w:rPr>
        <w:t xml:space="preserve">pełnej </w:t>
      </w:r>
      <w:r w:rsidRPr="007E15D1">
        <w:rPr>
          <w:spacing w:val="10"/>
          <w:position w:val="2"/>
        </w:rPr>
        <w:t xml:space="preserve">gwarancji na </w:t>
      </w:r>
      <w:r>
        <w:rPr>
          <w:spacing w:val="10"/>
          <w:position w:val="2"/>
        </w:rPr>
        <w:t xml:space="preserve">sprzęt </w:t>
      </w:r>
      <w:r w:rsidRPr="007E15D1">
        <w:rPr>
          <w:spacing w:val="10"/>
          <w:position w:val="2"/>
        </w:rPr>
        <w:t xml:space="preserve">od </w:t>
      </w:r>
      <w:r w:rsidRPr="005C5FDB">
        <w:rPr>
          <w:spacing w:val="10"/>
          <w:position w:val="2"/>
        </w:rPr>
        <w:t xml:space="preserve">dnia </w:t>
      </w:r>
      <w:r w:rsidRPr="003C5D2F">
        <w:rPr>
          <w:spacing w:val="10"/>
          <w:position w:val="2"/>
        </w:rPr>
        <w:t>podpisania protokołu odbioru technicznego</w:t>
      </w:r>
      <w:r w:rsidRPr="005C5FDB">
        <w:rPr>
          <w:spacing w:val="10"/>
          <w:position w:val="2"/>
        </w:rPr>
        <w:t xml:space="preserve"> ww. sprzętu.</w:t>
      </w:r>
    </w:p>
    <w:p w:rsidR="00AC3050" w:rsidRPr="007E15D1" w:rsidRDefault="00AC3050" w:rsidP="00534966">
      <w:pPr>
        <w:numPr>
          <w:ilvl w:val="0"/>
          <w:numId w:val="22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zakres gwarancji objętej ceną z oferty wchodzą, w szczególności:</w:t>
      </w:r>
    </w:p>
    <w:p w:rsidR="00AC3050" w:rsidRPr="007E15D1" w:rsidRDefault="00AC3050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utrzymanie </w:t>
      </w:r>
      <w:r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w pełnej zdolności techniczno- eksploatacyjnej, zgodnie z kartą gwarancyjną</w:t>
      </w:r>
      <w:r>
        <w:rPr>
          <w:spacing w:val="10"/>
          <w:position w:val="2"/>
        </w:rPr>
        <w:t>,</w:t>
      </w:r>
    </w:p>
    <w:p w:rsidR="00AC3050" w:rsidRDefault="00AC3050" w:rsidP="003F21DE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naprawy</w:t>
      </w:r>
      <w:r>
        <w:rPr>
          <w:spacing w:val="10"/>
          <w:position w:val="2"/>
        </w:rPr>
        <w:t>,</w:t>
      </w:r>
    </w:p>
    <w:p w:rsidR="00AC3050" w:rsidRPr="003F21DE" w:rsidRDefault="00AC3050" w:rsidP="003F21DE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</w:rPr>
      </w:pPr>
      <w:r w:rsidRPr="003F21DE">
        <w:rPr>
          <w:spacing w:val="10"/>
          <w:position w:val="2"/>
        </w:rPr>
        <w:t>wymiana niesprawnego czy uszkodzonego wyposażenia na pełnowartościowe, w przypadku gdy nie jest możliwa jego naprawa lub gdy wyposażenie okaże się wadliwe.</w:t>
      </w:r>
    </w:p>
    <w:p w:rsidR="00AC3050" w:rsidRPr="007E15D1" w:rsidRDefault="00AC3050" w:rsidP="003F21DE">
      <w:pPr>
        <w:spacing w:line="360" w:lineRule="auto"/>
        <w:ind w:left="1437"/>
        <w:jc w:val="both"/>
        <w:rPr>
          <w:spacing w:val="10"/>
          <w:position w:val="2"/>
        </w:rPr>
      </w:pPr>
    </w:p>
    <w:p w:rsidR="00AC3050" w:rsidRPr="007E15D1" w:rsidRDefault="00AC3050" w:rsidP="009510D9">
      <w:pPr>
        <w:numPr>
          <w:ilvl w:val="0"/>
          <w:numId w:val="22"/>
        </w:numPr>
        <w:spacing w:line="360" w:lineRule="auto"/>
        <w:ind w:hanging="651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Jeżeli w okresie gwarancji </w:t>
      </w:r>
      <w:r>
        <w:rPr>
          <w:spacing w:val="10"/>
          <w:position w:val="2"/>
        </w:rPr>
        <w:t xml:space="preserve">sprzęt </w:t>
      </w:r>
      <w:r w:rsidRPr="007E15D1">
        <w:rPr>
          <w:spacing w:val="10"/>
          <w:position w:val="2"/>
        </w:rPr>
        <w:t>okaże się wadliw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 xml:space="preserve">, Wykonawca zobowiązuje się do usunięcia wady poprzez </w:t>
      </w:r>
      <w:r>
        <w:rPr>
          <w:spacing w:val="10"/>
          <w:position w:val="2"/>
        </w:rPr>
        <w:t xml:space="preserve">jego </w:t>
      </w:r>
      <w:r w:rsidRPr="007E15D1">
        <w:rPr>
          <w:spacing w:val="10"/>
          <w:position w:val="2"/>
        </w:rPr>
        <w:t>naprawę lub jego wymianę na pełnowartościowy.</w:t>
      </w:r>
    </w:p>
    <w:p w:rsidR="00AC3050" w:rsidRPr="00940F97" w:rsidRDefault="00AC3050" w:rsidP="00940F97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940F97">
        <w:rPr>
          <w:spacing w:val="10"/>
          <w:position w:val="2"/>
        </w:rPr>
        <w:t>Czas skutecznej naprawy sprzętu przez Wykonawcę ustala się na maksimum 7 dni roboczych (przy zapewnieniu urządzenia zastępczego równorzędnego na czas wymagający naprawy).</w:t>
      </w:r>
    </w:p>
    <w:p w:rsidR="00AC3050" w:rsidRPr="007E15D1" w:rsidRDefault="00AC3050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 razie uchybień w terminach, Zamawiający uprawniony będzie do zlecenia wykonania usunięcia usterki innemu autoryzowanemu podmiotowi, na koszt i ryzyko Wykonawcy, nie tracąc uprawnień z tytułu gwarancji. </w:t>
      </w:r>
    </w:p>
    <w:p w:rsidR="00AC3050" w:rsidRPr="007E15D1" w:rsidRDefault="00AC3050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O wszystkich stwierdzonych wadach Zamawiający niezwłocznie zawiadomi Wykonawcę na piśmie/fax</w:t>
      </w:r>
      <w:r>
        <w:rPr>
          <w:spacing w:val="10"/>
          <w:position w:val="2"/>
        </w:rPr>
        <w:t>em</w:t>
      </w:r>
      <w:r w:rsidRPr="007E15D1">
        <w:rPr>
          <w:spacing w:val="10"/>
          <w:position w:val="2"/>
        </w:rPr>
        <w:t>/mail</w:t>
      </w:r>
      <w:r>
        <w:rPr>
          <w:spacing w:val="10"/>
          <w:position w:val="2"/>
        </w:rPr>
        <w:t>owo</w:t>
      </w:r>
      <w:r w:rsidRPr="007E15D1">
        <w:rPr>
          <w:spacing w:val="10"/>
          <w:position w:val="2"/>
        </w:rPr>
        <w:t xml:space="preserve">. </w:t>
      </w:r>
    </w:p>
    <w:p w:rsidR="00AC3050" w:rsidRPr="007E15D1" w:rsidRDefault="00AC3050" w:rsidP="00AD4C66">
      <w:pPr>
        <w:pStyle w:val="ListParagraph"/>
        <w:spacing w:line="360" w:lineRule="auto"/>
        <w:ind w:left="1077"/>
        <w:rPr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</w:p>
    <w:p w:rsidR="00AC3050" w:rsidRPr="007E15D1" w:rsidRDefault="00AC3050" w:rsidP="00AD4C66">
      <w:pPr>
        <w:pStyle w:val="ListParagraph"/>
        <w:spacing w:line="360" w:lineRule="auto"/>
        <w:ind w:left="1077"/>
        <w:rPr>
          <w:b/>
          <w:bCs/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§ 5</w:t>
      </w:r>
    </w:p>
    <w:p w:rsidR="00AC3050" w:rsidRPr="004E1AEB" w:rsidRDefault="00AC3050" w:rsidP="004E1AEB">
      <w:pPr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gwarantuje, że dostarczon</w:t>
      </w:r>
      <w:r>
        <w:rPr>
          <w:spacing w:val="10"/>
          <w:position w:val="2"/>
        </w:rPr>
        <w:t xml:space="preserve">y sprzęt </w:t>
      </w:r>
      <w:r w:rsidRPr="007E15D1">
        <w:rPr>
          <w:spacing w:val="10"/>
          <w:position w:val="2"/>
        </w:rPr>
        <w:t>jest fabrycznie now</w:t>
      </w:r>
      <w:r>
        <w:rPr>
          <w:spacing w:val="10"/>
          <w:position w:val="2"/>
        </w:rPr>
        <w:t>y,</w:t>
      </w:r>
      <w:r w:rsidRPr="007E15D1">
        <w:rPr>
          <w:spacing w:val="10"/>
          <w:position w:val="2"/>
        </w:rPr>
        <w:t xml:space="preserve"> w pełni sprawn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>, nigdy wcześniej nie instalowan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>, woln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 xml:space="preserve"> od wad</w:t>
      </w:r>
      <w:r>
        <w:rPr>
          <w:spacing w:val="10"/>
          <w:position w:val="2"/>
        </w:rPr>
        <w:t xml:space="preserve">, </w:t>
      </w:r>
      <w:r w:rsidRPr="007E15D1">
        <w:rPr>
          <w:spacing w:val="10"/>
          <w:position w:val="2"/>
        </w:rPr>
        <w:t>kompletn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>, gotow</w:t>
      </w:r>
      <w:r>
        <w:rPr>
          <w:spacing w:val="10"/>
          <w:position w:val="2"/>
        </w:rPr>
        <w:t>y</w:t>
      </w:r>
      <w:r w:rsidRPr="007E15D1">
        <w:rPr>
          <w:spacing w:val="10"/>
          <w:position w:val="2"/>
        </w:rPr>
        <w:t xml:space="preserve"> do użytk</w:t>
      </w:r>
      <w:r>
        <w:rPr>
          <w:spacing w:val="10"/>
          <w:position w:val="2"/>
        </w:rPr>
        <w:t xml:space="preserve">u, </w:t>
      </w:r>
      <w:r w:rsidRPr="007E15D1">
        <w:rPr>
          <w:spacing w:val="10"/>
          <w:position w:val="2"/>
        </w:rPr>
        <w:t>bez żadnych dodatkowych zakupów i inwestycji</w:t>
      </w:r>
      <w:r>
        <w:rPr>
          <w:spacing w:val="10"/>
          <w:position w:val="2"/>
        </w:rPr>
        <w:t xml:space="preserve"> </w:t>
      </w:r>
      <w:r w:rsidRPr="004E1AEB">
        <w:rPr>
          <w:spacing w:val="10"/>
          <w:position w:val="2"/>
        </w:rPr>
        <w:t>oraz w bardzo dobrym stanie technicznym.</w:t>
      </w:r>
    </w:p>
    <w:p w:rsidR="00AC3050" w:rsidRPr="007E15D1" w:rsidRDefault="00AC3050" w:rsidP="004E1AEB">
      <w:pPr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przypadku stwierdzenia wad w przedmiocie dostawy</w:t>
      </w:r>
      <w:r>
        <w:rPr>
          <w:spacing w:val="10"/>
          <w:position w:val="2"/>
        </w:rPr>
        <w:t xml:space="preserve">, tj. sprzętu </w:t>
      </w:r>
      <w:r w:rsidRPr="007E15D1">
        <w:rPr>
          <w:spacing w:val="10"/>
          <w:position w:val="2"/>
        </w:rPr>
        <w:t xml:space="preserve">Zamawiający zawiadomi o powyższym niezwłocznie Wykonawcę, przy czym za przedmiot dostawy rozumie się poza </w:t>
      </w:r>
      <w:r>
        <w:rPr>
          <w:spacing w:val="10"/>
          <w:position w:val="2"/>
        </w:rPr>
        <w:t xml:space="preserve">sprzętem </w:t>
      </w:r>
      <w:r w:rsidRPr="007E15D1">
        <w:rPr>
          <w:spacing w:val="10"/>
          <w:position w:val="2"/>
        </w:rPr>
        <w:t>wszelkie wymagane dokumenty, w szczególności stosowne certyfikaty/atesty lub oznakowania. Za dopuszczalną formę zawiadomienia, poza formą pisemną strony dopuszczają formę mailową lub fax-em.</w:t>
      </w:r>
    </w:p>
    <w:p w:rsidR="00AC3050" w:rsidRPr="007E15D1" w:rsidRDefault="00AC3050" w:rsidP="004E1AEB">
      <w:pPr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Zamawiającemu przysługuje prawo odmowy przyjęcia przedmiotu dostawy/ </w:t>
      </w:r>
      <w:r w:rsidRPr="00B853A0"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w przypadku:</w:t>
      </w:r>
    </w:p>
    <w:p w:rsidR="00AC3050" w:rsidRPr="007E15D1" w:rsidRDefault="00AC3050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d</w:t>
      </w:r>
      <w:r w:rsidRPr="007E15D1">
        <w:rPr>
          <w:spacing w:val="10"/>
          <w:position w:val="2"/>
        </w:rPr>
        <w:t xml:space="preserve">ostarczenia 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złej jakości;</w:t>
      </w:r>
    </w:p>
    <w:p w:rsidR="00AC3050" w:rsidRPr="007E15D1" w:rsidRDefault="00AC3050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d</w:t>
      </w:r>
      <w:r w:rsidRPr="007E15D1">
        <w:rPr>
          <w:spacing w:val="10"/>
          <w:position w:val="2"/>
        </w:rPr>
        <w:t xml:space="preserve">ostarczenia </w:t>
      </w:r>
      <w:r w:rsidRPr="00B853A0"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niezgodne</w:t>
      </w:r>
      <w:r>
        <w:rPr>
          <w:spacing w:val="10"/>
          <w:position w:val="2"/>
        </w:rPr>
        <w:t>go</w:t>
      </w:r>
      <w:r w:rsidRPr="007E15D1">
        <w:rPr>
          <w:spacing w:val="10"/>
          <w:position w:val="2"/>
        </w:rPr>
        <w:t xml:space="preserve"> z przedmiotem zamówienia lub dostarczenia go bez stosownych certyfikatów/atestów lub oznakowań.</w:t>
      </w:r>
    </w:p>
    <w:p w:rsidR="00AC3050" w:rsidRPr="007E15D1" w:rsidRDefault="00AC3050" w:rsidP="004E1AEB">
      <w:pPr>
        <w:pStyle w:val="ListParagraph"/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terminie 14 dni od dnia zaistnienia przypadku opisanego w ust. 8, Zamawiający ma prawo zażądać wymiany przedmiotu dostawy/</w:t>
      </w:r>
      <w:r w:rsidRPr="00B853A0">
        <w:rPr>
          <w:spacing w:val="10"/>
          <w:position w:val="2"/>
        </w:rPr>
        <w:t xml:space="preserve">sprzętu </w:t>
      </w:r>
      <w:r w:rsidRPr="007E15D1">
        <w:rPr>
          <w:spacing w:val="10"/>
          <w:position w:val="2"/>
        </w:rPr>
        <w:t>na wolny od wad lub odstąpić od umowy.</w:t>
      </w:r>
    </w:p>
    <w:p w:rsidR="00AC3050" w:rsidRPr="007E15D1" w:rsidRDefault="00AC3050" w:rsidP="004E1AEB">
      <w:pPr>
        <w:pStyle w:val="ListParagraph"/>
        <w:numPr>
          <w:ilvl w:val="0"/>
          <w:numId w:val="39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ma prawo odstąpić od umowy również w przypadku nie dostarczenia przez Wykonawcę przedmiotu umowy/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lub odmowy dostarczenia przez Wykonawcę przedmiotu dostawy/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wolnego od wad. W takim przypadku Zamawiający ma prawo odstąpić od umowy w terminie 14 dni od dnia nie dostarczenia przez Wykonawcę przedmiotu umowy/</w:t>
      </w:r>
      <w:r w:rsidRPr="00B853A0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lub odmowy dostarczenia przez Wykonawcę przedmiotu dostawy/</w:t>
      </w:r>
      <w:r w:rsidRPr="001E4FDD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 xml:space="preserve"> wolnego od wad.</w:t>
      </w:r>
    </w:p>
    <w:p w:rsidR="00AC3050" w:rsidRPr="007E15D1" w:rsidRDefault="00AC3050" w:rsidP="00F753CB">
      <w:pPr>
        <w:pStyle w:val="ListParagraph"/>
        <w:spacing w:line="360" w:lineRule="auto"/>
        <w:ind w:left="107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  </w:t>
      </w:r>
    </w:p>
    <w:p w:rsidR="00AC3050" w:rsidRPr="007E15D1" w:rsidRDefault="00AC3050" w:rsidP="00AD4C66">
      <w:pPr>
        <w:spacing w:line="360" w:lineRule="auto"/>
        <w:rPr>
          <w:b/>
          <w:bCs/>
          <w:spacing w:val="10"/>
          <w:position w:val="2"/>
        </w:rPr>
      </w:pP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b/>
          <w:bCs/>
          <w:spacing w:val="10"/>
          <w:position w:val="2"/>
        </w:rPr>
        <w:t>§ 6</w:t>
      </w:r>
    </w:p>
    <w:p w:rsidR="00AC3050" w:rsidRPr="007E15D1" w:rsidRDefault="00AC3050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1. Należność, o której mowa w §2 ust 1 Zamawiający wypłaci Wykonawcy przelewem na rachunek bankowy wskazany na fakturze w terminie </w:t>
      </w:r>
      <w:r w:rsidRPr="009B0626">
        <w:rPr>
          <w:spacing w:val="10"/>
          <w:position w:val="2"/>
        </w:rPr>
        <w:t xml:space="preserve">60 </w:t>
      </w:r>
      <w:r w:rsidRPr="007E15D1">
        <w:rPr>
          <w:spacing w:val="10"/>
          <w:position w:val="2"/>
        </w:rPr>
        <w:t xml:space="preserve">dni od </w:t>
      </w:r>
      <w:r>
        <w:rPr>
          <w:spacing w:val="10"/>
          <w:position w:val="2"/>
        </w:rPr>
        <w:t xml:space="preserve">dnia </w:t>
      </w:r>
      <w:r w:rsidRPr="009B0626">
        <w:rPr>
          <w:spacing w:val="10"/>
          <w:position w:val="2"/>
        </w:rPr>
        <w:t>montażu kompletnego, wolnego od wad sprzętu, podpisania protokołu odbioru technicznego, przeszkolenia personelu i</w:t>
      </w:r>
      <w:r w:rsidRPr="007E15D1">
        <w:rPr>
          <w:spacing w:val="10"/>
          <w:position w:val="2"/>
        </w:rPr>
        <w:t xml:space="preserve"> dostarczenia  prawidłowo wystawionej faktury  przez Wykonawcę.</w:t>
      </w:r>
    </w:p>
    <w:p w:rsidR="00AC3050" w:rsidRPr="007E15D1" w:rsidRDefault="00AC3050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2. Strony postanawiają, iż zapłata następuje w dniu obciążenia rachunku bankowego Zamawiającego.</w:t>
      </w:r>
    </w:p>
    <w:p w:rsidR="00AC3050" w:rsidRPr="007E15D1" w:rsidRDefault="00AC3050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3. W przypadku nieprawidłowo wystawionej faktury termin płatności ulega wstrzymaniu i dalszy bieg terminu płatności liczy się od dnia usunięcia przez Wykonawcę stwierdzonych nieprawidłowości.</w:t>
      </w:r>
    </w:p>
    <w:p w:rsidR="00AC3050" w:rsidRPr="007E15D1" w:rsidRDefault="00AC3050" w:rsidP="0098682D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4. W przypadku niekompletnej lub wadliwej dostawy</w:t>
      </w:r>
      <w:r>
        <w:rPr>
          <w:spacing w:val="10"/>
          <w:position w:val="2"/>
        </w:rPr>
        <w:t xml:space="preserve"> </w:t>
      </w:r>
      <w:r w:rsidRPr="001E4FDD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>, termin płatności ulega wstrzymaniu i dalszy bieg terminu płatności liczy się od dnia uzupełnienia lub usunięcia wad dostawy</w:t>
      </w:r>
      <w:r>
        <w:rPr>
          <w:spacing w:val="10"/>
          <w:position w:val="2"/>
        </w:rPr>
        <w:t xml:space="preserve"> </w:t>
      </w:r>
      <w:r w:rsidRPr="001E4FDD">
        <w:rPr>
          <w:spacing w:val="10"/>
          <w:position w:val="2"/>
        </w:rPr>
        <w:t>sprzętu</w:t>
      </w:r>
      <w:r w:rsidRPr="007E15D1">
        <w:rPr>
          <w:spacing w:val="10"/>
          <w:position w:val="2"/>
        </w:rPr>
        <w:t>.</w:t>
      </w:r>
    </w:p>
    <w:p w:rsidR="00AC3050" w:rsidRPr="007E15D1" w:rsidRDefault="00AC3050" w:rsidP="0098682D">
      <w:pPr>
        <w:spacing w:line="360" w:lineRule="auto"/>
        <w:ind w:left="717"/>
        <w:jc w:val="both"/>
        <w:rPr>
          <w:rStyle w:val="FontStyle60"/>
          <w:rFonts w:ascii="Times New Roman" w:hAnsi="Times New Roman" w:cs="Times New Roman"/>
          <w:color w:val="auto"/>
          <w:spacing w:val="10"/>
          <w:position w:val="2"/>
        </w:rPr>
      </w:pPr>
      <w:r w:rsidRPr="007E15D1">
        <w:rPr>
          <w:spacing w:val="10"/>
          <w:position w:val="2"/>
        </w:rPr>
        <w:t xml:space="preserve">5. 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 w:rsidRPr="007E15D1">
        <w:rPr>
          <w:rStyle w:val="h1"/>
          <w:spacing w:val="10"/>
          <w:position w:val="2"/>
        </w:rPr>
        <w:t>Dz. U. Nr 251, poz. 1885)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>, tj. firmom zajmującym się działalnością windykacyjną.</w:t>
      </w:r>
    </w:p>
    <w:p w:rsidR="00AC3050" w:rsidRPr="007E15D1" w:rsidRDefault="00AC3050" w:rsidP="007D6F1A">
      <w:pPr>
        <w:spacing w:line="360" w:lineRule="auto"/>
        <w:ind w:left="717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6.</w:t>
      </w:r>
      <w:r w:rsidRPr="007E15D1">
        <w:rPr>
          <w:rStyle w:val="FontStyle60"/>
          <w:rFonts w:ascii="Times New Roman" w:hAnsi="Times New Roman" w:cs="Times New Roman"/>
          <w:spacing w:val="10"/>
          <w:position w:val="2"/>
        </w:rPr>
        <w:t xml:space="preserve"> 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</w:t>
      </w:r>
      <w:r>
        <w:rPr>
          <w:rStyle w:val="FontStyle60"/>
          <w:rFonts w:ascii="Times New Roman" w:hAnsi="Times New Roman" w:cs="Times New Roman"/>
          <w:spacing w:val="10"/>
          <w:position w:val="2"/>
        </w:rPr>
        <w:t>i.</w:t>
      </w:r>
    </w:p>
    <w:p w:rsidR="00AC3050" w:rsidRDefault="00AC3050" w:rsidP="005B7983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AC3050" w:rsidRPr="007E15D1" w:rsidRDefault="00AC3050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7</w:t>
      </w:r>
    </w:p>
    <w:p w:rsidR="00AC3050" w:rsidRPr="007E15D1" w:rsidRDefault="00AC3050" w:rsidP="00E93748">
      <w:pPr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W razie zaistnienia istotnej zmiany okoliczności powodującej, że wykonanie umowy nie leży w interesie publicznym, czego nie można było przewidzieć w chwili zawarcia umowy, </w:t>
      </w:r>
      <w:r>
        <w:rPr>
          <w:spacing w:val="10"/>
          <w:position w:val="2"/>
        </w:rPr>
        <w:t>Z</w:t>
      </w:r>
      <w:r w:rsidRPr="007E15D1">
        <w:rPr>
          <w:spacing w:val="10"/>
          <w:position w:val="2"/>
        </w:rPr>
        <w:t>amawiający może odstąpić od umowy w terminie 30 dni od dnia powzięcia wiadomości o tych okolicznościach.</w:t>
      </w:r>
    </w:p>
    <w:p w:rsidR="00AC3050" w:rsidRPr="007E15D1" w:rsidRDefault="00AC3050" w:rsidP="00E93748">
      <w:pPr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może rozwiązać umowę, jeżeli zachodzi co najmniej jedna z następujących okoliczności:</w:t>
      </w:r>
    </w:p>
    <w:p w:rsidR="00AC3050" w:rsidRPr="007E15D1" w:rsidRDefault="00AC3050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zmiana umowy została dokonana z naruszeniem art. 144 ust. 1–1b, 1d i 1e ustawy z dnia 29/01/2004 r. Prawo zamówień publicznych (Dz. U. z 2017 poz. 1579 z późn. zm.) zwanej dalej PZP;</w:t>
      </w:r>
    </w:p>
    <w:p w:rsidR="00AC3050" w:rsidRPr="007E15D1" w:rsidRDefault="00AC3050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>W</w:t>
      </w:r>
      <w:r w:rsidRPr="007E15D1">
        <w:rPr>
          <w:spacing w:val="10"/>
          <w:position w:val="2"/>
        </w:rPr>
        <w:t>ykonawca w chwili zawarcia umowy podlegał wykluczeniu z postępowania na podstawie art. 24 ust. 1 PZP;</w:t>
      </w:r>
    </w:p>
    <w:p w:rsidR="00AC3050" w:rsidRPr="007E15D1" w:rsidRDefault="00AC3050" w:rsidP="00E93748">
      <w:pPr>
        <w:numPr>
          <w:ilvl w:val="1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AC3050" w:rsidRPr="00531CAA" w:rsidRDefault="00AC3050" w:rsidP="00531CAA">
      <w:pPr>
        <w:pStyle w:val="ListParagraph"/>
        <w:numPr>
          <w:ilvl w:val="0"/>
          <w:numId w:val="24"/>
        </w:num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przypadku wystąpienia osób trzecich przeciwko Zamawiającemu z roszczeniami w związku z przedmiotem umowy, odpowiedzialność z tego tytułu ponosi Wykonawca.</w:t>
      </w:r>
    </w:p>
    <w:p w:rsidR="00AC3050" w:rsidRDefault="00AC3050" w:rsidP="005B7983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AC3050" w:rsidRPr="007E15D1" w:rsidRDefault="00AC3050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0B38AC">
        <w:rPr>
          <w:b/>
          <w:bCs/>
          <w:spacing w:val="10"/>
          <w:position w:val="2"/>
        </w:rPr>
        <w:t>§ 8</w:t>
      </w:r>
    </w:p>
    <w:p w:rsidR="00AC3050" w:rsidRPr="007E15D1" w:rsidRDefault="00AC3050" w:rsidP="00333920">
      <w:pPr>
        <w:numPr>
          <w:ilvl w:val="0"/>
          <w:numId w:val="25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razie opóźnienia z przyczyn leżących po stronie Wykonawcy, w wykonaniu obowiązków wynikających z postanowień niniejszej umowy, Wykonawca zobowiązuje się zapłacić Zamawiającemu kary umowne w wysokości:</w:t>
      </w:r>
    </w:p>
    <w:p w:rsidR="00AC3050" w:rsidRPr="000B38AC" w:rsidRDefault="00AC3050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 xml:space="preserve">1% licząc od wartości umowy brutto za każdy dzień opóźnienia w dostawie </w:t>
      </w:r>
      <w:r w:rsidRPr="001E4FDD">
        <w:rPr>
          <w:spacing w:val="10"/>
          <w:position w:val="2"/>
        </w:rPr>
        <w:t xml:space="preserve">sprzętu </w:t>
      </w:r>
      <w:r w:rsidRPr="000B38AC">
        <w:rPr>
          <w:spacing w:val="10"/>
          <w:position w:val="2"/>
        </w:rPr>
        <w:t>w stosunku do terminu określonego w §3 ust.1</w:t>
      </w:r>
      <w:r>
        <w:rPr>
          <w:spacing w:val="10"/>
          <w:position w:val="2"/>
        </w:rPr>
        <w:t>.</w:t>
      </w:r>
    </w:p>
    <w:p w:rsidR="00AC3050" w:rsidRPr="000B38AC" w:rsidRDefault="00AC3050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0,5% wartości brutto umowy za każdy rozpoczęty dzień opóźnienia w usunięciu zgłoszonej awarii</w:t>
      </w:r>
      <w:r>
        <w:rPr>
          <w:spacing w:val="10"/>
          <w:position w:val="2"/>
        </w:rPr>
        <w:t>.</w:t>
      </w:r>
    </w:p>
    <w:p w:rsidR="00AC3050" w:rsidRPr="000B38AC" w:rsidRDefault="00AC3050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spacing w:val="10"/>
          <w:position w:val="2"/>
        </w:rPr>
      </w:pPr>
      <w:r w:rsidRPr="000B38AC">
        <w:rPr>
          <w:spacing w:val="10"/>
          <w:position w:val="2"/>
        </w:rPr>
        <w:t>0,5% wartości brutto umowy za każdy rozpoczęty dzień opóźnienia w dostarczeniu przedmiotu umowy wolnego od wad w terminie, o którym mowa w §</w:t>
      </w:r>
      <w:r>
        <w:rPr>
          <w:spacing w:val="10"/>
          <w:position w:val="2"/>
        </w:rPr>
        <w:t>4</w:t>
      </w:r>
      <w:r w:rsidRPr="000B38AC">
        <w:rPr>
          <w:spacing w:val="10"/>
          <w:position w:val="2"/>
        </w:rPr>
        <w:t xml:space="preserve"> ust.</w:t>
      </w:r>
      <w:r>
        <w:rPr>
          <w:spacing w:val="10"/>
          <w:position w:val="2"/>
        </w:rPr>
        <w:t>5</w:t>
      </w:r>
      <w:r w:rsidRPr="000B38AC">
        <w:rPr>
          <w:spacing w:val="10"/>
          <w:position w:val="2"/>
        </w:rPr>
        <w:t xml:space="preserve"> umowy.</w:t>
      </w:r>
    </w:p>
    <w:p w:rsidR="00AC3050" w:rsidRPr="007E15D1" w:rsidRDefault="00AC3050" w:rsidP="00333920">
      <w:pPr>
        <w:numPr>
          <w:ilvl w:val="0"/>
          <w:numId w:val="25"/>
        </w:numPr>
        <w:spacing w:line="360" w:lineRule="auto"/>
        <w:ind w:hanging="793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zapłaci Zamawiającemu karę umowną w wysokości 10% wartości brutto umowy w przypadku odstąpienia od umowy przez Zamawiającego z przyczyn leżących po stronie Wykonawcy lub odstąpienia od umowy przez Wykonawcę z przyczyn nieleżących po stronie Zamawiającego.</w:t>
      </w:r>
    </w:p>
    <w:p w:rsidR="00AC3050" w:rsidRPr="007E15D1" w:rsidRDefault="00AC3050" w:rsidP="00333920">
      <w:pPr>
        <w:numPr>
          <w:ilvl w:val="0"/>
          <w:numId w:val="25"/>
        </w:numPr>
        <w:spacing w:line="360" w:lineRule="auto"/>
        <w:ind w:hanging="793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Strony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AC3050" w:rsidRPr="00531CAA" w:rsidRDefault="00AC3050" w:rsidP="00333920">
      <w:pPr>
        <w:numPr>
          <w:ilvl w:val="0"/>
          <w:numId w:val="25"/>
        </w:numPr>
        <w:spacing w:line="360" w:lineRule="auto"/>
        <w:ind w:hanging="793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zastrzega sobie prawo dochodzenia odszkodowania uzupełniającego, przewyższającego wysokość zastrzeżonych kar umownych.</w:t>
      </w:r>
    </w:p>
    <w:p w:rsidR="00AC3050" w:rsidRPr="00531CAA" w:rsidRDefault="00AC3050" w:rsidP="00531CAA">
      <w:pPr>
        <w:spacing w:line="360" w:lineRule="auto"/>
        <w:ind w:left="1077"/>
        <w:jc w:val="both"/>
        <w:rPr>
          <w:spacing w:val="10"/>
          <w:position w:val="2"/>
        </w:rPr>
      </w:pPr>
    </w:p>
    <w:p w:rsidR="00AC3050" w:rsidRPr="007E15D1" w:rsidRDefault="00AC3050" w:rsidP="005B798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9</w:t>
      </w:r>
    </w:p>
    <w:p w:rsidR="00AC3050" w:rsidRPr="007E15D1" w:rsidRDefault="00AC3050" w:rsidP="00686BA6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7E15D1">
        <w:rPr>
          <w:spacing w:val="10"/>
          <w:position w:val="2"/>
        </w:rPr>
        <w:t>Zamawiający zgodnie z art. 144 ustawy Prawo Zamówień Publicznych przewiduje możliwość zmiany postanowień niniejszej umowy w stosunku do treści oferty, na podstawie której dokonano wyboru Wykonawcy w przypadku dostarczenia przedmiotu zamówienia o parametrach lepszych niż deklarowane w ofercie, w niezmienionej lub niższej cenie, za uprzednia zgodą Zamawiającego.</w:t>
      </w:r>
    </w:p>
    <w:p w:rsidR="00AC3050" w:rsidRPr="007E15D1" w:rsidRDefault="00AC3050" w:rsidP="00AD4C66">
      <w:pPr>
        <w:spacing w:line="360" w:lineRule="auto"/>
        <w:jc w:val="center"/>
        <w:rPr>
          <w:spacing w:val="10"/>
          <w:position w:val="2"/>
        </w:rPr>
      </w:pPr>
    </w:p>
    <w:p w:rsidR="00AC3050" w:rsidRPr="007E15D1" w:rsidRDefault="00AC3050" w:rsidP="00686BA6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10</w:t>
      </w:r>
    </w:p>
    <w:p w:rsidR="00AC3050" w:rsidRPr="007E15D1" w:rsidRDefault="00AC3050" w:rsidP="00667A49">
      <w:pPr>
        <w:pStyle w:val="ListParagraph"/>
        <w:numPr>
          <w:ilvl w:val="2"/>
          <w:numId w:val="24"/>
        </w:numPr>
        <w:tabs>
          <w:tab w:val="clear" w:pos="1211"/>
          <w:tab w:val="num" w:pos="284"/>
        </w:tabs>
        <w:spacing w:line="360" w:lineRule="auto"/>
        <w:ind w:left="1134" w:hanging="1134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 zakresie bieżącej współpracy w trakcie realizacji postanowień niniejszej umowy:</w:t>
      </w:r>
    </w:p>
    <w:p w:rsidR="00AC3050" w:rsidRPr="007E15D1" w:rsidRDefault="00AC3050" w:rsidP="00667A49">
      <w:pPr>
        <w:pStyle w:val="ListParagraph"/>
        <w:numPr>
          <w:ilvl w:val="0"/>
          <w:numId w:val="29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Zamawiający reprezentowany będzie przez:</w:t>
      </w:r>
    </w:p>
    <w:p w:rsidR="00AC3050" w:rsidRDefault="00AC3050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>
        <w:rPr>
          <w:spacing w:val="10"/>
          <w:position w:val="2"/>
        </w:rPr>
        <w:t>Kierownika Sekcji Gospodarczej lub osobę upoważnioną</w:t>
      </w:r>
    </w:p>
    <w:p w:rsidR="00AC3050" w:rsidRPr="00402FAC" w:rsidRDefault="00AC3050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  <w:lang w:val="en-US"/>
        </w:rPr>
      </w:pPr>
      <w:r w:rsidRPr="00402FAC">
        <w:rPr>
          <w:spacing w:val="10"/>
          <w:position w:val="2"/>
          <w:lang w:val="en-US"/>
        </w:rPr>
        <w:t>Tel.: 22 508 13 19/10 51</w:t>
      </w:r>
    </w:p>
    <w:p w:rsidR="00AC3050" w:rsidRPr="00402FAC" w:rsidRDefault="00AC3050" w:rsidP="00667A49">
      <w:pPr>
        <w:pStyle w:val="ListParagraph"/>
        <w:spacing w:line="360" w:lineRule="auto"/>
        <w:ind w:left="1701" w:hanging="1134"/>
        <w:jc w:val="both"/>
        <w:rPr>
          <w:spacing w:val="10"/>
          <w:position w:val="2"/>
          <w:lang w:val="en-US"/>
        </w:rPr>
      </w:pPr>
      <w:r w:rsidRPr="00402FAC">
        <w:rPr>
          <w:spacing w:val="10"/>
          <w:position w:val="2"/>
          <w:lang w:val="en-US"/>
        </w:rPr>
        <w:t xml:space="preserve">  Fax: 22 508 10 53</w:t>
      </w:r>
    </w:p>
    <w:p w:rsidR="00AC3050" w:rsidRPr="007644D4" w:rsidRDefault="00AC3050" w:rsidP="00531CAA">
      <w:pPr>
        <w:spacing w:line="360" w:lineRule="auto"/>
        <w:jc w:val="both"/>
        <w:rPr>
          <w:spacing w:val="10"/>
          <w:position w:val="2"/>
          <w:lang w:val="de-DE"/>
        </w:rPr>
      </w:pPr>
      <w:r w:rsidRPr="007644D4">
        <w:rPr>
          <w:spacing w:val="10"/>
          <w:position w:val="2"/>
          <w:lang w:val="de-DE"/>
        </w:rPr>
        <w:t xml:space="preserve">          E-mail: </w:t>
      </w:r>
      <w:hyperlink r:id="rId7" w:history="1">
        <w:r w:rsidRPr="006B2914">
          <w:rPr>
            <w:rStyle w:val="Hyperlink"/>
            <w:spacing w:val="10"/>
            <w:position w:val="2"/>
            <w:lang w:val="de-DE"/>
          </w:rPr>
          <w:t>tomasz.siepka@cskmswia.pl</w:t>
        </w:r>
      </w:hyperlink>
    </w:p>
    <w:p w:rsidR="00AC3050" w:rsidRPr="007E15D1" w:rsidRDefault="00AC3050" w:rsidP="00667A49">
      <w:pPr>
        <w:pStyle w:val="ListParagraph"/>
        <w:numPr>
          <w:ilvl w:val="0"/>
          <w:numId w:val="29"/>
        </w:numPr>
        <w:spacing w:line="360" w:lineRule="auto"/>
        <w:ind w:left="709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Wykonawca reprezentowany będzie przez:</w:t>
      </w:r>
    </w:p>
    <w:p w:rsidR="00AC3050" w:rsidRPr="007E15D1" w:rsidRDefault="00AC3050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…………………………………………………</w:t>
      </w:r>
    </w:p>
    <w:p w:rsidR="00AC3050" w:rsidRPr="007E15D1" w:rsidRDefault="00AC3050" w:rsidP="00667A49">
      <w:pPr>
        <w:pStyle w:val="ListParagraph"/>
        <w:spacing w:line="360" w:lineRule="auto"/>
        <w:ind w:left="1134" w:hanging="425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Tel.: …………………………………………..</w:t>
      </w:r>
    </w:p>
    <w:p w:rsidR="00AC3050" w:rsidRPr="007E15D1" w:rsidRDefault="00AC3050" w:rsidP="00667A49">
      <w:pPr>
        <w:pStyle w:val="ListParagraph"/>
        <w:spacing w:line="360" w:lineRule="auto"/>
        <w:ind w:left="1701" w:hanging="992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>Fax: …………………………………………..</w:t>
      </w:r>
    </w:p>
    <w:p w:rsidR="00AC3050" w:rsidRPr="00667A49" w:rsidRDefault="00AC3050" w:rsidP="00667A49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667A49">
        <w:rPr>
          <w:spacing w:val="10"/>
          <w:position w:val="2"/>
        </w:rPr>
        <w:t>E-mail: ……………………………………….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047D63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11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Wykonawca nie jest odpowiedzialny za opóźnienia i brak do</w:t>
      </w:r>
      <w:r>
        <w:rPr>
          <w:spacing w:val="10"/>
          <w:position w:val="2"/>
        </w:rPr>
        <w:t>stawy w przypadku wystąpienia "</w:t>
      </w:r>
      <w:r w:rsidRPr="007E15D1">
        <w:rPr>
          <w:spacing w:val="10"/>
          <w:position w:val="2"/>
        </w:rPr>
        <w:t>siły wyższej", takiej jak: wojna, pożar, powódź, które powstaną po wejściu niniejszej umowy w życie, a  powstaną poza kontrolą strony. Strona powołując się na Siłę Wyższą musi powiadomić na piśmie,  w ciągu 15 dni, w formie listu poleconego drugą ze Stron o zaistnieniu Siły Wyższej.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12</w:t>
      </w:r>
    </w:p>
    <w:p w:rsidR="00AC3050" w:rsidRDefault="00AC3050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Wszystkie zmiany niniejszej umowy dokonywane będą na piśmie, pod rygorem nieważności.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13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 xml:space="preserve">W sprawach nie uregulowanych postanowieniami niniejszej umowy mają zastosowanie przepisy Kodeksu Cywilnego oraz Prawa Zamówień Publicznych. 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14</w:t>
      </w:r>
    </w:p>
    <w:p w:rsidR="00AC3050" w:rsidRPr="007E15D1" w:rsidRDefault="00AC3050" w:rsidP="00232CDE">
      <w:pPr>
        <w:spacing w:line="360" w:lineRule="auto"/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ab/>
        <w:t>Spory wynikłe w trakcie wykonywania niniejszej umowy, Strony zobowiązują się poddać rozstrzygnięciu Sądu, właściwego dla Zamawiającego.</w:t>
      </w:r>
    </w:p>
    <w:p w:rsidR="00AC3050" w:rsidRDefault="00AC3050" w:rsidP="004128DB">
      <w:pPr>
        <w:spacing w:line="360" w:lineRule="auto"/>
        <w:jc w:val="center"/>
        <w:rPr>
          <w:b/>
          <w:bCs/>
          <w:spacing w:val="10"/>
          <w:position w:val="2"/>
        </w:rPr>
      </w:pPr>
    </w:p>
    <w:p w:rsidR="00AC3050" w:rsidRPr="004128DB" w:rsidRDefault="00AC3050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7E15D1">
        <w:rPr>
          <w:b/>
          <w:bCs/>
          <w:spacing w:val="10"/>
          <w:position w:val="2"/>
        </w:rPr>
        <w:t>§ 15</w:t>
      </w:r>
    </w:p>
    <w:p w:rsidR="00AC3050" w:rsidRPr="004128DB" w:rsidRDefault="00AC3050" w:rsidP="004128DB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4128DB">
        <w:rPr>
          <w:spacing w:val="10"/>
          <w:position w:val="2"/>
        </w:rPr>
        <w:t>Strony umowy oświadczają, że dane osobowe osób uczestniczących w zawarciu i wykonaniu przedmiotowej umowy będą przetwarzane wyłącznie w celu zawarcia i wykonania tej umowy, a każda z osób występujących w imieniu Stron umowy przy zawarciu i wykonaniu umowy dysponuje już i znane są jej informacje, które powinny być jej przekazane zgodnie z art. 13 ust.1-3 RODO, co zwalnia właściwą stronę z obowiązku przekazania tym osobom informacji zgodnie z art. 13 ust. 4 RODO.</w:t>
      </w:r>
    </w:p>
    <w:p w:rsidR="00AC3050" w:rsidRDefault="00AC3050" w:rsidP="00232CDE">
      <w:pPr>
        <w:spacing w:line="360" w:lineRule="auto"/>
        <w:jc w:val="both"/>
        <w:rPr>
          <w:spacing w:val="10"/>
          <w:position w:val="2"/>
        </w:rPr>
      </w:pPr>
    </w:p>
    <w:p w:rsidR="00AC3050" w:rsidRPr="004128DB" w:rsidRDefault="00AC3050" w:rsidP="004128DB">
      <w:pPr>
        <w:spacing w:line="360" w:lineRule="auto"/>
        <w:jc w:val="center"/>
        <w:rPr>
          <w:b/>
          <w:bCs/>
          <w:spacing w:val="10"/>
          <w:position w:val="2"/>
        </w:rPr>
      </w:pPr>
      <w:r w:rsidRPr="004128DB">
        <w:rPr>
          <w:b/>
          <w:bCs/>
          <w:spacing w:val="10"/>
          <w:position w:val="2"/>
        </w:rPr>
        <w:t>§ 1</w:t>
      </w:r>
      <w:r>
        <w:rPr>
          <w:b/>
          <w:bCs/>
          <w:spacing w:val="10"/>
          <w:position w:val="2"/>
        </w:rPr>
        <w:t>6</w:t>
      </w:r>
    </w:p>
    <w:p w:rsidR="00AC3050" w:rsidRDefault="00AC3050" w:rsidP="00531CAA">
      <w:pPr>
        <w:spacing w:line="360" w:lineRule="auto"/>
        <w:jc w:val="both"/>
        <w:rPr>
          <w:spacing w:val="10"/>
          <w:position w:val="2"/>
        </w:rPr>
      </w:pPr>
      <w:r>
        <w:rPr>
          <w:spacing w:val="10"/>
          <w:position w:val="2"/>
        </w:rPr>
        <w:t xml:space="preserve">          </w:t>
      </w:r>
      <w:r w:rsidRPr="007E15D1">
        <w:rPr>
          <w:spacing w:val="10"/>
          <w:position w:val="2"/>
        </w:rPr>
        <w:t>Umowa została sporządzona w dwóch jednobrzmiących egzemplarzach, po jednym egzemplarzu dla każdej ze Stron.</w:t>
      </w:r>
    </w:p>
    <w:p w:rsidR="00AC3050" w:rsidRDefault="00AC3050" w:rsidP="00531CAA">
      <w:pPr>
        <w:spacing w:line="360" w:lineRule="auto"/>
        <w:jc w:val="both"/>
        <w:rPr>
          <w:spacing w:val="10"/>
          <w:position w:val="2"/>
        </w:rPr>
      </w:pPr>
    </w:p>
    <w:p w:rsidR="00AC3050" w:rsidRPr="007E15D1" w:rsidRDefault="00AC3050" w:rsidP="00531CAA">
      <w:pPr>
        <w:spacing w:line="360" w:lineRule="auto"/>
        <w:jc w:val="both"/>
        <w:rPr>
          <w:spacing w:val="10"/>
          <w:position w:val="2"/>
        </w:rPr>
      </w:pPr>
    </w:p>
    <w:p w:rsidR="00AC3050" w:rsidRPr="00531CAA" w:rsidRDefault="00AC3050" w:rsidP="00232CDE">
      <w:pPr>
        <w:jc w:val="both"/>
        <w:rPr>
          <w:b/>
          <w:bCs/>
          <w:spacing w:val="10"/>
          <w:position w:val="2"/>
        </w:rPr>
      </w:pPr>
      <w:r w:rsidRPr="00531CAA">
        <w:rPr>
          <w:b/>
          <w:bCs/>
          <w:spacing w:val="10"/>
          <w:position w:val="2"/>
        </w:rPr>
        <w:t xml:space="preserve">         Wykonawca    </w:t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</w:r>
      <w:r w:rsidRPr="00531CAA">
        <w:rPr>
          <w:b/>
          <w:bCs/>
          <w:spacing w:val="10"/>
          <w:position w:val="2"/>
        </w:rPr>
        <w:tab/>
        <w:t xml:space="preserve">           Zamawiający</w:t>
      </w:r>
      <w:r w:rsidRPr="00531CAA">
        <w:rPr>
          <w:b/>
          <w:bCs/>
          <w:spacing w:val="10"/>
          <w:position w:val="2"/>
        </w:rPr>
        <w:tab/>
      </w:r>
    </w:p>
    <w:p w:rsidR="00AC3050" w:rsidRPr="00531CAA" w:rsidRDefault="00AC3050" w:rsidP="00232CDE">
      <w:pPr>
        <w:jc w:val="both"/>
        <w:rPr>
          <w:b/>
          <w:bCs/>
          <w:spacing w:val="10"/>
          <w:position w:val="2"/>
        </w:rPr>
      </w:pPr>
    </w:p>
    <w:p w:rsidR="00AC3050" w:rsidRPr="007E15D1" w:rsidRDefault="00AC3050" w:rsidP="00232CDE">
      <w:pPr>
        <w:jc w:val="both"/>
        <w:rPr>
          <w:spacing w:val="10"/>
          <w:position w:val="2"/>
        </w:rPr>
      </w:pPr>
    </w:p>
    <w:p w:rsidR="00AC3050" w:rsidRPr="007E15D1" w:rsidRDefault="00AC3050" w:rsidP="00232CDE">
      <w:pPr>
        <w:jc w:val="both"/>
        <w:rPr>
          <w:spacing w:val="10"/>
          <w:position w:val="2"/>
        </w:rPr>
      </w:pPr>
      <w:r w:rsidRPr="007E15D1">
        <w:rPr>
          <w:spacing w:val="10"/>
          <w:position w:val="2"/>
        </w:rPr>
        <w:t xml:space="preserve">……………………………….. </w:t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</w:r>
      <w:r w:rsidRPr="007E15D1">
        <w:rPr>
          <w:spacing w:val="10"/>
          <w:position w:val="2"/>
        </w:rPr>
        <w:tab/>
        <w:t>………………………………..</w:t>
      </w:r>
    </w:p>
    <w:p w:rsidR="00AC3050" w:rsidRDefault="00AC3050" w:rsidP="0052587A">
      <w:pPr>
        <w:rPr>
          <w:sz w:val="20"/>
          <w:szCs w:val="20"/>
        </w:rPr>
      </w:pPr>
    </w:p>
    <w:p w:rsidR="00AC3050" w:rsidRDefault="00AC3050" w:rsidP="0052587A">
      <w:pPr>
        <w:rPr>
          <w:sz w:val="20"/>
          <w:szCs w:val="20"/>
        </w:rPr>
      </w:pPr>
    </w:p>
    <w:p w:rsidR="00AC3050" w:rsidRDefault="00AC3050" w:rsidP="0052587A">
      <w:pPr>
        <w:rPr>
          <w:sz w:val="20"/>
          <w:szCs w:val="20"/>
        </w:rPr>
      </w:pPr>
    </w:p>
    <w:p w:rsidR="00AC3050" w:rsidRPr="00F6787A" w:rsidRDefault="00AC3050" w:rsidP="0052587A">
      <w:r w:rsidRPr="00F6787A">
        <w:t xml:space="preserve">Załączniki do umowy:                                                                                                  </w:t>
      </w:r>
    </w:p>
    <w:p w:rsidR="00AC3050" w:rsidRDefault="00AC3050" w:rsidP="0052587A">
      <w:r w:rsidRPr="00F6787A">
        <w:t xml:space="preserve">zał. Nr 1   - </w:t>
      </w:r>
      <w:r>
        <w:t xml:space="preserve">Wzór oferty xls zawierający </w:t>
      </w:r>
      <w:r w:rsidRPr="00F6787A">
        <w:t>szczegółowy opis przedmiotu zamówienia;</w:t>
      </w:r>
      <w:r>
        <w:t xml:space="preserve"> formularz oferty i ofertę cenową,</w:t>
      </w:r>
    </w:p>
    <w:p w:rsidR="00AC3050" w:rsidRDefault="00AC3050" w:rsidP="00402FAC">
      <w:r w:rsidRPr="00F6787A">
        <w:t xml:space="preserve">zał. Nr </w:t>
      </w:r>
      <w:r>
        <w:t>2</w:t>
      </w:r>
      <w:r w:rsidRPr="00F6787A">
        <w:t xml:space="preserve">   - </w:t>
      </w:r>
      <w:r>
        <w:t>Wzór klauzuli informacyjnej</w:t>
      </w:r>
      <w:r w:rsidRPr="00F6787A">
        <w:t>;</w:t>
      </w:r>
    </w:p>
    <w:p w:rsidR="00AC3050" w:rsidRPr="00F6787A" w:rsidRDefault="00AC3050" w:rsidP="0052587A"/>
    <w:p w:rsidR="00AC3050" w:rsidRPr="0052587A" w:rsidRDefault="00AC3050" w:rsidP="0052587A">
      <w:pPr>
        <w:rPr>
          <w:sz w:val="20"/>
          <w:szCs w:val="20"/>
        </w:rPr>
      </w:pPr>
    </w:p>
    <w:p w:rsidR="00AC3050" w:rsidRDefault="00AC3050" w:rsidP="0052587A">
      <w:bookmarkStart w:id="0" w:name="_GoBack"/>
      <w:bookmarkEnd w:id="0"/>
    </w:p>
    <w:p w:rsidR="00AC3050" w:rsidRDefault="00AC3050" w:rsidP="0052587A"/>
    <w:p w:rsidR="00AC3050" w:rsidRPr="0052587A" w:rsidRDefault="00AC3050" w:rsidP="0052587A">
      <w:r w:rsidRPr="0052587A">
        <w:t>Zaakceptowano pod względem:</w:t>
      </w:r>
    </w:p>
    <w:p w:rsidR="00AC3050" w:rsidRPr="0052587A" w:rsidRDefault="00AC3050" w:rsidP="0052587A"/>
    <w:p w:rsidR="00AC3050" w:rsidRPr="0052587A" w:rsidRDefault="00AC3050" w:rsidP="0052587A">
      <w:pPr>
        <w:numPr>
          <w:ilvl w:val="0"/>
          <w:numId w:val="26"/>
        </w:numPr>
      </w:pPr>
      <w:r w:rsidRPr="0052587A">
        <w:t>Z-ca Dyrektora do spraw Administracyjno - Technicznych:</w:t>
      </w:r>
    </w:p>
    <w:p w:rsidR="00AC3050" w:rsidRPr="0052587A" w:rsidRDefault="00AC3050" w:rsidP="0052587A"/>
    <w:p w:rsidR="00AC3050" w:rsidRPr="0052587A" w:rsidRDefault="00AC3050" w:rsidP="0052587A">
      <w:r w:rsidRPr="0052587A">
        <w:t>………………………………………………………………………….………</w:t>
      </w:r>
    </w:p>
    <w:p w:rsidR="00AC3050" w:rsidRPr="0052587A" w:rsidRDefault="00AC3050" w:rsidP="0052587A">
      <w:pPr>
        <w:numPr>
          <w:ilvl w:val="0"/>
          <w:numId w:val="26"/>
        </w:numPr>
      </w:pPr>
      <w:r w:rsidRPr="0052587A">
        <w:t xml:space="preserve">Z-ca Dyrektora do spraw  finansów i restrukturyzacji: </w:t>
      </w:r>
    </w:p>
    <w:p w:rsidR="00AC3050" w:rsidRPr="0052587A" w:rsidRDefault="00AC3050" w:rsidP="0052587A"/>
    <w:p w:rsidR="00AC3050" w:rsidRPr="0052587A" w:rsidRDefault="00AC3050" w:rsidP="0052587A">
      <w:r w:rsidRPr="0052587A">
        <w:t>…………………………………………………………………………………</w:t>
      </w:r>
    </w:p>
    <w:p w:rsidR="00AC3050" w:rsidRPr="0052587A" w:rsidRDefault="00AC3050" w:rsidP="0052587A">
      <w:pPr>
        <w:numPr>
          <w:ilvl w:val="0"/>
          <w:numId w:val="26"/>
        </w:numPr>
      </w:pPr>
      <w:r w:rsidRPr="0052587A">
        <w:t xml:space="preserve">Merytorycznym: </w:t>
      </w:r>
    </w:p>
    <w:p w:rsidR="00AC3050" w:rsidRPr="0052587A" w:rsidRDefault="00AC3050" w:rsidP="0052587A"/>
    <w:p w:rsidR="00AC3050" w:rsidRPr="0052587A" w:rsidRDefault="00AC3050" w:rsidP="0052587A">
      <w:r w:rsidRPr="0052587A">
        <w:t>…………………………………………………………………………………</w:t>
      </w:r>
    </w:p>
    <w:p w:rsidR="00AC3050" w:rsidRPr="0052587A" w:rsidRDefault="00AC3050" w:rsidP="0052587A">
      <w:pPr>
        <w:numPr>
          <w:ilvl w:val="0"/>
          <w:numId w:val="26"/>
        </w:numPr>
      </w:pPr>
      <w:r w:rsidRPr="0052587A">
        <w:t xml:space="preserve">Formalno-prawnym: </w:t>
      </w:r>
    </w:p>
    <w:p w:rsidR="00AC3050" w:rsidRPr="0052587A" w:rsidRDefault="00AC3050" w:rsidP="0052587A"/>
    <w:p w:rsidR="00AC3050" w:rsidRPr="0052587A" w:rsidRDefault="00AC3050" w:rsidP="0052587A">
      <w:r w:rsidRPr="0052587A">
        <w:t>…………………………………………………………………………………</w:t>
      </w:r>
    </w:p>
    <w:p w:rsidR="00AC3050" w:rsidRPr="0052587A" w:rsidRDefault="00AC3050" w:rsidP="0052587A">
      <w:pPr>
        <w:numPr>
          <w:ilvl w:val="0"/>
          <w:numId w:val="26"/>
        </w:numPr>
      </w:pPr>
      <w:r w:rsidRPr="0052587A">
        <w:t xml:space="preserve">Zgodności z ustawą Pzp (Kierownik  Działu Zamówień Publicznych lub osoba upoważniona) </w:t>
      </w:r>
    </w:p>
    <w:p w:rsidR="00AC3050" w:rsidRPr="0052587A" w:rsidRDefault="00AC3050" w:rsidP="0052587A"/>
    <w:p w:rsidR="00AC3050" w:rsidRPr="0052587A" w:rsidRDefault="00AC3050" w:rsidP="0052587A">
      <w:r w:rsidRPr="0052587A">
        <w:t>……………………………………………………………………………………</w:t>
      </w:r>
    </w:p>
    <w:p w:rsidR="00AC3050" w:rsidRPr="0052587A" w:rsidRDefault="00AC3050" w:rsidP="0052587A">
      <w:pPr>
        <w:numPr>
          <w:ilvl w:val="0"/>
          <w:numId w:val="26"/>
        </w:numPr>
        <w:rPr>
          <w:b/>
          <w:bCs/>
        </w:rPr>
      </w:pPr>
      <w:r w:rsidRPr="0052587A">
        <w:t xml:space="preserve">Sekretarz:  </w:t>
      </w:r>
    </w:p>
    <w:p w:rsidR="00AC3050" w:rsidRPr="0052587A" w:rsidRDefault="00AC3050" w:rsidP="0052587A">
      <w:pPr>
        <w:rPr>
          <w:b/>
          <w:bCs/>
        </w:rPr>
      </w:pPr>
    </w:p>
    <w:p w:rsidR="00AC3050" w:rsidRPr="0052587A" w:rsidRDefault="00AC3050" w:rsidP="0052587A">
      <w:pPr>
        <w:rPr>
          <w:b/>
          <w:bCs/>
        </w:rPr>
      </w:pPr>
      <w:r w:rsidRPr="0052587A">
        <w:t>……………………………………………….................................................</w:t>
      </w:r>
    </w:p>
    <w:p w:rsidR="00AC3050" w:rsidRPr="0052587A" w:rsidRDefault="00AC3050" w:rsidP="0052587A"/>
    <w:p w:rsidR="00AC3050" w:rsidRPr="0052587A" w:rsidRDefault="00AC3050" w:rsidP="0052587A"/>
    <w:p w:rsidR="00AC3050" w:rsidRPr="0052587A" w:rsidRDefault="00AC3050" w:rsidP="0052587A"/>
    <w:p w:rsidR="00AC3050" w:rsidRDefault="00AC3050" w:rsidP="00007B71">
      <w:pPr>
        <w:spacing w:line="276" w:lineRule="auto"/>
        <w:ind w:left="714" w:hanging="714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 nr 2</w:t>
      </w:r>
    </w:p>
    <w:p w:rsidR="00AC3050" w:rsidRDefault="00AC3050" w:rsidP="00007B71">
      <w:pPr>
        <w:spacing w:line="276" w:lineRule="auto"/>
        <w:ind w:left="714" w:hanging="714"/>
        <w:jc w:val="center"/>
        <w:rPr>
          <w:b/>
          <w:bCs/>
          <w:sz w:val="22"/>
          <w:szCs w:val="22"/>
        </w:rPr>
      </w:pPr>
    </w:p>
    <w:p w:rsidR="00AC3050" w:rsidRDefault="00AC3050" w:rsidP="00007B71">
      <w:pPr>
        <w:spacing w:line="276" w:lineRule="auto"/>
        <w:ind w:left="714" w:hanging="71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obowiązku informacyjnego</w:t>
      </w:r>
    </w:p>
    <w:p w:rsidR="00AC3050" w:rsidRDefault="00AC3050" w:rsidP="00007B71">
      <w:pPr>
        <w:spacing w:line="276" w:lineRule="auto"/>
        <w:rPr>
          <w:b/>
          <w:bCs/>
          <w:sz w:val="22"/>
          <w:szCs w:val="22"/>
        </w:rPr>
      </w:pPr>
    </w:p>
    <w:p w:rsidR="00AC3050" w:rsidRDefault="00AC3050" w:rsidP="00007B71">
      <w:pPr>
        <w:spacing w:line="276" w:lineRule="auto"/>
        <w:rPr>
          <w:b/>
          <w:bCs/>
          <w:sz w:val="22"/>
          <w:szCs w:val="22"/>
        </w:rPr>
      </w:pPr>
    </w:p>
    <w:p w:rsidR="00AC3050" w:rsidRDefault="00AC3050" w:rsidP="00007B71">
      <w:pPr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Informacja o zasadach przetwarzania danych osobowych Wykonawcy</w:t>
      </w:r>
    </w:p>
    <w:p w:rsidR="00AC3050" w:rsidRDefault="00AC3050" w:rsidP="00007B71">
      <w:pPr>
        <w:spacing w:line="276" w:lineRule="auto"/>
        <w:ind w:firstLine="397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  </w:t>
      </w:r>
    </w:p>
    <w:p w:rsidR="00AC3050" w:rsidRDefault="00AC3050" w:rsidP="00007B71">
      <w:pPr>
        <w:spacing w:line="276" w:lineRule="auto"/>
        <w:ind w:firstLine="397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Zebrane dane osobowe będą przetwarzane w celu:</w:t>
      </w:r>
    </w:p>
    <w:p w:rsidR="00AC3050" w:rsidRDefault="00AC3050" w:rsidP="00007B71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wykonania umowy - podstawą prawną jest realizacja umowy;</w:t>
      </w:r>
    </w:p>
    <w:p w:rsidR="00AC3050" w:rsidRDefault="00AC3050" w:rsidP="00007B71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wypełnienia obowiązków prawnych ciążących na Centralnym Szpitalu Klinicznym Ministerstwa Spraw Wewnętrznych i Administracji w Warszawie na podstawie powszechnie obowiązujących przepisów prawa, w szczególności przepisów z zakresu rachunkowości i prawa podatkowego;</w:t>
      </w:r>
    </w:p>
    <w:p w:rsidR="00AC3050" w:rsidRDefault="00AC3050" w:rsidP="00007B71">
      <w:pPr>
        <w:numPr>
          <w:ilvl w:val="0"/>
          <w:numId w:val="4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realizacji prawnie uzasadnionego interesu Centralnego Szpitala Klinicznego Ministerstwa Spraw Wewnętrznych i Administracji w Warszawie polegającego na ewentualnym ustaleniu lub dochodzeniu roszczeń lub obronie przed roszczeniami – podstawą prawną przetwarzania jest prawnie uzasadniony interes Centralnego Szpitala Klinicznego Ministerstwa Spraw Wewnętrznych i Administracji w Warszawie.</w:t>
      </w:r>
    </w:p>
    <w:p w:rsidR="00AC3050" w:rsidRDefault="00AC3050" w:rsidP="00007B71">
      <w:pPr>
        <w:spacing w:line="276" w:lineRule="auto"/>
        <w:ind w:firstLine="397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:rsidR="00AC3050" w:rsidRDefault="00AC3050" w:rsidP="00007B71">
      <w:pPr>
        <w:spacing w:line="276" w:lineRule="auto"/>
        <w:ind w:firstLine="397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</w:p>
    <w:p w:rsidR="00AC3050" w:rsidRDefault="00AC3050" w:rsidP="00007B71">
      <w:pPr>
        <w:spacing w:after="120" w:line="276" w:lineRule="auto"/>
        <w:ind w:left="35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Osoby reprezentujące kontrahenta</w:t>
      </w:r>
    </w:p>
    <w:p w:rsidR="00AC3050" w:rsidRDefault="00AC3050" w:rsidP="00007B71">
      <w:pPr>
        <w:spacing w:after="120" w:line="276" w:lineRule="auto"/>
        <w:ind w:left="357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danych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cskmswia.pl.</w:t>
      </w: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w zakresie danych kontaktowych zostały pozyskane bezpośrednio od Pani/Pana lub od kontrahenta, którego Pani/Pan reprezentuje.</w:t>
      </w:r>
    </w:p>
    <w:p w:rsidR="00AC3050" w:rsidRDefault="00AC3050" w:rsidP="00007B71">
      <w:pPr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 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przesłanka  prawnie  uzasadnionego  interesu  administratora, Centralnego Szpitala Klinicznego Ministerstwa Spraw Wewnętrznych i Administracji w Warszawie informuje, o prawie wniesienia sprzeciwu wobec przetwarzania danych osobowych. </w:t>
      </w:r>
    </w:p>
    <w:p w:rsidR="00AC3050" w:rsidRDefault="00AC3050" w:rsidP="00007B71">
      <w:pPr>
        <w:spacing w:after="120" w:line="276" w:lineRule="auto"/>
        <w:jc w:val="both"/>
        <w:rPr>
          <w:sz w:val="22"/>
          <w:szCs w:val="22"/>
        </w:rPr>
      </w:pPr>
    </w:p>
    <w:p w:rsidR="00AC3050" w:rsidRDefault="00AC3050" w:rsidP="00007B71">
      <w:pPr>
        <w:spacing w:line="276" w:lineRule="auto"/>
        <w:jc w:val="both"/>
        <w:rPr>
          <w:sz w:val="22"/>
          <w:szCs w:val="22"/>
        </w:rPr>
      </w:pPr>
    </w:p>
    <w:p w:rsidR="00AC3050" w:rsidRDefault="00AC3050" w:rsidP="00007B71"/>
    <w:p w:rsidR="00AC3050" w:rsidRPr="004128DB" w:rsidRDefault="00AC3050" w:rsidP="004128DB"/>
    <w:sectPr w:rsidR="00AC3050" w:rsidRPr="004128DB" w:rsidSect="00175D6C">
      <w:headerReference w:type="default" r:id="rId8"/>
      <w:footerReference w:type="default" r:id="rId9"/>
      <w:pgSz w:w="11906" w:h="16838"/>
      <w:pgMar w:top="138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050" w:rsidRDefault="00AC3050">
      <w:r>
        <w:separator/>
      </w:r>
    </w:p>
  </w:endnote>
  <w:endnote w:type="continuationSeparator" w:id="0">
    <w:p w:rsidR="00AC3050" w:rsidRDefault="00AC3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050" w:rsidRDefault="00AC3050" w:rsidP="004128DB">
    <w:pPr>
      <w:pStyle w:val="Foo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11</w:t>
    </w:r>
    <w:r>
      <w:rPr>
        <w:b/>
        <w:bCs/>
      </w:rPr>
      <w:fldChar w:fldCharType="end"/>
    </w:r>
    <w:r>
      <w:rPr>
        <w:b/>
        <w:bCs/>
      </w:rPr>
      <w:t xml:space="preserve">                                                                                              </w:t>
    </w:r>
    <w:r w:rsidRPr="00047D63">
      <w:t>Egzemplarz</w:t>
    </w:r>
    <w:r>
      <w:rPr>
        <w:b/>
        <w:bCs/>
      </w:rPr>
      <w:t xml:space="preserve"> ….. z 2                                      </w:t>
    </w:r>
    <w:r>
      <w:rPr>
        <w:b/>
        <w:bCs/>
      </w:rPr>
      <w:tab/>
    </w:r>
  </w:p>
  <w:p w:rsidR="00AC3050" w:rsidRDefault="00AC3050" w:rsidP="00175D6C">
    <w:pPr>
      <w:pStyle w:val="Footer"/>
      <w:tabs>
        <w:tab w:val="clear" w:pos="4536"/>
        <w:tab w:val="clear" w:pos="9072"/>
        <w:tab w:val="left" w:pos="183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050" w:rsidRDefault="00AC3050">
      <w:r>
        <w:separator/>
      </w:r>
    </w:p>
  </w:footnote>
  <w:footnote w:type="continuationSeparator" w:id="0">
    <w:p w:rsidR="00AC3050" w:rsidRDefault="00AC30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050" w:rsidRDefault="00AC3050" w:rsidP="00E46158">
    <w:pPr>
      <w:pStyle w:val="Header"/>
      <w:tabs>
        <w:tab w:val="right" w:pos="10260"/>
      </w:tabs>
    </w:pPr>
  </w:p>
  <w:p w:rsidR="00AC3050" w:rsidRDefault="00AC3050" w:rsidP="00E46158">
    <w:pPr>
      <w:pStyle w:val="Header"/>
      <w:tabs>
        <w:tab w:val="right" w:pos="10260"/>
      </w:tabs>
    </w:pPr>
  </w:p>
  <w:p w:rsidR="00AC3050" w:rsidRDefault="00AC3050" w:rsidP="00E46158">
    <w:pPr>
      <w:pStyle w:val="Header"/>
      <w:tabs>
        <w:tab w:val="right" w:pos="10260"/>
      </w:tabs>
    </w:pPr>
  </w:p>
  <w:p w:rsidR="00AC3050" w:rsidRDefault="00AC3050" w:rsidP="0024282F">
    <w:pPr>
      <w:pStyle w:val="Header"/>
      <w:tabs>
        <w:tab w:val="right" w:pos="10260"/>
      </w:tabs>
      <w:jc w:val="center"/>
    </w:pPr>
    <w:r>
      <w:t>Wzór umowy do zadania 3 i 4</w:t>
    </w:r>
  </w:p>
  <w:p w:rsidR="00AC3050" w:rsidRDefault="00AC3050" w:rsidP="0024282F">
    <w:pPr>
      <w:pStyle w:val="Header"/>
      <w:tabs>
        <w:tab w:val="right" w:pos="10260"/>
      </w:tabs>
      <w:jc w:val="center"/>
    </w:pPr>
    <w:r>
      <w:t>Zakup i dostawa lodówek.</w:t>
    </w:r>
  </w:p>
  <w:p w:rsidR="00AC3050" w:rsidRPr="00E46158" w:rsidRDefault="00AC3050" w:rsidP="00675941">
    <w:pPr>
      <w:pStyle w:val="Header"/>
      <w:tabs>
        <w:tab w:val="right" w:pos="10260"/>
      </w:tabs>
      <w:jc w:val="center"/>
    </w:pPr>
  </w:p>
  <w:p w:rsidR="00AC3050" w:rsidRDefault="00AC30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117" w:hanging="360"/>
      </w:pPr>
      <w:rPr>
        <w:caps w:val="0"/>
        <w:smallCaps w:val="0"/>
        <w:sz w:val="22"/>
        <w:szCs w:val="22"/>
      </w:rPr>
    </w:lvl>
  </w:abstractNum>
  <w:abstractNum w:abstractNumId="1">
    <w:nsid w:val="00E3448F"/>
    <w:multiLevelType w:val="hybridMultilevel"/>
    <w:tmpl w:val="87D80672"/>
    <w:lvl w:ilvl="0" w:tplc="5DA89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5D19F5"/>
    <w:multiLevelType w:val="hybridMultilevel"/>
    <w:tmpl w:val="6D5A7442"/>
    <w:lvl w:ilvl="0" w:tplc="9CA85126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8574F6"/>
    <w:multiLevelType w:val="hybridMultilevel"/>
    <w:tmpl w:val="7FD8E6E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10">
    <w:nsid w:val="2CB73342"/>
    <w:multiLevelType w:val="hybridMultilevel"/>
    <w:tmpl w:val="535C8A18"/>
    <w:lvl w:ilvl="0" w:tplc="4FD8A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>
      <w:start w:val="1"/>
      <w:numFmt w:val="lowerRoman"/>
      <w:lvlText w:val="%6."/>
      <w:lvlJc w:val="right"/>
      <w:pPr>
        <w:ind w:left="4717" w:hanging="180"/>
      </w:pPr>
    </w:lvl>
    <w:lvl w:ilvl="6" w:tplc="0415000F">
      <w:start w:val="1"/>
      <w:numFmt w:val="decimal"/>
      <w:lvlText w:val="%7."/>
      <w:lvlJc w:val="left"/>
      <w:pPr>
        <w:ind w:left="5437" w:hanging="360"/>
      </w:pPr>
    </w:lvl>
    <w:lvl w:ilvl="7" w:tplc="04150019">
      <w:start w:val="1"/>
      <w:numFmt w:val="lowerLetter"/>
      <w:lvlText w:val="%8."/>
      <w:lvlJc w:val="left"/>
      <w:pPr>
        <w:ind w:left="6157" w:hanging="360"/>
      </w:pPr>
    </w:lvl>
    <w:lvl w:ilvl="8" w:tplc="0415001B">
      <w:start w:val="1"/>
      <w:numFmt w:val="lowerRoman"/>
      <w:lvlText w:val="%9."/>
      <w:lvlJc w:val="right"/>
      <w:pPr>
        <w:ind w:left="6877" w:hanging="180"/>
      </w:pPr>
    </w:lvl>
  </w:abstractNum>
  <w:abstractNum w:abstractNumId="12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B9C0E68"/>
    <w:multiLevelType w:val="hybridMultilevel"/>
    <w:tmpl w:val="3C4C7C9C"/>
    <w:lvl w:ilvl="0" w:tplc="E31A076A">
      <w:start w:val="1"/>
      <w:numFmt w:val="decimal"/>
      <w:lvlText w:val="%1."/>
      <w:lvlJc w:val="left"/>
      <w:pPr>
        <w:ind w:left="1065" w:hanging="705"/>
      </w:pPr>
      <w:rPr>
        <w:b w:val="0"/>
        <w:bCs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EFF7417"/>
    <w:multiLevelType w:val="hybridMultilevel"/>
    <w:tmpl w:val="CACA647C"/>
    <w:lvl w:ilvl="0" w:tplc="B476839E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6">
    <w:nsid w:val="40DF7C30"/>
    <w:multiLevelType w:val="hybridMultilevel"/>
    <w:tmpl w:val="BF2C6F4A"/>
    <w:lvl w:ilvl="0" w:tplc="969A352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7">
    <w:nsid w:val="439E39C3"/>
    <w:multiLevelType w:val="hybridMultilevel"/>
    <w:tmpl w:val="B248FD12"/>
    <w:lvl w:ilvl="0" w:tplc="C9F2CD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8">
    <w:nsid w:val="43A3142F"/>
    <w:multiLevelType w:val="hybridMultilevel"/>
    <w:tmpl w:val="62245E50"/>
    <w:lvl w:ilvl="0" w:tplc="D8A616DC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19">
    <w:nsid w:val="4B4C67F8"/>
    <w:multiLevelType w:val="hybridMultilevel"/>
    <w:tmpl w:val="D9D8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FCC7C44"/>
    <w:multiLevelType w:val="hybridMultilevel"/>
    <w:tmpl w:val="DFEE58D8"/>
    <w:lvl w:ilvl="0" w:tplc="EEC0BF8C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7D709C"/>
    <w:multiLevelType w:val="hybridMultilevel"/>
    <w:tmpl w:val="3A645D32"/>
    <w:lvl w:ilvl="0" w:tplc="BF4A2A8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B05842"/>
    <w:multiLevelType w:val="hybridMultilevel"/>
    <w:tmpl w:val="3B1897F2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58039A"/>
    <w:multiLevelType w:val="hybridMultilevel"/>
    <w:tmpl w:val="5286643A"/>
    <w:lvl w:ilvl="0" w:tplc="7FFE9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68E450D6"/>
    <w:multiLevelType w:val="hybridMultilevel"/>
    <w:tmpl w:val="0CC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3C7CAD"/>
    <w:multiLevelType w:val="hybridMultilevel"/>
    <w:tmpl w:val="B3347AD4"/>
    <w:lvl w:ilvl="0" w:tplc="7FA0B762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>
      <w:start w:val="1"/>
      <w:numFmt w:val="lowerRoman"/>
      <w:lvlText w:val="%3."/>
      <w:lvlJc w:val="right"/>
      <w:pPr>
        <w:ind w:left="2877" w:hanging="180"/>
      </w:pPr>
    </w:lvl>
    <w:lvl w:ilvl="3" w:tplc="0415000F">
      <w:start w:val="1"/>
      <w:numFmt w:val="decimal"/>
      <w:lvlText w:val="%4."/>
      <w:lvlJc w:val="left"/>
      <w:pPr>
        <w:ind w:left="3597" w:hanging="360"/>
      </w:pPr>
    </w:lvl>
    <w:lvl w:ilvl="4" w:tplc="04150019">
      <w:start w:val="1"/>
      <w:numFmt w:val="lowerLetter"/>
      <w:lvlText w:val="%5."/>
      <w:lvlJc w:val="left"/>
      <w:pPr>
        <w:ind w:left="4317" w:hanging="360"/>
      </w:pPr>
    </w:lvl>
    <w:lvl w:ilvl="5" w:tplc="0415001B">
      <w:start w:val="1"/>
      <w:numFmt w:val="lowerRoman"/>
      <w:lvlText w:val="%6."/>
      <w:lvlJc w:val="right"/>
      <w:pPr>
        <w:ind w:left="5037" w:hanging="180"/>
      </w:pPr>
    </w:lvl>
    <w:lvl w:ilvl="6" w:tplc="0415000F">
      <w:start w:val="1"/>
      <w:numFmt w:val="decimal"/>
      <w:lvlText w:val="%7."/>
      <w:lvlJc w:val="left"/>
      <w:pPr>
        <w:ind w:left="5757" w:hanging="360"/>
      </w:pPr>
    </w:lvl>
    <w:lvl w:ilvl="7" w:tplc="04150019">
      <w:start w:val="1"/>
      <w:numFmt w:val="lowerLetter"/>
      <w:lvlText w:val="%8."/>
      <w:lvlJc w:val="left"/>
      <w:pPr>
        <w:ind w:left="6477" w:hanging="360"/>
      </w:pPr>
    </w:lvl>
    <w:lvl w:ilvl="8" w:tplc="0415001B">
      <w:start w:val="1"/>
      <w:numFmt w:val="lowerRoman"/>
      <w:lvlText w:val="%9."/>
      <w:lvlJc w:val="right"/>
      <w:pPr>
        <w:ind w:left="7197" w:hanging="180"/>
      </w:pPr>
    </w:lvl>
  </w:abstractNum>
  <w:abstractNum w:abstractNumId="28">
    <w:nsid w:val="75DE07E1"/>
    <w:multiLevelType w:val="hybridMultilevel"/>
    <w:tmpl w:val="D36A170C"/>
    <w:lvl w:ilvl="0" w:tplc="8E165F64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7C2F6A7A"/>
    <w:multiLevelType w:val="hybridMultilevel"/>
    <w:tmpl w:val="2E56E66E"/>
    <w:lvl w:ilvl="0" w:tplc="C0ECD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211"/>
        </w:tabs>
        <w:ind w:left="1211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F1707B"/>
    <w:multiLevelType w:val="hybridMultilevel"/>
    <w:tmpl w:val="2C866556"/>
    <w:lvl w:ilvl="0" w:tplc="2CD4295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18"/>
  </w:num>
  <w:num w:numId="29">
    <w:abstractNumId w:val="5"/>
  </w:num>
  <w:num w:numId="30">
    <w:abstractNumId w:val="27"/>
  </w:num>
  <w:num w:numId="31">
    <w:abstractNumId w:val="11"/>
  </w:num>
  <w:num w:numId="32">
    <w:abstractNumId w:val="15"/>
  </w:num>
  <w:num w:numId="33">
    <w:abstractNumId w:val="17"/>
  </w:num>
  <w:num w:numId="34">
    <w:abstractNumId w:val="19"/>
  </w:num>
  <w:num w:numId="35">
    <w:abstractNumId w:val="9"/>
  </w:num>
  <w:num w:numId="36">
    <w:abstractNumId w:val="26"/>
  </w:num>
  <w:num w:numId="37">
    <w:abstractNumId w:val="1"/>
  </w:num>
  <w:num w:numId="38">
    <w:abstractNumId w:val="22"/>
  </w:num>
  <w:num w:numId="39">
    <w:abstractNumId w:val="28"/>
  </w:num>
  <w:num w:numId="40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7A"/>
    <w:rsid w:val="00007B71"/>
    <w:rsid w:val="000109A9"/>
    <w:rsid w:val="0001474C"/>
    <w:rsid w:val="00020205"/>
    <w:rsid w:val="00024BF3"/>
    <w:rsid w:val="000271BC"/>
    <w:rsid w:val="00034172"/>
    <w:rsid w:val="00047D63"/>
    <w:rsid w:val="00051724"/>
    <w:rsid w:val="000524A9"/>
    <w:rsid w:val="00052ADF"/>
    <w:rsid w:val="000703B4"/>
    <w:rsid w:val="00072C97"/>
    <w:rsid w:val="000758C0"/>
    <w:rsid w:val="000770B4"/>
    <w:rsid w:val="00097B59"/>
    <w:rsid w:val="000A63A7"/>
    <w:rsid w:val="000B38AC"/>
    <w:rsid w:val="000E6176"/>
    <w:rsid w:val="000F1483"/>
    <w:rsid w:val="000F2885"/>
    <w:rsid w:val="000F4A62"/>
    <w:rsid w:val="001117AC"/>
    <w:rsid w:val="0012060A"/>
    <w:rsid w:val="001216CF"/>
    <w:rsid w:val="00122058"/>
    <w:rsid w:val="001226F3"/>
    <w:rsid w:val="001352B6"/>
    <w:rsid w:val="00175D6C"/>
    <w:rsid w:val="00177D6A"/>
    <w:rsid w:val="00180B65"/>
    <w:rsid w:val="00190E75"/>
    <w:rsid w:val="001A10DC"/>
    <w:rsid w:val="001B20C2"/>
    <w:rsid w:val="001B7543"/>
    <w:rsid w:val="001C08A2"/>
    <w:rsid w:val="001C667C"/>
    <w:rsid w:val="001D285B"/>
    <w:rsid w:val="001E4FDD"/>
    <w:rsid w:val="001E594E"/>
    <w:rsid w:val="001F0DDD"/>
    <w:rsid w:val="001F74B7"/>
    <w:rsid w:val="0020290C"/>
    <w:rsid w:val="00203486"/>
    <w:rsid w:val="00213B16"/>
    <w:rsid w:val="00232CDE"/>
    <w:rsid w:val="002427E8"/>
    <w:rsid w:val="0024282F"/>
    <w:rsid w:val="002B607C"/>
    <w:rsid w:val="002C69CA"/>
    <w:rsid w:val="002D632B"/>
    <w:rsid w:val="002E5CF5"/>
    <w:rsid w:val="002E74A6"/>
    <w:rsid w:val="002F2F3F"/>
    <w:rsid w:val="002F76EF"/>
    <w:rsid w:val="002F798A"/>
    <w:rsid w:val="002F79F0"/>
    <w:rsid w:val="00303484"/>
    <w:rsid w:val="003035FC"/>
    <w:rsid w:val="00310CAA"/>
    <w:rsid w:val="00311F19"/>
    <w:rsid w:val="003141B7"/>
    <w:rsid w:val="00316EE4"/>
    <w:rsid w:val="00330D09"/>
    <w:rsid w:val="00333920"/>
    <w:rsid w:val="003361CE"/>
    <w:rsid w:val="00341591"/>
    <w:rsid w:val="0034359D"/>
    <w:rsid w:val="00350AA7"/>
    <w:rsid w:val="0035145D"/>
    <w:rsid w:val="00354D7B"/>
    <w:rsid w:val="00355954"/>
    <w:rsid w:val="003656C9"/>
    <w:rsid w:val="00367245"/>
    <w:rsid w:val="00370819"/>
    <w:rsid w:val="003748BA"/>
    <w:rsid w:val="00383AAA"/>
    <w:rsid w:val="00386B1E"/>
    <w:rsid w:val="00392910"/>
    <w:rsid w:val="0039638F"/>
    <w:rsid w:val="00397BE3"/>
    <w:rsid w:val="003A729D"/>
    <w:rsid w:val="003B0DC1"/>
    <w:rsid w:val="003B2C74"/>
    <w:rsid w:val="003B3707"/>
    <w:rsid w:val="003C5235"/>
    <w:rsid w:val="003C5D2F"/>
    <w:rsid w:val="003C6E89"/>
    <w:rsid w:val="003E2BFB"/>
    <w:rsid w:val="003F21DE"/>
    <w:rsid w:val="003F6A52"/>
    <w:rsid w:val="00402FAC"/>
    <w:rsid w:val="0041123A"/>
    <w:rsid w:val="004128DB"/>
    <w:rsid w:val="00441B31"/>
    <w:rsid w:val="004621FB"/>
    <w:rsid w:val="004650E7"/>
    <w:rsid w:val="00475376"/>
    <w:rsid w:val="0048384E"/>
    <w:rsid w:val="004865B0"/>
    <w:rsid w:val="00486606"/>
    <w:rsid w:val="004941BC"/>
    <w:rsid w:val="004B2ACE"/>
    <w:rsid w:val="004C38AB"/>
    <w:rsid w:val="004C3CCB"/>
    <w:rsid w:val="004C7728"/>
    <w:rsid w:val="004C7C3C"/>
    <w:rsid w:val="004D0BD1"/>
    <w:rsid w:val="004E1AEB"/>
    <w:rsid w:val="004E5397"/>
    <w:rsid w:val="004E7313"/>
    <w:rsid w:val="0052587A"/>
    <w:rsid w:val="00525E0A"/>
    <w:rsid w:val="00531CAA"/>
    <w:rsid w:val="00534966"/>
    <w:rsid w:val="00535708"/>
    <w:rsid w:val="00537AD5"/>
    <w:rsid w:val="0054112B"/>
    <w:rsid w:val="00581665"/>
    <w:rsid w:val="00587C43"/>
    <w:rsid w:val="00597902"/>
    <w:rsid w:val="005B058A"/>
    <w:rsid w:val="005B0BE9"/>
    <w:rsid w:val="005B12F0"/>
    <w:rsid w:val="005B7983"/>
    <w:rsid w:val="005C0964"/>
    <w:rsid w:val="005C5E4C"/>
    <w:rsid w:val="005C5FDB"/>
    <w:rsid w:val="005F2D83"/>
    <w:rsid w:val="00607ABB"/>
    <w:rsid w:val="006135A9"/>
    <w:rsid w:val="00616950"/>
    <w:rsid w:val="00643942"/>
    <w:rsid w:val="0065190D"/>
    <w:rsid w:val="00665A9F"/>
    <w:rsid w:val="00667A49"/>
    <w:rsid w:val="00675941"/>
    <w:rsid w:val="00681540"/>
    <w:rsid w:val="00686BA6"/>
    <w:rsid w:val="00692171"/>
    <w:rsid w:val="00692AE5"/>
    <w:rsid w:val="00696D04"/>
    <w:rsid w:val="00696EEA"/>
    <w:rsid w:val="00697F74"/>
    <w:rsid w:val="006B087E"/>
    <w:rsid w:val="006B2914"/>
    <w:rsid w:val="006B4066"/>
    <w:rsid w:val="006B7691"/>
    <w:rsid w:val="006C0B94"/>
    <w:rsid w:val="006D0FD0"/>
    <w:rsid w:val="006D791A"/>
    <w:rsid w:val="006D7EC0"/>
    <w:rsid w:val="006F00A8"/>
    <w:rsid w:val="006F4E9D"/>
    <w:rsid w:val="00742E01"/>
    <w:rsid w:val="00746B2B"/>
    <w:rsid w:val="00751C99"/>
    <w:rsid w:val="00755D9F"/>
    <w:rsid w:val="007644D4"/>
    <w:rsid w:val="00773A97"/>
    <w:rsid w:val="00786DFB"/>
    <w:rsid w:val="007906C6"/>
    <w:rsid w:val="007931FF"/>
    <w:rsid w:val="007961EB"/>
    <w:rsid w:val="007A21F3"/>
    <w:rsid w:val="007B0732"/>
    <w:rsid w:val="007C0592"/>
    <w:rsid w:val="007D6F1A"/>
    <w:rsid w:val="007E15D1"/>
    <w:rsid w:val="007E31C4"/>
    <w:rsid w:val="007F436F"/>
    <w:rsid w:val="007F6B1C"/>
    <w:rsid w:val="008079AE"/>
    <w:rsid w:val="00822E27"/>
    <w:rsid w:val="00826D67"/>
    <w:rsid w:val="00844776"/>
    <w:rsid w:val="00844ED7"/>
    <w:rsid w:val="00852C42"/>
    <w:rsid w:val="0085438F"/>
    <w:rsid w:val="00857769"/>
    <w:rsid w:val="00883608"/>
    <w:rsid w:val="0089438C"/>
    <w:rsid w:val="00896471"/>
    <w:rsid w:val="008A5B9E"/>
    <w:rsid w:val="008B3447"/>
    <w:rsid w:val="008B5EB8"/>
    <w:rsid w:val="008D071C"/>
    <w:rsid w:val="008D7ABA"/>
    <w:rsid w:val="008F5080"/>
    <w:rsid w:val="009062A9"/>
    <w:rsid w:val="00932406"/>
    <w:rsid w:val="00940F97"/>
    <w:rsid w:val="00941972"/>
    <w:rsid w:val="009458A0"/>
    <w:rsid w:val="009510D9"/>
    <w:rsid w:val="00952152"/>
    <w:rsid w:val="00971DA2"/>
    <w:rsid w:val="009727FC"/>
    <w:rsid w:val="0098682D"/>
    <w:rsid w:val="00991F28"/>
    <w:rsid w:val="00996F46"/>
    <w:rsid w:val="009A77BC"/>
    <w:rsid w:val="009B0626"/>
    <w:rsid w:val="009B5740"/>
    <w:rsid w:val="009C0B71"/>
    <w:rsid w:val="009C2866"/>
    <w:rsid w:val="009C4326"/>
    <w:rsid w:val="009D3DF2"/>
    <w:rsid w:val="009D5EB4"/>
    <w:rsid w:val="009E37AD"/>
    <w:rsid w:val="009F6EC2"/>
    <w:rsid w:val="00A0063B"/>
    <w:rsid w:val="00A063E3"/>
    <w:rsid w:val="00A2041E"/>
    <w:rsid w:val="00A27E3D"/>
    <w:rsid w:val="00A31881"/>
    <w:rsid w:val="00A442B6"/>
    <w:rsid w:val="00A47254"/>
    <w:rsid w:val="00A51055"/>
    <w:rsid w:val="00A62AB5"/>
    <w:rsid w:val="00A67341"/>
    <w:rsid w:val="00A70155"/>
    <w:rsid w:val="00A70B2B"/>
    <w:rsid w:val="00A71D08"/>
    <w:rsid w:val="00A73D0B"/>
    <w:rsid w:val="00A912DE"/>
    <w:rsid w:val="00A96CA6"/>
    <w:rsid w:val="00AA01F2"/>
    <w:rsid w:val="00AC3050"/>
    <w:rsid w:val="00AC594E"/>
    <w:rsid w:val="00AD4C66"/>
    <w:rsid w:val="00AD78F7"/>
    <w:rsid w:val="00B009F5"/>
    <w:rsid w:val="00B01659"/>
    <w:rsid w:val="00B0236F"/>
    <w:rsid w:val="00B067E2"/>
    <w:rsid w:val="00B110B7"/>
    <w:rsid w:val="00B157B0"/>
    <w:rsid w:val="00B21376"/>
    <w:rsid w:val="00B302B7"/>
    <w:rsid w:val="00B36252"/>
    <w:rsid w:val="00B4612E"/>
    <w:rsid w:val="00B77A37"/>
    <w:rsid w:val="00B82593"/>
    <w:rsid w:val="00B853A0"/>
    <w:rsid w:val="00B865CF"/>
    <w:rsid w:val="00B923C8"/>
    <w:rsid w:val="00B9390E"/>
    <w:rsid w:val="00BA109B"/>
    <w:rsid w:val="00BB1716"/>
    <w:rsid w:val="00BB2EB8"/>
    <w:rsid w:val="00BD52BE"/>
    <w:rsid w:val="00BE493E"/>
    <w:rsid w:val="00BE623B"/>
    <w:rsid w:val="00BF55D7"/>
    <w:rsid w:val="00C31345"/>
    <w:rsid w:val="00C421F0"/>
    <w:rsid w:val="00C6041B"/>
    <w:rsid w:val="00C64108"/>
    <w:rsid w:val="00C8242B"/>
    <w:rsid w:val="00C827D5"/>
    <w:rsid w:val="00C8284D"/>
    <w:rsid w:val="00C90538"/>
    <w:rsid w:val="00CE3A12"/>
    <w:rsid w:val="00CE3E0F"/>
    <w:rsid w:val="00CE40F1"/>
    <w:rsid w:val="00CE4551"/>
    <w:rsid w:val="00D010BA"/>
    <w:rsid w:val="00D26A7A"/>
    <w:rsid w:val="00D44634"/>
    <w:rsid w:val="00D5096A"/>
    <w:rsid w:val="00D5343C"/>
    <w:rsid w:val="00D65949"/>
    <w:rsid w:val="00D958CD"/>
    <w:rsid w:val="00D95B2B"/>
    <w:rsid w:val="00D96F3F"/>
    <w:rsid w:val="00DB2DD9"/>
    <w:rsid w:val="00DC0C85"/>
    <w:rsid w:val="00DF0FEB"/>
    <w:rsid w:val="00E0635A"/>
    <w:rsid w:val="00E13FD5"/>
    <w:rsid w:val="00E346AD"/>
    <w:rsid w:val="00E374D6"/>
    <w:rsid w:val="00E46158"/>
    <w:rsid w:val="00E4772B"/>
    <w:rsid w:val="00E855C0"/>
    <w:rsid w:val="00E86180"/>
    <w:rsid w:val="00E86390"/>
    <w:rsid w:val="00E93748"/>
    <w:rsid w:val="00E95DA9"/>
    <w:rsid w:val="00EA0D38"/>
    <w:rsid w:val="00EA3A39"/>
    <w:rsid w:val="00EA4F89"/>
    <w:rsid w:val="00EB074D"/>
    <w:rsid w:val="00EC2CDA"/>
    <w:rsid w:val="00EC428B"/>
    <w:rsid w:val="00EC5581"/>
    <w:rsid w:val="00F02EA1"/>
    <w:rsid w:val="00F02EAE"/>
    <w:rsid w:val="00F1015D"/>
    <w:rsid w:val="00F269F6"/>
    <w:rsid w:val="00F459B5"/>
    <w:rsid w:val="00F45CDE"/>
    <w:rsid w:val="00F501A1"/>
    <w:rsid w:val="00F51CE8"/>
    <w:rsid w:val="00F539D7"/>
    <w:rsid w:val="00F63045"/>
    <w:rsid w:val="00F6787A"/>
    <w:rsid w:val="00F73D5A"/>
    <w:rsid w:val="00F753CB"/>
    <w:rsid w:val="00F83D21"/>
    <w:rsid w:val="00F92719"/>
    <w:rsid w:val="00F96AE0"/>
    <w:rsid w:val="00FA1925"/>
    <w:rsid w:val="00FA3CBB"/>
    <w:rsid w:val="00FB0749"/>
    <w:rsid w:val="00FB5737"/>
    <w:rsid w:val="00FE57F0"/>
    <w:rsid w:val="00FF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8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5B2B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95B2B"/>
    <w:pPr>
      <w:keepNext/>
      <w:numPr>
        <w:ilvl w:val="7"/>
        <w:numId w:val="5"/>
      </w:numPr>
      <w:spacing w:line="360" w:lineRule="auto"/>
      <w:jc w:val="both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6606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86606"/>
    <w:rPr>
      <w:rFonts w:ascii="Calibri" w:hAnsi="Calibri" w:cs="Calibr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95B2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46158"/>
  </w:style>
  <w:style w:type="paragraph" w:styleId="BodyText">
    <w:name w:val="Body Text"/>
    <w:basedOn w:val="Normal"/>
    <w:link w:val="BodyTextChar"/>
    <w:uiPriority w:val="99"/>
    <w:rsid w:val="00D95B2B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8660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95B2B"/>
    <w:pPr>
      <w:spacing w:line="360" w:lineRule="auto"/>
      <w:ind w:left="709" w:hanging="1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86606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95B2B"/>
    <w:p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86606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95B2B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86606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95B2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86606"/>
    <w:rPr>
      <w:sz w:val="2"/>
      <w:szCs w:val="2"/>
    </w:rPr>
  </w:style>
  <w:style w:type="paragraph" w:styleId="Footer">
    <w:name w:val="footer"/>
    <w:basedOn w:val="Normal"/>
    <w:link w:val="FooterChar"/>
    <w:uiPriority w:val="99"/>
    <w:rsid w:val="00A063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D0FD0"/>
    <w:rPr>
      <w:sz w:val="24"/>
      <w:szCs w:val="24"/>
    </w:rPr>
  </w:style>
  <w:style w:type="character" w:customStyle="1" w:styleId="FontStyle60">
    <w:name w:val="Font Style60"/>
    <w:basedOn w:val="DefaultParagraphFont"/>
    <w:uiPriority w:val="99"/>
    <w:rsid w:val="00370819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37081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681540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6B087E"/>
    <w:rPr>
      <w:color w:val="0563C1"/>
      <w:u w:val="single"/>
    </w:rPr>
  </w:style>
  <w:style w:type="paragraph" w:customStyle="1" w:styleId="Default">
    <w:name w:val="Default"/>
    <w:uiPriority w:val="99"/>
    <w:rsid w:val="006B087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8F5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F50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C69CA"/>
    <w:pPr>
      <w:ind w:left="720"/>
    </w:pPr>
  </w:style>
  <w:style w:type="paragraph" w:customStyle="1" w:styleId="ZnakZnakZnak">
    <w:name w:val="Znak Znak Znak"/>
    <w:basedOn w:val="Normal"/>
    <w:uiPriority w:val="99"/>
    <w:rsid w:val="000770B4"/>
  </w:style>
  <w:style w:type="character" w:customStyle="1" w:styleId="UnresolvedMention">
    <w:name w:val="Unresolved Mention"/>
    <w:basedOn w:val="DefaultParagraphFont"/>
    <w:uiPriority w:val="99"/>
    <w:semiHidden/>
    <w:rsid w:val="00232CDE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masz.siepka@cskmsw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11</Pages>
  <Words>2815</Words>
  <Characters>16893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Izba</dc:creator>
  <cp:keywords/>
  <dc:description/>
  <cp:lastModifiedBy>Izba2</cp:lastModifiedBy>
  <cp:revision>2</cp:revision>
  <cp:lastPrinted>2019-10-29T11:37:00Z</cp:lastPrinted>
  <dcterms:created xsi:type="dcterms:W3CDTF">2019-10-29T11:37:00Z</dcterms:created>
  <dcterms:modified xsi:type="dcterms:W3CDTF">2019-10-29T11:37:00Z</dcterms:modified>
</cp:coreProperties>
</file>