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AE0FF4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D917F6" w:rsidRPr="00D917F6" w:rsidRDefault="00D917F6" w:rsidP="008D2AB8">
      <w:pPr>
        <w:ind w:right="-110"/>
        <w:rPr>
          <w:b/>
        </w:rPr>
      </w:pPr>
      <w:r w:rsidRPr="00D917F6">
        <w:rPr>
          <w:b/>
        </w:rPr>
        <w:t>Akademia Górniczo - Hutnicza</w:t>
      </w:r>
    </w:p>
    <w:p w:rsidR="00D917F6" w:rsidRPr="00D917F6" w:rsidRDefault="00D917F6" w:rsidP="008D2AB8">
      <w:pPr>
        <w:ind w:right="-110"/>
        <w:rPr>
          <w:b/>
        </w:rPr>
      </w:pPr>
      <w:r w:rsidRPr="00D917F6">
        <w:rPr>
          <w:b/>
        </w:rPr>
        <w:t>im. Stanisława Staszica w Krakowie</w:t>
      </w:r>
    </w:p>
    <w:p w:rsidR="008D2AB8" w:rsidRDefault="00D917F6" w:rsidP="008D2AB8">
      <w:pPr>
        <w:ind w:right="-110"/>
        <w:rPr>
          <w:b/>
        </w:rPr>
      </w:pPr>
      <w:r w:rsidRPr="00D917F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D917F6" w:rsidP="008D2AB8">
      <w:pPr>
        <w:ind w:right="-110"/>
        <w:rPr>
          <w:b/>
        </w:rPr>
      </w:pPr>
      <w:r w:rsidRPr="00D917F6">
        <w:rPr>
          <w:b/>
        </w:rPr>
        <w:t>Al. Mickiewicza</w:t>
      </w:r>
      <w:r w:rsidR="008D2AB8">
        <w:rPr>
          <w:b/>
        </w:rPr>
        <w:t xml:space="preserve"> </w:t>
      </w:r>
      <w:r w:rsidRPr="00D917F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D917F6" w:rsidP="008D2AB8">
      <w:pPr>
        <w:rPr>
          <w:b/>
        </w:rPr>
      </w:pPr>
      <w:r w:rsidRPr="00D917F6">
        <w:rPr>
          <w:b/>
        </w:rPr>
        <w:t>30-059</w:t>
      </w:r>
      <w:r w:rsidR="008D2AB8">
        <w:rPr>
          <w:b/>
        </w:rPr>
        <w:t xml:space="preserve"> </w:t>
      </w:r>
      <w:r w:rsidRPr="00D917F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E6D5C">
        <w:rPr>
          <w:b/>
        </w:rPr>
        <w:t>d</w:t>
      </w:r>
      <w:r w:rsidR="00D917F6" w:rsidRPr="00D917F6">
        <w:rPr>
          <w:b/>
        </w:rPr>
        <w:t>ostawa i montaż profesjonalnego ekranu projekcyjnego do Laboratorium Wizualizacji Trójwymiarowej KI WIET AGH. KC-zp.272-736/19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Pr="003766EA" w:rsidRDefault="008D2AB8" w:rsidP="008D2AB8">
      <w:pPr>
        <w:pStyle w:val="Tekstpodstawowy"/>
      </w:pPr>
      <w:r w:rsidRPr="003766EA">
        <w:t>Powyższa cena zawiera podatek VAT w wysokości .......... % tj.…………………….PLN</w:t>
      </w:r>
    </w:p>
    <w:p w:rsidR="00FE545C" w:rsidRPr="003766EA" w:rsidRDefault="003766EA" w:rsidP="008D2AB8">
      <w:pPr>
        <w:pStyle w:val="Tekstpodstawowy"/>
      </w:pPr>
      <w:r w:rsidRPr="003766EA">
        <w:t>P</w:t>
      </w:r>
      <w:r w:rsidR="00FE545C" w:rsidRPr="003766EA">
        <w:t xml:space="preserve">roducent/model zaoferowanego sprzętu </w:t>
      </w:r>
      <w:r w:rsidR="00FE545C" w:rsidRPr="003766EA">
        <w:rPr>
          <w:b w:val="0"/>
        </w:rPr>
        <w:t>…………………………………………..</w:t>
      </w:r>
    </w:p>
    <w:p w:rsidR="008D2AB8" w:rsidRPr="003766EA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3766EA">
        <w:rPr>
          <w:b/>
        </w:rPr>
        <w:t xml:space="preserve">Termin realizacji umowy: </w:t>
      </w:r>
      <w:r w:rsidRPr="003766EA">
        <w:t>……………………………………….. ….</w:t>
      </w:r>
      <w:r w:rsidRPr="003766EA">
        <w:rPr>
          <w:i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3766EA">
        <w:rPr>
          <w:b/>
        </w:rPr>
        <w:t>Okres udzielonej gwarancji wynosi:</w:t>
      </w:r>
      <w:r w:rsidRPr="00FB1B4F">
        <w:t xml:space="preserve"> </w:t>
      </w:r>
      <w:r w:rsidR="00AE0FF4" w:rsidRPr="00AE0FF4">
        <w:t>2 lata</w:t>
      </w:r>
      <w:r w:rsidR="00AE0FF4">
        <w:t xml:space="preserve"> na całość</w:t>
      </w:r>
      <w:r w:rsidR="00AE0FF4" w:rsidRPr="00AE0FF4">
        <w:t>, na silnik 5 lat</w:t>
      </w:r>
    </w:p>
    <w:p w:rsidR="003766EA" w:rsidRPr="00FE545C" w:rsidRDefault="003766EA" w:rsidP="003766E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3766EA" w:rsidRPr="0091611A" w:rsidRDefault="003766EA" w:rsidP="003766EA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 w:rsidR="00AE0FF4">
        <w:rPr>
          <w:sz w:val="22"/>
          <w:szCs w:val="22"/>
        </w:rPr>
        <w:t xml:space="preserve">umieszczony </w:t>
      </w:r>
      <w:bookmarkStart w:id="0" w:name="_GoBack"/>
      <w:bookmarkEnd w:id="0"/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:rsidR="003766EA" w:rsidRDefault="003766EA" w:rsidP="003766E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3766EA" w:rsidRPr="00730EFE" w:rsidRDefault="003766EA" w:rsidP="003766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3766EA" w:rsidRDefault="003766EA" w:rsidP="003766E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3766EA" w:rsidRDefault="003766EA" w:rsidP="003766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766EA" w:rsidRDefault="003766EA" w:rsidP="003766E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766EA" w:rsidRPr="002E51E7" w:rsidRDefault="003766EA" w:rsidP="003766E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:rsidR="003766EA" w:rsidRPr="002E51E7" w:rsidRDefault="003766EA" w:rsidP="003766EA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766EA" w:rsidRPr="002E51E7" w:rsidRDefault="003766EA" w:rsidP="003766EA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po zakończeniu postępowania wadium należy zwrócić.</w:t>
      </w:r>
      <w:r w:rsidRPr="002E51E7">
        <w:rPr>
          <w:rStyle w:val="Odwoanieprzypisudolnego"/>
          <w:sz w:val="20"/>
          <w:szCs w:val="22"/>
        </w:rPr>
        <w:footnoteReference w:id="1"/>
      </w:r>
    </w:p>
    <w:p w:rsidR="003766EA" w:rsidRPr="002E51E7" w:rsidRDefault="003766EA" w:rsidP="003766E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Bank: ........................................................................</w:t>
      </w:r>
    </w:p>
    <w:p w:rsidR="003766EA" w:rsidRPr="002E51E7" w:rsidRDefault="003766EA" w:rsidP="003766E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Nr konta ....................................................................</w:t>
      </w:r>
    </w:p>
    <w:p w:rsidR="003766EA" w:rsidRPr="002E51E7" w:rsidRDefault="003766EA" w:rsidP="003766E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Inne ...........................................................................</w:t>
      </w:r>
    </w:p>
    <w:p w:rsidR="003766EA" w:rsidRPr="002E51E7" w:rsidRDefault="003766EA" w:rsidP="003766E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766EA" w:rsidRPr="00FE545C" w:rsidTr="003B2E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66EA" w:rsidRPr="00FE545C" w:rsidRDefault="003766EA" w:rsidP="003B2E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766EA" w:rsidRPr="00FE545C" w:rsidRDefault="003766EA" w:rsidP="003B2E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3766EA" w:rsidRPr="00FE545C" w:rsidRDefault="003766EA" w:rsidP="003B2E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766EA" w:rsidRPr="00FE545C" w:rsidRDefault="003766EA" w:rsidP="003B2EE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766EA" w:rsidRPr="00FE545C" w:rsidTr="003B2E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6EA" w:rsidRPr="00FE545C" w:rsidRDefault="003766EA" w:rsidP="003B2EE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6EA" w:rsidRPr="00FE545C" w:rsidRDefault="003766EA" w:rsidP="003B2E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6EA" w:rsidRPr="00FE545C" w:rsidRDefault="003766EA" w:rsidP="003B2E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766EA" w:rsidRPr="00FE545C" w:rsidTr="003B2E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6EA" w:rsidRPr="00FE545C" w:rsidRDefault="003766EA" w:rsidP="003B2EE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6EA" w:rsidRPr="00FE545C" w:rsidRDefault="003766EA" w:rsidP="003B2E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66EA" w:rsidRPr="00FE545C" w:rsidRDefault="003766EA" w:rsidP="003B2EE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3766EA" w:rsidRDefault="003766EA" w:rsidP="003766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766EA" w:rsidRPr="00D638CC" w:rsidRDefault="003766EA" w:rsidP="003766E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766EA" w:rsidRPr="002F276A" w:rsidRDefault="003766EA" w:rsidP="003766E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3766EA" w:rsidRPr="002F276A" w:rsidRDefault="003766EA" w:rsidP="003766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3766EA" w:rsidRPr="002F276A" w:rsidRDefault="003766EA" w:rsidP="003766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766EA" w:rsidRPr="002F276A" w:rsidRDefault="003766EA" w:rsidP="003766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3766EA" w:rsidRPr="002F276A" w:rsidRDefault="003766EA" w:rsidP="003766E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3766EA" w:rsidRDefault="003766EA" w:rsidP="003766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766EA" w:rsidRDefault="003766EA" w:rsidP="003766E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766EA" w:rsidRDefault="003766EA" w:rsidP="003766E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766EA" w:rsidRDefault="003766EA" w:rsidP="003766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766EA" w:rsidRDefault="003766EA" w:rsidP="003766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766EA" w:rsidRDefault="003766EA" w:rsidP="003766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766EA" w:rsidRDefault="003766EA" w:rsidP="003766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3766EA" w:rsidRPr="000B45FE" w:rsidRDefault="003766EA" w:rsidP="003766E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766EA" w:rsidRDefault="003766EA" w:rsidP="003766E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3766EA" w:rsidRDefault="003766EA" w:rsidP="003766EA">
      <w:pPr>
        <w:jc w:val="center"/>
        <w:rPr>
          <w:i/>
          <w:sz w:val="22"/>
          <w:szCs w:val="22"/>
        </w:rPr>
      </w:pPr>
    </w:p>
    <w:p w:rsidR="003766EA" w:rsidRDefault="003766EA" w:rsidP="003766EA">
      <w:pPr>
        <w:jc w:val="center"/>
        <w:rPr>
          <w:i/>
          <w:sz w:val="22"/>
          <w:szCs w:val="22"/>
        </w:rPr>
      </w:pPr>
    </w:p>
    <w:p w:rsidR="003766EA" w:rsidRDefault="003766EA" w:rsidP="003766EA">
      <w:pPr>
        <w:jc w:val="center"/>
        <w:rPr>
          <w:i/>
          <w:sz w:val="22"/>
          <w:szCs w:val="22"/>
        </w:rPr>
      </w:pPr>
    </w:p>
    <w:p w:rsidR="003766EA" w:rsidRDefault="003766EA" w:rsidP="003766EA">
      <w:pPr>
        <w:jc w:val="center"/>
        <w:rPr>
          <w:i/>
          <w:sz w:val="22"/>
          <w:szCs w:val="22"/>
        </w:rPr>
      </w:pPr>
    </w:p>
    <w:p w:rsidR="003766EA" w:rsidRDefault="003766EA" w:rsidP="003766EA">
      <w:pPr>
        <w:jc w:val="center"/>
        <w:rPr>
          <w:i/>
          <w:sz w:val="22"/>
          <w:szCs w:val="22"/>
        </w:rPr>
      </w:pPr>
    </w:p>
    <w:p w:rsidR="003766EA" w:rsidRPr="001F081B" w:rsidRDefault="003766EA" w:rsidP="003766EA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7A77" w:rsidRDefault="00BD7A77">
      <w:r>
        <w:separator/>
      </w:r>
    </w:p>
  </w:endnote>
  <w:endnote w:type="continuationSeparator" w:id="0">
    <w:p w:rsidR="00BD7A77" w:rsidRDefault="00BD7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7F6" w:rsidRDefault="00D917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7F6" w:rsidRDefault="00D917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7A77" w:rsidRDefault="00BD7A77">
      <w:r>
        <w:separator/>
      </w:r>
    </w:p>
  </w:footnote>
  <w:footnote w:type="continuationSeparator" w:id="0">
    <w:p w:rsidR="00BD7A77" w:rsidRDefault="00BD7A77">
      <w:r>
        <w:continuationSeparator/>
      </w:r>
    </w:p>
  </w:footnote>
  <w:footnote w:id="1">
    <w:p w:rsidR="003766EA" w:rsidRDefault="003766EA" w:rsidP="003766E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3766EA" w:rsidRDefault="003766EA" w:rsidP="003766EA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3766EA" w:rsidRDefault="003766EA" w:rsidP="003766E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7F6" w:rsidRDefault="00D917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7F6" w:rsidRDefault="00D917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7A7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66E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6D5C"/>
    <w:rsid w:val="00A0022B"/>
    <w:rsid w:val="00A346FE"/>
    <w:rsid w:val="00A47B4D"/>
    <w:rsid w:val="00A83018"/>
    <w:rsid w:val="00AE0FF4"/>
    <w:rsid w:val="00B774DC"/>
    <w:rsid w:val="00BD7A77"/>
    <w:rsid w:val="00C969A6"/>
    <w:rsid w:val="00CA7D36"/>
    <w:rsid w:val="00D24208"/>
    <w:rsid w:val="00D60C38"/>
    <w:rsid w:val="00D66893"/>
    <w:rsid w:val="00D90ACB"/>
    <w:rsid w:val="00D917F6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F9D470D"/>
  <w15:chartTrackingRefBased/>
  <w15:docId w15:val="{3782701A-221A-43B4-889E-32ED7709C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0F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0F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21BA3-6421-4F2F-9C53-32478AD2B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495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5</cp:revision>
  <cp:lastPrinted>2019-11-04T10:48:00Z</cp:lastPrinted>
  <dcterms:created xsi:type="dcterms:W3CDTF">2019-10-30T05:23:00Z</dcterms:created>
  <dcterms:modified xsi:type="dcterms:W3CDTF">2019-11-04T10:48:00Z</dcterms:modified>
</cp:coreProperties>
</file>