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9301D7" w:rsidP="001A443E">
      <w:pPr>
        <w:jc w:val="right"/>
        <w:rPr>
          <w:b/>
          <w:bCs/>
          <w:sz w:val="24"/>
        </w:rPr>
      </w:pPr>
      <w:r w:rsidRPr="009301D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9301D7">
        <w:rPr>
          <w:sz w:val="24"/>
        </w:rPr>
        <w:t>2019-11-18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9301D7" w:rsidRPr="009301D7" w:rsidRDefault="009301D7" w:rsidP="0018613E">
      <w:pPr>
        <w:spacing w:after="40"/>
        <w:rPr>
          <w:b/>
          <w:bCs/>
          <w:sz w:val="24"/>
        </w:rPr>
      </w:pPr>
      <w:r w:rsidRPr="009301D7">
        <w:rPr>
          <w:b/>
          <w:bCs/>
          <w:sz w:val="24"/>
        </w:rPr>
        <w:t>Politechnika Rzeszowska</w:t>
      </w:r>
    </w:p>
    <w:p w:rsidR="00A80738" w:rsidRDefault="009301D7" w:rsidP="0018613E">
      <w:pPr>
        <w:spacing w:after="40"/>
        <w:rPr>
          <w:b/>
          <w:bCs/>
          <w:sz w:val="24"/>
        </w:rPr>
      </w:pPr>
      <w:r w:rsidRPr="009301D7">
        <w:rPr>
          <w:b/>
          <w:bCs/>
          <w:sz w:val="24"/>
        </w:rPr>
        <w:t>Dział Logistyki i Zamówień Publicznych</w:t>
      </w:r>
    </w:p>
    <w:p w:rsidR="00A80738" w:rsidRPr="0018613E" w:rsidRDefault="009301D7" w:rsidP="00A80738">
      <w:pPr>
        <w:rPr>
          <w:bCs/>
          <w:sz w:val="24"/>
        </w:rPr>
      </w:pPr>
      <w:r w:rsidRPr="009301D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9301D7">
        <w:rPr>
          <w:bCs/>
          <w:sz w:val="24"/>
        </w:rPr>
        <w:t>12</w:t>
      </w:r>
    </w:p>
    <w:p w:rsidR="00A80738" w:rsidRPr="0018613E" w:rsidRDefault="009301D7" w:rsidP="00A80738">
      <w:pPr>
        <w:rPr>
          <w:bCs/>
          <w:sz w:val="24"/>
        </w:rPr>
      </w:pPr>
      <w:r w:rsidRPr="009301D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9301D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301D7" w:rsidRPr="009301D7">
        <w:rPr>
          <w:b/>
          <w:sz w:val="24"/>
          <w:szCs w:val="24"/>
        </w:rPr>
        <w:t>NA/O/358/2019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301D7" w:rsidRPr="009301D7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301D7" w:rsidP="00CB5EDB">
      <w:pPr>
        <w:pStyle w:val="Tekstpodstawowywcity"/>
        <w:spacing w:before="120" w:after="240"/>
        <w:ind w:firstLine="0"/>
        <w:jc w:val="center"/>
      </w:pPr>
      <w:r w:rsidRPr="009301D7">
        <w:rPr>
          <w:b/>
        </w:rPr>
        <w:t>Dostawa aparatury  (cyfrowy miernik, suszarka laboratoryjna, mikroskopy, pipety automatyczne, wstrząsarka, oscyloskop cyfrowy, mobilny zestaw do wykonywania replik)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301D7" w:rsidRPr="009301D7">
        <w:rPr>
          <w:sz w:val="24"/>
          <w:szCs w:val="24"/>
        </w:rPr>
        <w:t>(</w:t>
      </w:r>
      <w:proofErr w:type="spellStart"/>
      <w:r w:rsidR="009301D7" w:rsidRPr="009301D7">
        <w:rPr>
          <w:sz w:val="24"/>
          <w:szCs w:val="24"/>
        </w:rPr>
        <w:t>t.j</w:t>
      </w:r>
      <w:proofErr w:type="spellEnd"/>
      <w:r w:rsidR="009301D7" w:rsidRPr="009301D7">
        <w:rPr>
          <w:sz w:val="24"/>
          <w:szCs w:val="24"/>
        </w:rPr>
        <w:t xml:space="preserve">. </w:t>
      </w:r>
      <w:proofErr w:type="spellStart"/>
      <w:r w:rsidR="009301D7" w:rsidRPr="009301D7">
        <w:rPr>
          <w:sz w:val="24"/>
          <w:szCs w:val="24"/>
        </w:rPr>
        <w:t>Dz.U</w:t>
      </w:r>
      <w:proofErr w:type="spellEnd"/>
      <w:r w:rsidR="009301D7" w:rsidRPr="009301D7">
        <w:rPr>
          <w:sz w:val="24"/>
          <w:szCs w:val="24"/>
        </w:rPr>
        <w:t>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301D7" w:rsidRPr="009301D7">
        <w:rPr>
          <w:sz w:val="24"/>
          <w:szCs w:val="24"/>
        </w:rPr>
        <w:t>18/11/2019</w:t>
      </w:r>
      <w:r w:rsidRPr="00FF4AB1">
        <w:rPr>
          <w:sz w:val="24"/>
          <w:szCs w:val="24"/>
        </w:rPr>
        <w:t xml:space="preserve"> o godz. </w:t>
      </w:r>
      <w:r w:rsidR="009301D7" w:rsidRPr="009301D7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301D7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301D7" w:rsidRPr="00A3048A" w:rsidRDefault="009301D7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1 zamówienia w wysokości 9 471.00 zł brutto;</w:t>
            </w:r>
          </w:p>
        </w:tc>
      </w:tr>
      <w:tr w:rsidR="009301D7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301D7" w:rsidRPr="00A3048A" w:rsidRDefault="009301D7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2 zamówienia w wysokości 5 267.00 zł brutto;</w:t>
            </w:r>
          </w:p>
        </w:tc>
      </w:tr>
      <w:tr w:rsidR="009301D7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301D7" w:rsidRPr="00A3048A" w:rsidRDefault="009301D7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3 zamówienia w wysokości 32 000.00 zł brutto;</w:t>
            </w:r>
          </w:p>
        </w:tc>
      </w:tr>
      <w:tr w:rsidR="009301D7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301D7" w:rsidRPr="00A3048A" w:rsidRDefault="009301D7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4 zamówienia w wysokości 12 800.00 zł brutto;</w:t>
            </w:r>
          </w:p>
        </w:tc>
      </w:tr>
      <w:tr w:rsidR="001D3FE4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3FE4" w:rsidRPr="00A3048A" w:rsidRDefault="001D3FE4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5 zamówienia w wysokości 3 500.00 zł brutto;</w:t>
            </w:r>
          </w:p>
        </w:tc>
      </w:tr>
      <w:tr w:rsidR="001D3FE4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3FE4" w:rsidRPr="00A3048A" w:rsidRDefault="001D3FE4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6 zamówienia w wysokości 4 428.00 zł brutto;</w:t>
            </w:r>
          </w:p>
        </w:tc>
      </w:tr>
      <w:tr w:rsidR="001D3FE4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3FE4" w:rsidRPr="00A3048A" w:rsidRDefault="001D3FE4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7 zamówienia w wysokości 6 200.00 zł brutto;</w:t>
            </w:r>
          </w:p>
        </w:tc>
      </w:tr>
      <w:tr w:rsidR="001D3FE4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3FE4" w:rsidRPr="00A3048A" w:rsidRDefault="001D3FE4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8 zamówienia w wysokości 21 500.00 zł brutto;</w:t>
            </w:r>
          </w:p>
        </w:tc>
      </w:tr>
      <w:tr w:rsidR="001D3FE4" w:rsidRPr="006646D9" w:rsidTr="00B813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3FE4" w:rsidRPr="00A3048A" w:rsidRDefault="001D3FE4" w:rsidP="00B813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01D7">
              <w:rPr>
                <w:sz w:val="24"/>
                <w:szCs w:val="24"/>
              </w:rPr>
              <w:t>części 9 zamówienia w wysokości 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3004"/>
        <w:gridCol w:w="1559"/>
        <w:gridCol w:w="1418"/>
        <w:gridCol w:w="1559"/>
      </w:tblGrid>
      <w:tr w:rsidR="001D3FE4" w:rsidRPr="00075CD0" w:rsidTr="001D3FE4">
        <w:tc>
          <w:tcPr>
            <w:tcW w:w="824" w:type="dxa"/>
            <w:shd w:val="clear" w:color="auto" w:fill="D9D9D9" w:themeFill="background1" w:themeFillShade="D9"/>
            <w:vAlign w:val="center"/>
          </w:tcPr>
          <w:p w:rsidR="001D3FE4" w:rsidRPr="00CB5EDB" w:rsidRDefault="001D3FE4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D3FE4" w:rsidRPr="00CB5EDB" w:rsidRDefault="001D3FE4" w:rsidP="00075CD0">
            <w:pPr>
              <w:jc w:val="center"/>
            </w:pPr>
            <w:r w:rsidRPr="00CB5EDB">
              <w:t>Nr</w:t>
            </w:r>
          </w:p>
          <w:p w:rsidR="001D3FE4" w:rsidRPr="00CB5EDB" w:rsidRDefault="001D3FE4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004" w:type="dxa"/>
            <w:shd w:val="clear" w:color="auto" w:fill="D9D9D9" w:themeFill="background1" w:themeFillShade="D9"/>
            <w:vAlign w:val="center"/>
          </w:tcPr>
          <w:p w:rsidR="001D3FE4" w:rsidRDefault="001D3FE4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1D3FE4" w:rsidRPr="00CB5EDB" w:rsidRDefault="001D3FE4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D3FE4" w:rsidRPr="00CB5EDB" w:rsidRDefault="001D3FE4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D3FE4" w:rsidRPr="00CB5EDB" w:rsidRDefault="001D3FE4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D3FE4" w:rsidRPr="00CB5EDB" w:rsidRDefault="001D3FE4" w:rsidP="00075CD0">
            <w:pPr>
              <w:jc w:val="center"/>
            </w:pPr>
            <w:r w:rsidRPr="00CB5EDB">
              <w:t>Okres gwarancji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5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LAB EMPIRE S.C.</w:t>
            </w:r>
          </w:p>
          <w:p w:rsidR="001D3FE4" w:rsidRPr="00CB5EDB" w:rsidRDefault="001D3FE4" w:rsidP="00B813AC">
            <w:r w:rsidRPr="009301D7">
              <w:t>Borowa</w:t>
            </w:r>
            <w:r w:rsidRPr="00CB5EDB">
              <w:t xml:space="preserve"> </w:t>
            </w:r>
            <w:r w:rsidRPr="009301D7">
              <w:t>1C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35-232</w:t>
            </w:r>
            <w:r w:rsidRPr="00CB5EDB">
              <w:t xml:space="preserve"> </w:t>
            </w:r>
            <w:r w:rsidRPr="009301D7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3 223.97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36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7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 xml:space="preserve">Firma </w:t>
            </w:r>
            <w:proofErr w:type="spellStart"/>
            <w:r w:rsidRPr="009301D7">
              <w:t>MULTISERW-MOREK</w:t>
            </w:r>
            <w:proofErr w:type="spellEnd"/>
            <w:r w:rsidRPr="009301D7">
              <w:t xml:space="preserve"> Jan Morek</w:t>
            </w:r>
          </w:p>
          <w:p w:rsidR="001D3FE4" w:rsidRPr="00CB5EDB" w:rsidRDefault="001D3FE4" w:rsidP="00B813AC">
            <w:proofErr w:type="spellStart"/>
            <w:r w:rsidRPr="009301D7">
              <w:t>Marcyporęba</w:t>
            </w:r>
            <w:proofErr w:type="spellEnd"/>
            <w:r w:rsidRPr="00CB5EDB">
              <w:t xml:space="preserve"> </w:t>
            </w:r>
            <w:r w:rsidRPr="009301D7">
              <w:t>36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34-114</w:t>
            </w:r>
            <w:r w:rsidRPr="00CB5EDB">
              <w:t xml:space="preserve"> </w:t>
            </w:r>
            <w:r w:rsidRPr="009301D7">
              <w:t>Brzeźnica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10 065.46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12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6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proofErr w:type="spellStart"/>
            <w:r w:rsidRPr="009301D7">
              <w:t>Eppendorf</w:t>
            </w:r>
            <w:proofErr w:type="spellEnd"/>
            <w:r w:rsidRPr="009301D7">
              <w:t xml:space="preserve"> Poland Sp. z o.o.</w:t>
            </w:r>
          </w:p>
          <w:p w:rsidR="001D3FE4" w:rsidRPr="00CB5EDB" w:rsidRDefault="001D3FE4" w:rsidP="00B813AC">
            <w:r w:rsidRPr="009301D7">
              <w:t>Al. Jerozolimskie</w:t>
            </w:r>
            <w:r w:rsidRPr="00CB5EDB">
              <w:t xml:space="preserve"> </w:t>
            </w:r>
            <w:r w:rsidRPr="009301D7">
              <w:t>212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02-486</w:t>
            </w:r>
            <w:r w:rsidRPr="00CB5EDB">
              <w:t xml:space="preserve"> </w:t>
            </w:r>
            <w:r w:rsidRPr="009301D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4 384.15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36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8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AM Technologies Polska sp. z o.o.</w:t>
            </w:r>
          </w:p>
          <w:p w:rsidR="001D3FE4" w:rsidRPr="00CB5EDB" w:rsidRDefault="001D3FE4" w:rsidP="00B813AC">
            <w:r w:rsidRPr="009301D7">
              <w:t>Jerozolimskie</w:t>
            </w:r>
            <w:r w:rsidRPr="00CB5EDB">
              <w:t xml:space="preserve"> </w:t>
            </w:r>
            <w:r w:rsidRPr="009301D7">
              <w:t>146C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02-305</w:t>
            </w:r>
            <w:r w:rsidRPr="00CB5EDB">
              <w:t xml:space="preserve"> </w:t>
            </w:r>
            <w:r w:rsidRPr="009301D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21 312.53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36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Centrum Mikroskopii</w:t>
            </w:r>
          </w:p>
          <w:p w:rsidR="001D3FE4" w:rsidRPr="00CB5EDB" w:rsidRDefault="001D3FE4" w:rsidP="00B813AC">
            <w:r w:rsidRPr="009301D7">
              <w:t>Arkuszowa</w:t>
            </w:r>
            <w:r w:rsidRPr="00CB5EDB">
              <w:t xml:space="preserve"> </w:t>
            </w:r>
            <w:r w:rsidRPr="009301D7">
              <w:t>58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01-934</w:t>
            </w:r>
            <w:r w:rsidRPr="00CB5EDB">
              <w:t xml:space="preserve"> </w:t>
            </w:r>
            <w:r w:rsidRPr="009301D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22 684.95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12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4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KAWA.SKA sp. z o.o.</w:t>
            </w:r>
          </w:p>
          <w:p w:rsidR="001D3FE4" w:rsidRPr="00CB5EDB" w:rsidRDefault="001D3FE4" w:rsidP="00B813AC">
            <w:r w:rsidRPr="009301D7">
              <w:t>Zaczarowanej Róży</w:t>
            </w:r>
            <w:r w:rsidRPr="00CB5EDB">
              <w:t xml:space="preserve"> </w:t>
            </w:r>
            <w:r w:rsidRPr="009301D7">
              <w:t>1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05-540</w:t>
            </w:r>
            <w:r w:rsidRPr="00CB5EDB">
              <w:t xml:space="preserve"> </w:t>
            </w:r>
            <w:r w:rsidRPr="009301D7">
              <w:t>Zalesie Górne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12 781.28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12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7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 xml:space="preserve">GEOLAB Paweł </w:t>
            </w:r>
            <w:proofErr w:type="spellStart"/>
            <w:r w:rsidRPr="009301D7">
              <w:t>Szkurłat</w:t>
            </w:r>
            <w:proofErr w:type="spellEnd"/>
          </w:p>
          <w:p w:rsidR="001D3FE4" w:rsidRPr="00CB5EDB" w:rsidRDefault="001D3FE4" w:rsidP="00B813AC">
            <w:r w:rsidRPr="009301D7">
              <w:t>ul. Szosa Lubelska</w:t>
            </w:r>
            <w:r w:rsidRPr="00CB5EDB">
              <w:t xml:space="preserve"> </w:t>
            </w:r>
            <w:r w:rsidRPr="009301D7">
              <w:t>4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05-077</w:t>
            </w:r>
            <w:r w:rsidRPr="00CB5EDB">
              <w:t xml:space="preserve"> </w:t>
            </w:r>
            <w:r w:rsidRPr="009301D7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6 266.85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12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5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proofErr w:type="spellStart"/>
            <w:r w:rsidRPr="009301D7">
              <w:t>Alfachem</w:t>
            </w:r>
            <w:proofErr w:type="spellEnd"/>
            <w:r w:rsidRPr="009301D7">
              <w:t xml:space="preserve"> Sp. z o.o.</w:t>
            </w:r>
          </w:p>
          <w:p w:rsidR="001D3FE4" w:rsidRPr="00CB5EDB" w:rsidRDefault="001D3FE4" w:rsidP="00B813AC">
            <w:r w:rsidRPr="009301D7">
              <w:t>Unii Lubelskiej</w:t>
            </w:r>
            <w:r w:rsidRPr="00CB5EDB">
              <w:t xml:space="preserve"> </w:t>
            </w:r>
            <w:r w:rsidRPr="009301D7">
              <w:t>3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61-249</w:t>
            </w:r>
            <w:r w:rsidRPr="00CB5EDB">
              <w:t xml:space="preserve"> </w:t>
            </w:r>
            <w:r w:rsidRPr="009301D7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3 682.80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36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6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proofErr w:type="spellStart"/>
            <w:r w:rsidRPr="009301D7">
              <w:t>Alfachem</w:t>
            </w:r>
            <w:proofErr w:type="spellEnd"/>
            <w:r w:rsidRPr="009301D7">
              <w:t xml:space="preserve"> Sp. z o.o.</w:t>
            </w:r>
          </w:p>
          <w:p w:rsidR="001D3FE4" w:rsidRPr="00CB5EDB" w:rsidRDefault="001D3FE4" w:rsidP="00B813AC">
            <w:r w:rsidRPr="009301D7">
              <w:t>Unii Lubelskiej</w:t>
            </w:r>
            <w:r w:rsidRPr="00CB5EDB">
              <w:t xml:space="preserve"> </w:t>
            </w:r>
            <w:r w:rsidRPr="009301D7">
              <w:t>3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61-249</w:t>
            </w:r>
            <w:r w:rsidRPr="00CB5EDB">
              <w:t xml:space="preserve"> </w:t>
            </w:r>
            <w:r w:rsidRPr="009301D7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5 904.00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24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ALCHEM Grupa sp. z o.o. o/Rzeszów</w:t>
            </w:r>
          </w:p>
          <w:p w:rsidR="001D3FE4" w:rsidRPr="00CB5EDB" w:rsidRDefault="001D3FE4" w:rsidP="00B813AC">
            <w:r w:rsidRPr="009301D7">
              <w:t>Boya Żeleńskiego</w:t>
            </w:r>
            <w:r w:rsidRPr="00CB5EDB">
              <w:t xml:space="preserve"> </w:t>
            </w:r>
            <w:r w:rsidRPr="009301D7">
              <w:t>25b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35-959</w:t>
            </w:r>
            <w:r w:rsidRPr="00CB5EDB">
              <w:t xml:space="preserve"> </w:t>
            </w:r>
            <w:r w:rsidRPr="009301D7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10 332.00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24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ALCHEM Grupa sp. z o.o. o/Rzeszów</w:t>
            </w:r>
          </w:p>
          <w:p w:rsidR="001D3FE4" w:rsidRPr="00CB5EDB" w:rsidRDefault="001D3FE4" w:rsidP="00B813AC">
            <w:r w:rsidRPr="009301D7">
              <w:t>Boya Żeleńskiego</w:t>
            </w:r>
            <w:r w:rsidRPr="00CB5EDB">
              <w:t xml:space="preserve"> </w:t>
            </w:r>
            <w:r w:rsidRPr="009301D7">
              <w:t>25b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35-959</w:t>
            </w:r>
            <w:r w:rsidRPr="00CB5EDB">
              <w:t xml:space="preserve"> </w:t>
            </w:r>
            <w:r w:rsidRPr="009301D7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5 264.40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24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5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ALCHEM Grupa sp. z o.o. o/Rzeszów</w:t>
            </w:r>
          </w:p>
          <w:p w:rsidR="001D3FE4" w:rsidRPr="00CB5EDB" w:rsidRDefault="001D3FE4" w:rsidP="00B813AC">
            <w:r w:rsidRPr="009301D7">
              <w:t>Boya Żeleńskiego</w:t>
            </w:r>
            <w:r w:rsidRPr="00CB5EDB">
              <w:t xml:space="preserve"> </w:t>
            </w:r>
            <w:r w:rsidRPr="009301D7">
              <w:t>25b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35-959</w:t>
            </w:r>
            <w:r w:rsidRPr="00CB5EDB">
              <w:t xml:space="preserve"> </w:t>
            </w:r>
            <w:r w:rsidRPr="009301D7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3 078.00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24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6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ALCHEM Grupa sp. z o.o. o/Rzeszów</w:t>
            </w:r>
          </w:p>
          <w:p w:rsidR="001D3FE4" w:rsidRPr="00CB5EDB" w:rsidRDefault="001D3FE4" w:rsidP="00B813AC">
            <w:r w:rsidRPr="009301D7">
              <w:t>Boya Żeleńskiego</w:t>
            </w:r>
            <w:r w:rsidRPr="00CB5EDB">
              <w:t xml:space="preserve"> </w:t>
            </w:r>
            <w:r w:rsidRPr="009301D7">
              <w:t>25b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35-959</w:t>
            </w:r>
            <w:r w:rsidRPr="00CB5EDB">
              <w:t xml:space="preserve"> </w:t>
            </w:r>
            <w:r w:rsidRPr="009301D7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6 457.50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24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7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r w:rsidRPr="009301D7">
              <w:t>ALCHEM Grupa sp. z o.o. o/Rzeszów</w:t>
            </w:r>
          </w:p>
          <w:p w:rsidR="001D3FE4" w:rsidRPr="00CB5EDB" w:rsidRDefault="001D3FE4" w:rsidP="00B813AC">
            <w:r w:rsidRPr="009301D7">
              <w:t>Boya Żeleńskiego</w:t>
            </w:r>
            <w:r w:rsidRPr="00CB5EDB">
              <w:t xml:space="preserve"> </w:t>
            </w:r>
            <w:r w:rsidRPr="009301D7">
              <w:t>25b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35-959</w:t>
            </w:r>
            <w:r w:rsidRPr="00CB5EDB">
              <w:t xml:space="preserve"> </w:t>
            </w:r>
            <w:r w:rsidRPr="009301D7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6 150.00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12 miesiące</w:t>
            </w:r>
          </w:p>
        </w:tc>
      </w:tr>
      <w:tr w:rsidR="001D3FE4" w:rsidRPr="00075CD0" w:rsidTr="001D3FE4">
        <w:tc>
          <w:tcPr>
            <w:tcW w:w="824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9</w:t>
            </w:r>
          </w:p>
        </w:tc>
        <w:tc>
          <w:tcPr>
            <w:tcW w:w="3004" w:type="dxa"/>
            <w:shd w:val="clear" w:color="auto" w:fill="auto"/>
          </w:tcPr>
          <w:p w:rsidR="001D3FE4" w:rsidRPr="00CB5EDB" w:rsidRDefault="001D3FE4" w:rsidP="00B813AC">
            <w:pPr>
              <w:spacing w:before="40"/>
            </w:pPr>
            <w:proofErr w:type="spellStart"/>
            <w:r w:rsidRPr="009301D7">
              <w:t>Struers</w:t>
            </w:r>
            <w:proofErr w:type="spellEnd"/>
            <w:r w:rsidRPr="009301D7">
              <w:t xml:space="preserve"> sp. z o.o. oddział w Polsce</w:t>
            </w:r>
          </w:p>
          <w:p w:rsidR="001D3FE4" w:rsidRPr="00CB5EDB" w:rsidRDefault="001D3FE4" w:rsidP="00B813AC">
            <w:r w:rsidRPr="009301D7">
              <w:t>Jasnogórska</w:t>
            </w:r>
            <w:r w:rsidRPr="00CB5EDB">
              <w:t xml:space="preserve"> </w:t>
            </w:r>
            <w:r w:rsidRPr="009301D7">
              <w:t>44</w:t>
            </w:r>
            <w:r w:rsidRPr="00CB5EDB">
              <w:t xml:space="preserve"> </w:t>
            </w:r>
          </w:p>
          <w:p w:rsidR="001D3FE4" w:rsidRPr="00CB5EDB" w:rsidRDefault="001D3FE4" w:rsidP="00B813AC">
            <w:pPr>
              <w:spacing w:before="40" w:after="40"/>
              <w:jc w:val="both"/>
            </w:pPr>
            <w:r w:rsidRPr="009301D7">
              <w:t>31-358</w:t>
            </w:r>
            <w:r w:rsidRPr="00CB5EDB">
              <w:t xml:space="preserve"> </w:t>
            </w:r>
            <w:r w:rsidRPr="009301D7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5 192.91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FE4" w:rsidRPr="00CB5EDB" w:rsidRDefault="001D3FE4" w:rsidP="00B813AC">
            <w:pPr>
              <w:spacing w:before="120" w:after="120"/>
              <w:jc w:val="center"/>
            </w:pPr>
            <w:r w:rsidRPr="009301D7">
              <w:t>12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BF8" w:rsidRDefault="002E2BF8">
      <w:r>
        <w:separator/>
      </w:r>
    </w:p>
  </w:endnote>
  <w:endnote w:type="continuationSeparator" w:id="0">
    <w:p w:rsidR="002E2BF8" w:rsidRDefault="002E2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17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17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17D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BF8" w:rsidRDefault="002E2BF8">
      <w:r>
        <w:separator/>
      </w:r>
    </w:p>
  </w:footnote>
  <w:footnote w:type="continuationSeparator" w:id="0">
    <w:p w:rsidR="002E2BF8" w:rsidRDefault="002E2B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D7" w:rsidRDefault="009301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D7" w:rsidRDefault="009301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D7" w:rsidRDefault="009301D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01D7"/>
    <w:rsid w:val="0001764B"/>
    <w:rsid w:val="0003529D"/>
    <w:rsid w:val="00075CD0"/>
    <w:rsid w:val="00092C61"/>
    <w:rsid w:val="0014428B"/>
    <w:rsid w:val="0018613E"/>
    <w:rsid w:val="001A443E"/>
    <w:rsid w:val="001D3FE4"/>
    <w:rsid w:val="002628C2"/>
    <w:rsid w:val="002E2BF8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317DF"/>
    <w:rsid w:val="00861E75"/>
    <w:rsid w:val="00864EE2"/>
    <w:rsid w:val="008B02BA"/>
    <w:rsid w:val="009301D7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2019-11-18T11:33:00Z</cp:lastPrinted>
  <dcterms:created xsi:type="dcterms:W3CDTF">2019-11-18T11:33:00Z</dcterms:created>
  <dcterms:modified xsi:type="dcterms:W3CDTF">2019-11-18T11:33:00Z</dcterms:modified>
</cp:coreProperties>
</file>