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F73E64" w:rsidRDefault="00ED71DB" w:rsidP="00ED71DB">
      <w:pPr>
        <w:spacing w:line="360" w:lineRule="auto"/>
        <w:jc w:val="right"/>
        <w:rPr>
          <w:sz w:val="24"/>
        </w:rPr>
      </w:pPr>
      <w:r w:rsidRPr="00F73E64">
        <w:rPr>
          <w:sz w:val="24"/>
        </w:rPr>
        <w:t>Załącznik nr 1</w:t>
      </w:r>
    </w:p>
    <w:p w:rsidR="00ED71DB" w:rsidRDefault="00ED71DB" w:rsidP="00ED71DB">
      <w:pPr>
        <w:spacing w:line="360" w:lineRule="auto"/>
        <w:rPr>
          <w:b/>
          <w:sz w:val="24"/>
        </w:rPr>
      </w:pPr>
      <w:r>
        <w:rPr>
          <w:b/>
          <w:sz w:val="24"/>
        </w:rPr>
        <w:t>Znak sprawy</w:t>
      </w:r>
      <w:r w:rsidRPr="00F73E64">
        <w:rPr>
          <w:sz w:val="24"/>
        </w:rPr>
        <w:t>: NA/366/2019</w:t>
      </w:r>
    </w:p>
    <w:p w:rsidR="00ED71DB" w:rsidRDefault="00ED71DB">
      <w:pPr>
        <w:spacing w:line="360" w:lineRule="auto"/>
        <w:jc w:val="center"/>
        <w:outlineLvl w:val="0"/>
        <w:rPr>
          <w:b/>
          <w:sz w:val="28"/>
        </w:rPr>
      </w:pPr>
    </w:p>
    <w:p w:rsidR="00ED71DB" w:rsidRDefault="00ED71DB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905C81" w:rsidRDefault="00F73E6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CE2213" w:rsidRPr="00CE2213" w:rsidRDefault="00CE2213">
      <w:pPr>
        <w:ind w:firstLine="3969"/>
        <w:rPr>
          <w:b/>
          <w:sz w:val="24"/>
        </w:rPr>
      </w:pPr>
      <w:r w:rsidRPr="00CE2213">
        <w:rPr>
          <w:b/>
          <w:sz w:val="24"/>
        </w:rPr>
        <w:t>Politechnika Rzeszowska</w:t>
      </w:r>
    </w:p>
    <w:p w:rsidR="00905C81" w:rsidRDefault="00CE2213">
      <w:pPr>
        <w:ind w:firstLine="3969"/>
        <w:rPr>
          <w:b/>
          <w:sz w:val="24"/>
        </w:rPr>
      </w:pPr>
      <w:r w:rsidRPr="00CE2213">
        <w:rPr>
          <w:b/>
          <w:sz w:val="24"/>
        </w:rPr>
        <w:t>Dział Logistyki i Zamówień Publicznych</w:t>
      </w:r>
    </w:p>
    <w:p w:rsidR="00905C81" w:rsidRDefault="00CE2213">
      <w:pPr>
        <w:ind w:left="3969"/>
        <w:rPr>
          <w:b/>
          <w:sz w:val="24"/>
        </w:rPr>
      </w:pPr>
      <w:r w:rsidRPr="00CE2213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E2213">
        <w:rPr>
          <w:b/>
          <w:sz w:val="24"/>
        </w:rPr>
        <w:t>12</w:t>
      </w:r>
    </w:p>
    <w:p w:rsidR="00905C81" w:rsidRPr="00F73E64" w:rsidRDefault="00CE2213" w:rsidP="00F73E64">
      <w:pPr>
        <w:ind w:firstLine="3969"/>
        <w:rPr>
          <w:b/>
          <w:sz w:val="24"/>
        </w:rPr>
      </w:pPr>
      <w:r w:rsidRPr="00CE2213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CE2213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73E64" w:rsidRPr="00F73E64" w:rsidRDefault="00905C81" w:rsidP="00F73E6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ED71DB">
        <w:rPr>
          <w:sz w:val="24"/>
        </w:rPr>
        <w:t xml:space="preserve">trybie </w:t>
      </w:r>
      <w:r w:rsidR="00CE2213" w:rsidRPr="00ED71DB">
        <w:rPr>
          <w:sz w:val="24"/>
        </w:rPr>
        <w:t>przetarg</w:t>
      </w:r>
      <w:r w:rsidR="00F73E64">
        <w:rPr>
          <w:sz w:val="24"/>
        </w:rPr>
        <w:t>u nieograniczonego</w:t>
      </w:r>
      <w:r>
        <w:rPr>
          <w:sz w:val="24"/>
        </w:rPr>
        <w:t xml:space="preserve"> na:</w:t>
      </w:r>
      <w:r w:rsidR="00ED71DB">
        <w:rPr>
          <w:sz w:val="24"/>
        </w:rPr>
        <w:t xml:space="preserve"> </w:t>
      </w:r>
      <w:r w:rsidR="00CE2213" w:rsidRPr="00CE2213">
        <w:rPr>
          <w:b/>
          <w:sz w:val="24"/>
        </w:rPr>
        <w:t>Remont laboratorium A-213 - klimatyzacja w laboratorium pomiarowym</w:t>
      </w:r>
      <w:r>
        <w:rPr>
          <w:sz w:val="24"/>
        </w:rPr>
        <w:t>.</w:t>
      </w:r>
    </w:p>
    <w:tbl>
      <w:tblPr>
        <w:tblpPr w:leftFromText="141" w:rightFromText="141" w:vertAnchor="text" w:horzAnchor="page" w:tblpX="1274" w:tblpY="18"/>
        <w:tblOverlap w:val="never"/>
        <w:tblW w:w="97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246"/>
        <w:gridCol w:w="3612"/>
      </w:tblGrid>
      <w:tr w:rsidR="00F73E64" w:rsidTr="00F73E64">
        <w:trPr>
          <w:cantSplit/>
          <w:trHeight w:val="973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mbria" w:hAnsi="Cambria" w:cs="Calibri"/>
                <w:b/>
                <w:caps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caps/>
                <w:sz w:val="28"/>
                <w:szCs w:val="28"/>
              </w:rPr>
              <w:t>L.P.</w:t>
            </w:r>
          </w:p>
        </w:tc>
        <w:tc>
          <w:tcPr>
            <w:tcW w:w="5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mbria" w:hAnsi="Cambria" w:cs="Calibri"/>
                <w:color w:val="000000"/>
                <w:sz w:val="36"/>
                <w:szCs w:val="36"/>
              </w:rPr>
            </w:pPr>
            <w:r>
              <w:rPr>
                <w:rFonts w:ascii="Cambria" w:hAnsi="Cambria" w:cs="Calibri"/>
                <w:b/>
                <w:caps/>
                <w:sz w:val="28"/>
                <w:szCs w:val="28"/>
              </w:rPr>
              <w:t>branża</w:t>
            </w:r>
          </w:p>
        </w:tc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mbria" w:hAnsi="Cambria" w:cs="Calibri"/>
                <w:b/>
                <w:sz w:val="28"/>
                <w:szCs w:val="28"/>
              </w:rPr>
            </w:pPr>
            <w:r>
              <w:rPr>
                <w:rFonts w:ascii="Cambria" w:hAnsi="Cambria" w:cs="Calibri"/>
                <w:b/>
                <w:sz w:val="28"/>
                <w:szCs w:val="28"/>
              </w:rPr>
              <w:t>WARTOŚĆ  [zł]   brutto</w:t>
            </w:r>
          </w:p>
        </w:tc>
      </w:tr>
      <w:tr w:rsidR="00F73E64" w:rsidTr="00F73E64">
        <w:trPr>
          <w:trHeight w:val="392"/>
        </w:trPr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F73E64" w:rsidRDefault="00F73E6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1</w:t>
            </w:r>
          </w:p>
        </w:tc>
        <w:tc>
          <w:tcPr>
            <w:tcW w:w="524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F73E64" w:rsidRDefault="00F73E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</w:p>
        </w:tc>
        <w:tc>
          <w:tcPr>
            <w:tcW w:w="3612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F73E64" w:rsidRDefault="00F73E64">
            <w:pPr>
              <w:contextualSpacing/>
              <w:jc w:val="center"/>
              <w:rPr>
                <w:rFonts w:ascii="Courier New" w:hAnsi="Courier New" w:cs="Courier New"/>
                <w:b/>
                <w:caps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caps/>
                <w:sz w:val="24"/>
                <w:szCs w:val="24"/>
              </w:rPr>
              <w:t>6</w:t>
            </w:r>
          </w:p>
        </w:tc>
      </w:tr>
      <w:tr w:rsidR="00F73E64" w:rsidTr="00F73E64">
        <w:trPr>
          <w:trHeight w:val="50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:rsidR="00F73E64" w:rsidRDefault="00F73E6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1</w:t>
            </w:r>
          </w:p>
        </w:tc>
        <w:tc>
          <w:tcPr>
            <w:tcW w:w="5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>
            <w:pPr>
              <w:rPr>
                <w:rFonts w:ascii="Cambria" w:hAnsi="Cambria" w:cs="Calibri"/>
                <w:color w:val="000000"/>
                <w:sz w:val="28"/>
                <w:szCs w:val="28"/>
              </w:rPr>
            </w:pPr>
            <w:r>
              <w:rPr>
                <w:rFonts w:ascii="Cambria" w:hAnsi="Cambria" w:cs="Calibri"/>
                <w:color w:val="000000"/>
                <w:sz w:val="28"/>
                <w:szCs w:val="28"/>
              </w:rPr>
              <w:t>BUDOWLANA</w:t>
            </w:r>
          </w:p>
        </w:tc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F73E64" w:rsidRDefault="00F73E6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73E64" w:rsidRDefault="00F73E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…………………………….</w:t>
            </w:r>
          </w:p>
        </w:tc>
      </w:tr>
      <w:tr w:rsidR="00F73E64" w:rsidTr="00F73E64">
        <w:trPr>
          <w:trHeight w:val="50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:rsidR="00F73E64" w:rsidRDefault="00F73E6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2</w:t>
            </w:r>
          </w:p>
        </w:tc>
        <w:tc>
          <w:tcPr>
            <w:tcW w:w="5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>
            <w:pPr>
              <w:rPr>
                <w:rFonts w:ascii="Cambria" w:hAnsi="Cambria" w:cs="Calibri"/>
                <w:color w:val="000000"/>
                <w:sz w:val="28"/>
                <w:szCs w:val="28"/>
              </w:rPr>
            </w:pPr>
            <w:r>
              <w:rPr>
                <w:rFonts w:ascii="Cambria" w:hAnsi="Cambria" w:cs="Calibri"/>
                <w:color w:val="000000"/>
                <w:sz w:val="28"/>
                <w:szCs w:val="28"/>
              </w:rPr>
              <w:t>ELEKTRYCZNA</w:t>
            </w:r>
          </w:p>
        </w:tc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F73E64" w:rsidRDefault="00F73E6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73E64" w:rsidRDefault="00F73E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…………………………….</w:t>
            </w:r>
          </w:p>
        </w:tc>
      </w:tr>
      <w:tr w:rsidR="00F73E64" w:rsidTr="00F73E64">
        <w:trPr>
          <w:trHeight w:val="50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:rsidR="00F73E64" w:rsidRDefault="00F73E6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cs="Calibri"/>
                <w:b/>
                <w:sz w:val="32"/>
                <w:szCs w:val="32"/>
              </w:rPr>
            </w:pPr>
            <w:r>
              <w:rPr>
                <w:rFonts w:cs="Calibri"/>
                <w:b/>
                <w:sz w:val="32"/>
                <w:szCs w:val="32"/>
              </w:rPr>
              <w:t>3</w:t>
            </w:r>
          </w:p>
        </w:tc>
        <w:tc>
          <w:tcPr>
            <w:tcW w:w="5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>
            <w:pPr>
              <w:rPr>
                <w:rFonts w:ascii="Cambria" w:hAnsi="Cambria" w:cs="Calibri"/>
                <w:color w:val="000000"/>
                <w:sz w:val="28"/>
                <w:szCs w:val="28"/>
              </w:rPr>
            </w:pPr>
            <w:r>
              <w:rPr>
                <w:rFonts w:ascii="Cambria" w:hAnsi="Cambria" w:cs="Calibri"/>
                <w:color w:val="000000"/>
                <w:sz w:val="28"/>
                <w:szCs w:val="28"/>
              </w:rPr>
              <w:t>SANITARNA</w:t>
            </w:r>
          </w:p>
        </w:tc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F73E64" w:rsidRDefault="00F73E6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73E64" w:rsidRDefault="00F73E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…………………………….</w:t>
            </w:r>
          </w:p>
        </w:tc>
      </w:tr>
    </w:tbl>
    <w:p w:rsidR="00F73E64" w:rsidRDefault="00F73E64" w:rsidP="00F73E64">
      <w:pPr>
        <w:contextualSpacing/>
        <w:rPr>
          <w:rFonts w:ascii="Tahoma" w:hAnsi="Tahoma" w:cs="Tahoma"/>
          <w:color w:val="C00000"/>
          <w:sz w:val="24"/>
          <w:szCs w:val="24"/>
        </w:rPr>
      </w:pPr>
    </w:p>
    <w:p w:rsidR="00F73E64" w:rsidRPr="00F73E64" w:rsidRDefault="00F73E64" w:rsidP="00F73E64">
      <w:pPr>
        <w:jc w:val="center"/>
        <w:rPr>
          <w:rFonts w:ascii="Cambria" w:hAnsi="Cambria" w:cs="Calibri"/>
          <w:b/>
          <w:color w:val="820000"/>
          <w:sz w:val="28"/>
          <w:szCs w:val="28"/>
        </w:rPr>
      </w:pPr>
      <w:r>
        <w:rPr>
          <w:rFonts w:ascii="Cambria" w:hAnsi="Cambria" w:cs="Calibri"/>
          <w:b/>
          <w:color w:val="820000"/>
          <w:sz w:val="28"/>
          <w:szCs w:val="28"/>
        </w:rPr>
        <w:t>Do realizacji zamówienia zostaną zastosowane następujące urządzenia :</w:t>
      </w:r>
    </w:p>
    <w:tbl>
      <w:tblPr>
        <w:tblpPr w:leftFromText="141" w:rightFromText="141" w:vertAnchor="text" w:tblpX="-146" w:tblpY="1"/>
        <w:tblOverlap w:val="never"/>
        <w:tblW w:w="97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6"/>
        <w:gridCol w:w="6376"/>
      </w:tblGrid>
      <w:tr w:rsidR="00F73E64" w:rsidTr="00F73E64">
        <w:trPr>
          <w:cantSplit/>
          <w:trHeight w:val="598"/>
        </w:trPr>
        <w:tc>
          <w:tcPr>
            <w:tcW w:w="340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</w:p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>
              <w:rPr>
                <w:rFonts w:ascii="Cambria" w:hAnsi="Cambria" w:cs="Arial"/>
                <w:b/>
                <w:caps/>
                <w:sz w:val="24"/>
                <w:szCs w:val="24"/>
              </w:rPr>
              <w:t xml:space="preserve">rodzaj  </w:t>
            </w:r>
          </w:p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>
              <w:rPr>
                <w:rFonts w:ascii="Cambria" w:hAnsi="Cambria" w:cs="Arial"/>
                <w:b/>
                <w:caps/>
                <w:sz w:val="24"/>
                <w:szCs w:val="24"/>
              </w:rPr>
              <w:t>urządzenia</w:t>
            </w:r>
          </w:p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</w:p>
        </w:tc>
        <w:tc>
          <w:tcPr>
            <w:tcW w:w="63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</w:p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>
              <w:rPr>
                <w:rFonts w:ascii="Cambria" w:hAnsi="Cambria" w:cs="Arial"/>
                <w:b/>
                <w:caps/>
                <w:sz w:val="24"/>
                <w:szCs w:val="24"/>
              </w:rPr>
              <w:t>nazwa  handlowa</w:t>
            </w:r>
          </w:p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sz w:val="24"/>
                <w:szCs w:val="24"/>
              </w:rPr>
            </w:pPr>
            <w:r>
              <w:rPr>
                <w:rFonts w:ascii="Cambria" w:hAnsi="Cambria" w:cs="Arial"/>
                <w:b/>
                <w:caps/>
                <w:sz w:val="24"/>
                <w:szCs w:val="24"/>
              </w:rPr>
              <w:t xml:space="preserve">producent, typ, </w:t>
            </w:r>
          </w:p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caps/>
                <w:sz w:val="24"/>
                <w:szCs w:val="24"/>
              </w:rPr>
            </w:pPr>
          </w:p>
        </w:tc>
      </w:tr>
      <w:tr w:rsidR="00F73E64" w:rsidTr="00F73E64">
        <w:trPr>
          <w:cantSplit/>
          <w:trHeight w:val="393"/>
        </w:trPr>
        <w:tc>
          <w:tcPr>
            <w:tcW w:w="340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2F2F2"/>
            <w:vAlign w:val="center"/>
          </w:tcPr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  <w:caps/>
                <w:color w:val="000000"/>
                <w:sz w:val="22"/>
                <w:szCs w:val="22"/>
              </w:rPr>
            </w:pPr>
          </w:p>
        </w:tc>
        <w:tc>
          <w:tcPr>
            <w:tcW w:w="63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2F2F2"/>
            <w:vAlign w:val="center"/>
          </w:tcPr>
          <w:p w:rsidR="00F73E64" w:rsidRDefault="00F73E64" w:rsidP="00F73E64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Arial"/>
                <w:b/>
                <w:caps/>
                <w:color w:val="000000"/>
              </w:rPr>
            </w:pPr>
          </w:p>
        </w:tc>
      </w:tr>
      <w:tr w:rsidR="00F73E64" w:rsidTr="00F73E64">
        <w:trPr>
          <w:trHeight w:val="501"/>
        </w:trPr>
        <w:tc>
          <w:tcPr>
            <w:tcW w:w="3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 w:rsidP="00F73E6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73E64" w:rsidRDefault="00F73E64" w:rsidP="00F73E6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73E64" w:rsidRDefault="00F73E64" w:rsidP="00F73E6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klimatyzator</w:t>
            </w:r>
          </w:p>
        </w:tc>
        <w:tc>
          <w:tcPr>
            <w:tcW w:w="6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3E64" w:rsidRDefault="00F73E64" w:rsidP="00F73E64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8"/>
                <w:szCs w:val="28"/>
              </w:rPr>
            </w:pPr>
          </w:p>
          <w:p w:rsidR="00F73E64" w:rsidRDefault="00F73E64" w:rsidP="00F73E64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8"/>
                <w:szCs w:val="28"/>
              </w:rPr>
            </w:pPr>
          </w:p>
        </w:tc>
      </w:tr>
      <w:tr w:rsidR="00F73E64" w:rsidTr="00F73E64">
        <w:trPr>
          <w:trHeight w:val="501"/>
        </w:trPr>
        <w:tc>
          <w:tcPr>
            <w:tcW w:w="3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E64" w:rsidRDefault="00F73E64" w:rsidP="00F73E6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73E64" w:rsidRDefault="00F73E64" w:rsidP="00F73E6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73E64" w:rsidRDefault="00F73E64" w:rsidP="00F73E64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nawilżacz powietrza</w:t>
            </w:r>
          </w:p>
        </w:tc>
        <w:tc>
          <w:tcPr>
            <w:tcW w:w="6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3E64" w:rsidRDefault="00F73E64" w:rsidP="00F73E64">
            <w:pPr>
              <w:autoSpaceDE w:val="0"/>
              <w:autoSpaceDN w:val="0"/>
              <w:adjustRightInd w:val="0"/>
              <w:rPr>
                <w:rFonts w:cs="Tahoma"/>
                <w:color w:val="000000"/>
                <w:sz w:val="28"/>
                <w:szCs w:val="28"/>
              </w:rPr>
            </w:pPr>
          </w:p>
          <w:p w:rsidR="00F73E64" w:rsidRDefault="00F73E64" w:rsidP="00F73E64">
            <w:pPr>
              <w:autoSpaceDE w:val="0"/>
              <w:autoSpaceDN w:val="0"/>
              <w:adjustRightInd w:val="0"/>
              <w:rPr>
                <w:rFonts w:cs="Tahoma"/>
                <w:color w:val="000000"/>
                <w:sz w:val="28"/>
                <w:szCs w:val="28"/>
              </w:rPr>
            </w:pPr>
          </w:p>
        </w:tc>
      </w:tr>
    </w:tbl>
    <w:p w:rsidR="00905C81" w:rsidRDefault="00905C81" w:rsidP="00F73E64">
      <w:pPr>
        <w:spacing w:line="360" w:lineRule="auto"/>
        <w:jc w:val="both"/>
        <w:rPr>
          <w:sz w:val="24"/>
        </w:rPr>
      </w:pPr>
    </w:p>
    <w:p w:rsidR="00BE02FA" w:rsidRDefault="00BE02FA" w:rsidP="00BE02FA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b/>
          <w:sz w:val="24"/>
          <w:szCs w:val="24"/>
        </w:rPr>
        <w:t xml:space="preserve"> łącznie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BE02FA" w:rsidRPr="000D23C5" w:rsidRDefault="00BE02FA" w:rsidP="00BE02FA">
      <w:pPr>
        <w:spacing w:line="360" w:lineRule="auto"/>
        <w:ind w:left="1080"/>
        <w:jc w:val="both"/>
        <w:rPr>
          <w:sz w:val="24"/>
          <w:szCs w:val="24"/>
        </w:rPr>
      </w:pPr>
    </w:p>
    <w:p w:rsidR="00BE02FA" w:rsidRDefault="00BE02FA" w:rsidP="00BE02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</w:t>
      </w:r>
      <w:r>
        <w:rPr>
          <w:sz w:val="24"/>
          <w:szCs w:val="24"/>
        </w:rPr>
        <w:t xml:space="preserve"> łącznie </w:t>
      </w:r>
      <w:r w:rsidRPr="00630051">
        <w:rPr>
          <w:sz w:val="24"/>
          <w:szCs w:val="24"/>
        </w:rPr>
        <w:t xml:space="preserve"> …………………….……</w:t>
      </w:r>
    </w:p>
    <w:p w:rsidR="00BE02FA" w:rsidRPr="000D23C5" w:rsidRDefault="00BE02FA" w:rsidP="00BE02FA">
      <w:pPr>
        <w:spacing w:line="360" w:lineRule="auto"/>
        <w:jc w:val="both"/>
        <w:rPr>
          <w:sz w:val="24"/>
          <w:szCs w:val="24"/>
        </w:rPr>
      </w:pPr>
    </w:p>
    <w:p w:rsidR="00BE02FA" w:rsidRDefault="00BE02FA" w:rsidP="00BE02FA">
      <w:pPr>
        <w:numPr>
          <w:ilvl w:val="0"/>
          <w:numId w:val="4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</w:t>
      </w:r>
      <w:r>
        <w:rPr>
          <w:sz w:val="24"/>
          <w:szCs w:val="24"/>
        </w:rPr>
        <w:t xml:space="preserve"> łącznie</w:t>
      </w:r>
      <w:r w:rsidRPr="000D23C5">
        <w:rPr>
          <w:sz w:val="24"/>
          <w:szCs w:val="24"/>
        </w:rPr>
        <w:t xml:space="preserve">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BE02FA" w:rsidRDefault="00BE02FA" w:rsidP="00BE02FA">
      <w:pPr>
        <w:spacing w:line="360" w:lineRule="auto"/>
        <w:ind w:left="1080"/>
        <w:jc w:val="both"/>
        <w:rPr>
          <w:sz w:val="24"/>
          <w:szCs w:val="24"/>
        </w:rPr>
      </w:pPr>
    </w:p>
    <w:p w:rsidR="00BE02FA" w:rsidRPr="00630051" w:rsidRDefault="00BE02FA" w:rsidP="00BE02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BE02FA" w:rsidRPr="00FA5968" w:rsidRDefault="00BE02FA" w:rsidP="00BE02FA">
      <w:pPr>
        <w:spacing w:line="360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</w:t>
      </w: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</w:t>
      </w:r>
      <w:r>
        <w:rPr>
          <w:b/>
          <w:kern w:val="20"/>
        </w:rPr>
        <w:t xml:space="preserve">    </w:t>
      </w:r>
      <w:r w:rsidRPr="00630051">
        <w:rPr>
          <w:b/>
          <w:kern w:val="20"/>
        </w:rPr>
        <w:t xml:space="preserve">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BE02FA" w:rsidRDefault="00BE02FA" w:rsidP="00BE02F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BE02FA" w:rsidRPr="009C5B65" w:rsidRDefault="00BE02FA" w:rsidP="00BE02FA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BE02FA" w:rsidRPr="002959ED" w:rsidRDefault="00BE02FA" w:rsidP="00BE02FA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BE02FA" w:rsidRDefault="00BE02FA" w:rsidP="00BE02FA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BE02FA" w:rsidRPr="002959ED" w:rsidRDefault="00BE02FA" w:rsidP="00BE02FA">
      <w:pPr>
        <w:ind w:left="284"/>
        <w:jc w:val="both"/>
        <w:rPr>
          <w:sz w:val="24"/>
          <w:szCs w:val="24"/>
        </w:rPr>
      </w:pPr>
    </w:p>
    <w:p w:rsidR="00BE02FA" w:rsidRDefault="00BE02FA" w:rsidP="00BE02FA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BE02FA" w:rsidRDefault="00BE02FA" w:rsidP="00BE02FA">
      <w:pPr>
        <w:jc w:val="both"/>
        <w:rPr>
          <w:sz w:val="24"/>
          <w:szCs w:val="24"/>
        </w:rPr>
      </w:pPr>
    </w:p>
    <w:p w:rsidR="00BE02FA" w:rsidRDefault="00BE02FA" w:rsidP="00BE02FA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E02FA" w:rsidRPr="009C5B65" w:rsidRDefault="00BE02FA" w:rsidP="00BE02FA">
      <w:pPr>
        <w:ind w:left="284"/>
        <w:jc w:val="both"/>
        <w:rPr>
          <w:sz w:val="24"/>
          <w:szCs w:val="24"/>
        </w:rPr>
      </w:pPr>
    </w:p>
    <w:p w:rsidR="00BE02FA" w:rsidRPr="00F73E64" w:rsidRDefault="00BE02FA" w:rsidP="00F73E64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BE02FA" w:rsidRPr="00402C2F" w:rsidRDefault="00BE02FA" w:rsidP="00BE02FA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BE02FA" w:rsidRPr="00402C2F" w:rsidTr="0007196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2FA" w:rsidRPr="00402C2F" w:rsidRDefault="00BE02FA" w:rsidP="00071961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r w:rsidRPr="00402C2F">
              <w:t>Lp</w:t>
            </w:r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Default="00BE02FA" w:rsidP="00071961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BE02FA" w:rsidRPr="00402C2F" w:rsidTr="0007196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  <w:ind w:left="-426"/>
            </w:pPr>
          </w:p>
        </w:tc>
      </w:tr>
      <w:tr w:rsidR="00BE02FA" w:rsidRPr="00402C2F" w:rsidTr="0007196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FA" w:rsidRPr="00402C2F" w:rsidRDefault="00BE02FA" w:rsidP="00071961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BE02FA" w:rsidRPr="00402C2F" w:rsidRDefault="00BE02FA" w:rsidP="00BE02FA">
      <w:pPr>
        <w:autoSpaceDE w:val="0"/>
        <w:autoSpaceDN w:val="0"/>
        <w:adjustRightInd w:val="0"/>
      </w:pPr>
    </w:p>
    <w:p w:rsidR="00BE02FA" w:rsidRPr="00F73E64" w:rsidRDefault="00BE02FA" w:rsidP="00F73E64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BE02FA" w:rsidRPr="00FA5968" w:rsidRDefault="00BE02FA" w:rsidP="00BE02FA">
      <w:pPr>
        <w:jc w:val="both"/>
        <w:rPr>
          <w:color w:val="C00000"/>
          <w:sz w:val="24"/>
          <w:szCs w:val="24"/>
        </w:rPr>
      </w:pPr>
    </w:p>
    <w:p w:rsidR="00BE02FA" w:rsidRPr="00FA5968" w:rsidRDefault="00BE02FA" w:rsidP="00BE02FA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BE02FA" w:rsidRPr="002959ED" w:rsidRDefault="00BE02FA" w:rsidP="00BE02FA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BE02FA" w:rsidRPr="00FA5968" w:rsidRDefault="00BE02FA" w:rsidP="00BE02FA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BE02FA" w:rsidRPr="00FA5968" w:rsidRDefault="00BE02FA" w:rsidP="00BE02FA">
      <w:pPr>
        <w:ind w:left="426" w:hanging="426"/>
        <w:jc w:val="both"/>
        <w:rPr>
          <w:sz w:val="16"/>
          <w:szCs w:val="16"/>
        </w:rPr>
      </w:pPr>
    </w:p>
    <w:p w:rsidR="00BE02FA" w:rsidRPr="00FA5968" w:rsidRDefault="00BE02FA" w:rsidP="00BE02FA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E02FA" w:rsidRPr="00FA5968" w:rsidRDefault="00BE02FA" w:rsidP="00BE02FA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BE02FA" w:rsidRPr="00FA5968" w:rsidRDefault="00BE02FA" w:rsidP="00BE02FA">
      <w:pPr>
        <w:ind w:left="426" w:hanging="426"/>
        <w:jc w:val="both"/>
        <w:rPr>
          <w:sz w:val="24"/>
          <w:szCs w:val="24"/>
        </w:rPr>
      </w:pPr>
    </w:p>
    <w:p w:rsidR="00BE02FA" w:rsidRPr="00482A55" w:rsidRDefault="00BE02FA" w:rsidP="00BE02FA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</w:t>
      </w:r>
      <w:r w:rsidR="00F73E64">
        <w:rPr>
          <w:sz w:val="24"/>
          <w:szCs w:val="24"/>
        </w:rPr>
        <w:t xml:space="preserve"> kwotę w wysokości co najmniej 2</w:t>
      </w:r>
      <w:bookmarkStart w:id="0" w:name="_GoBack"/>
      <w:bookmarkEnd w:id="0"/>
      <w:r w:rsidRPr="00AD6F2D">
        <w:rPr>
          <w:sz w:val="24"/>
          <w:szCs w:val="24"/>
        </w:rPr>
        <w:t>00 000,00zł</w:t>
      </w:r>
      <w:r w:rsidRPr="00AD6F2D">
        <w:rPr>
          <w:b/>
          <w:sz w:val="24"/>
          <w:szCs w:val="24"/>
        </w:rPr>
        <w:t>.</w:t>
      </w:r>
    </w:p>
    <w:p w:rsidR="00BE02FA" w:rsidRPr="00AD6F2D" w:rsidRDefault="00BE02FA" w:rsidP="00BE02FA">
      <w:pPr>
        <w:ind w:left="426"/>
        <w:jc w:val="both"/>
        <w:rPr>
          <w:sz w:val="24"/>
          <w:szCs w:val="24"/>
        </w:rPr>
      </w:pPr>
    </w:p>
    <w:p w:rsidR="00BE02FA" w:rsidRPr="00AD6F2D" w:rsidRDefault="00BE02FA" w:rsidP="00BE02FA">
      <w:pPr>
        <w:pStyle w:val="Akapitzlist"/>
        <w:numPr>
          <w:ilvl w:val="0"/>
          <w:numId w:val="41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BE02FA" w:rsidRPr="00AD6F2D" w:rsidRDefault="00BE02FA" w:rsidP="00BE02FA">
      <w:pPr>
        <w:pStyle w:val="Akapitzlist"/>
        <w:ind w:left="426" w:hanging="426"/>
        <w:jc w:val="both"/>
      </w:pPr>
    </w:p>
    <w:p w:rsidR="00BE02FA" w:rsidRPr="00AD6F2D" w:rsidRDefault="00BE02FA" w:rsidP="00BE02FA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F73E64">
        <w:rPr>
          <w:b/>
          <w:sz w:val="32"/>
          <w:szCs w:val="32"/>
        </w:rPr>
      </w:r>
      <w:r w:rsidR="00F73E64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F73E64">
        <w:rPr>
          <w:b/>
          <w:sz w:val="32"/>
          <w:szCs w:val="32"/>
        </w:rPr>
      </w:r>
      <w:r w:rsidR="00F73E64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BE02FA" w:rsidRPr="00AD6F2D" w:rsidRDefault="00BE02FA" w:rsidP="00BE02FA">
      <w:pPr>
        <w:ind w:left="426" w:right="110" w:hanging="426"/>
      </w:pPr>
    </w:p>
    <w:p w:rsidR="00BE02FA" w:rsidRPr="00AD6F2D" w:rsidRDefault="00BE02FA" w:rsidP="00BE02FA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BE02FA" w:rsidRDefault="00BE02FA" w:rsidP="00BE02FA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BE02FA" w:rsidRDefault="00BE02FA" w:rsidP="00BE02FA">
      <w:pPr>
        <w:ind w:left="426" w:hanging="426"/>
        <w:jc w:val="both"/>
        <w:rPr>
          <w:kern w:val="20"/>
          <w:sz w:val="18"/>
          <w:szCs w:val="18"/>
        </w:rPr>
      </w:pPr>
    </w:p>
    <w:p w:rsidR="00BE02FA" w:rsidRPr="00FE754D" w:rsidRDefault="00BE02FA" w:rsidP="00BE02FA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BE02FA" w:rsidRDefault="00BE02FA" w:rsidP="00BE02FA">
      <w:pPr>
        <w:pStyle w:val="NormalnyWeb"/>
        <w:spacing w:line="276" w:lineRule="auto"/>
        <w:ind w:left="426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BE02FA" w:rsidRPr="002959ED" w:rsidRDefault="00BE02FA" w:rsidP="00BE02FA">
      <w:pPr>
        <w:pStyle w:val="NormalnyWeb"/>
        <w:spacing w:line="276" w:lineRule="auto"/>
        <w:ind w:left="426"/>
        <w:jc w:val="both"/>
        <w:rPr>
          <w:i/>
          <w:color w:val="000000"/>
          <w:sz w:val="20"/>
          <w:szCs w:val="20"/>
        </w:rPr>
      </w:pPr>
    </w:p>
    <w:p w:rsidR="00BE02FA" w:rsidRPr="009C658F" w:rsidRDefault="00BE02FA" w:rsidP="00BE02FA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BE02FA" w:rsidRPr="009C658F" w:rsidRDefault="00BE02FA" w:rsidP="00BE02FA">
      <w:pPr>
        <w:ind w:left="142" w:hanging="426"/>
        <w:jc w:val="both"/>
        <w:rPr>
          <w:sz w:val="24"/>
          <w:szCs w:val="24"/>
        </w:rPr>
      </w:pPr>
    </w:p>
    <w:p w:rsidR="00BE02FA" w:rsidRDefault="00BE02FA" w:rsidP="00BE02FA">
      <w:pPr>
        <w:ind w:left="426"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F73E64">
        <w:rPr>
          <w:b/>
          <w:sz w:val="32"/>
          <w:szCs w:val="32"/>
        </w:rPr>
      </w:r>
      <w:r w:rsidR="00F73E6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F73E64">
        <w:rPr>
          <w:b/>
          <w:sz w:val="32"/>
          <w:szCs w:val="32"/>
        </w:rPr>
      </w:r>
      <w:r w:rsidR="00F73E64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E02FA" w:rsidRPr="009C658F" w:rsidRDefault="00BE02FA" w:rsidP="00BE02FA">
      <w:pPr>
        <w:ind w:left="426" w:right="110"/>
      </w:pPr>
    </w:p>
    <w:p w:rsidR="00BE02FA" w:rsidRDefault="00BE02FA" w:rsidP="00BE02FA">
      <w:pPr>
        <w:ind w:left="426"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BE02FA" w:rsidRPr="002959ED" w:rsidRDefault="00BE02FA" w:rsidP="00BE02FA">
      <w:pPr>
        <w:ind w:hanging="284"/>
        <w:jc w:val="both"/>
        <w:rPr>
          <w:kern w:val="20"/>
          <w:sz w:val="18"/>
          <w:szCs w:val="18"/>
        </w:rPr>
      </w:pPr>
    </w:p>
    <w:p w:rsidR="00BE02FA" w:rsidRPr="00AD6F2D" w:rsidRDefault="00BE02FA" w:rsidP="00BE02FA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BE02FA" w:rsidRPr="00AD6F2D" w:rsidRDefault="00BE02FA" w:rsidP="00BE02FA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E02FA" w:rsidRPr="00AD6F2D" w:rsidTr="00071961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2FA" w:rsidRPr="00AD6F2D" w:rsidRDefault="00BE02FA" w:rsidP="00071961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A" w:rsidRPr="00AD6F2D" w:rsidRDefault="00BE02FA" w:rsidP="00071961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E02FA" w:rsidRPr="00AD6F2D" w:rsidTr="00071961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2FA" w:rsidRPr="00AD6F2D" w:rsidRDefault="00BE02FA" w:rsidP="00071961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A" w:rsidRPr="00AD6F2D" w:rsidRDefault="00BE02FA" w:rsidP="00071961">
            <w:pPr>
              <w:spacing w:after="240"/>
              <w:ind w:firstLine="496"/>
              <w:jc w:val="both"/>
            </w:pPr>
          </w:p>
        </w:tc>
      </w:tr>
      <w:tr w:rsidR="00BE02FA" w:rsidRPr="00AD6F2D" w:rsidTr="00071961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2FA" w:rsidRPr="00AD6F2D" w:rsidRDefault="00BE02FA" w:rsidP="00071961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A" w:rsidRPr="00AD6F2D" w:rsidRDefault="00BE02FA" w:rsidP="00071961">
            <w:pPr>
              <w:spacing w:after="240"/>
              <w:ind w:firstLine="496"/>
              <w:jc w:val="both"/>
            </w:pPr>
          </w:p>
        </w:tc>
      </w:tr>
      <w:tr w:rsidR="00BE02FA" w:rsidRPr="00AD6F2D" w:rsidTr="00071961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02FA" w:rsidRPr="00AD6F2D" w:rsidRDefault="00BE02FA" w:rsidP="00071961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2FA" w:rsidRPr="00AD6F2D" w:rsidRDefault="00BE02FA" w:rsidP="00071961">
            <w:pPr>
              <w:spacing w:after="240"/>
              <w:ind w:firstLine="496"/>
              <w:jc w:val="both"/>
            </w:pPr>
          </w:p>
        </w:tc>
      </w:tr>
    </w:tbl>
    <w:p w:rsidR="00BE02FA" w:rsidRPr="00AD6F2D" w:rsidRDefault="00BE02FA" w:rsidP="00BE02FA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E02FA" w:rsidRPr="00AD6F2D" w:rsidRDefault="00BE02FA" w:rsidP="00BE02F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E02FA" w:rsidRDefault="00BE02FA" w:rsidP="00BE02F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E02FA" w:rsidRPr="00AD6F2D" w:rsidRDefault="00BE02FA" w:rsidP="00BE02F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E02FA" w:rsidRPr="00AD6F2D" w:rsidRDefault="00BE02FA" w:rsidP="00BE02F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BE02FA" w:rsidRDefault="00BE02FA" w:rsidP="00BE02FA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905C81" w:rsidRDefault="00905C81" w:rsidP="00BE02FA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56A" w:rsidRDefault="0026456A">
      <w:r>
        <w:separator/>
      </w:r>
    </w:p>
  </w:endnote>
  <w:endnote w:type="continuationSeparator" w:id="0">
    <w:p w:rsidR="0026456A" w:rsidRDefault="0026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213" w:rsidRDefault="00CE22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73E6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213" w:rsidRDefault="00CE22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56A" w:rsidRDefault="0026456A">
      <w:r>
        <w:separator/>
      </w:r>
    </w:p>
  </w:footnote>
  <w:footnote w:type="continuationSeparator" w:id="0">
    <w:p w:rsidR="0026456A" w:rsidRDefault="00264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213" w:rsidRDefault="00CE22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213" w:rsidRDefault="00CE22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213" w:rsidRDefault="00CE22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470B8B"/>
    <w:multiLevelType w:val="hybridMultilevel"/>
    <w:tmpl w:val="DBD65A64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8"/>
  </w:num>
  <w:num w:numId="14">
    <w:abstractNumId w:val="39"/>
  </w:num>
  <w:num w:numId="15">
    <w:abstractNumId w:val="26"/>
  </w:num>
  <w:num w:numId="16">
    <w:abstractNumId w:val="41"/>
  </w:num>
  <w:num w:numId="17">
    <w:abstractNumId w:val="24"/>
  </w:num>
  <w:num w:numId="18">
    <w:abstractNumId w:val="38"/>
  </w:num>
  <w:num w:numId="19">
    <w:abstractNumId w:val="12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2"/>
  </w:num>
  <w:num w:numId="41">
    <w:abstractNumId w:val="40"/>
  </w:num>
  <w:num w:numId="42">
    <w:abstractNumId w:val="7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56A"/>
    <w:rsid w:val="000D3BF8"/>
    <w:rsid w:val="0011282F"/>
    <w:rsid w:val="0026456A"/>
    <w:rsid w:val="00905C81"/>
    <w:rsid w:val="00910C60"/>
    <w:rsid w:val="00A23135"/>
    <w:rsid w:val="00BE02FA"/>
    <w:rsid w:val="00CE2213"/>
    <w:rsid w:val="00E725C4"/>
    <w:rsid w:val="00EC515B"/>
    <w:rsid w:val="00ED71DB"/>
    <w:rsid w:val="00F73E6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A89C530"/>
  <w15:chartTrackingRefBased/>
  <w15:docId w15:val="{2854C48C-003E-49C0-A7CF-6305BF855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479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2019-11-18T08:07:00Z</cp:lastPrinted>
  <dcterms:created xsi:type="dcterms:W3CDTF">2019-11-18T08:07:00Z</dcterms:created>
  <dcterms:modified xsi:type="dcterms:W3CDTF">2019-11-18T08:07:00Z</dcterms:modified>
</cp:coreProperties>
</file>