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44641" w:rsidRDefault="006676AE" w:rsidP="0054464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44641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46BFF" w:rsidRPr="00946BFF">
        <w:rPr>
          <w:rFonts w:ascii="Times New Roman" w:hAnsi="Times New Roman"/>
          <w:b/>
        </w:rPr>
        <w:t>NA/P/370/2019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6BFF" w:rsidRPr="00946BF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6BFF" w:rsidRPr="00946BF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46BFF" w:rsidRPr="00946BF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6BFF" w:rsidRPr="00946BF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46BFF" w:rsidRPr="00946BF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46BFF" w:rsidRPr="00946BFF">
        <w:rPr>
          <w:rFonts w:ascii="Times New Roman" w:hAnsi="Times New Roman"/>
        </w:rPr>
        <w:t>(</w:t>
      </w:r>
      <w:proofErr w:type="spellStart"/>
      <w:r w:rsidR="00946BFF" w:rsidRPr="00946BFF">
        <w:rPr>
          <w:rFonts w:ascii="Times New Roman" w:hAnsi="Times New Roman"/>
        </w:rPr>
        <w:t>t.j</w:t>
      </w:r>
      <w:proofErr w:type="spellEnd"/>
      <w:r w:rsidR="00946BFF" w:rsidRPr="00946BF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46BFF" w:rsidRPr="00946BFF">
        <w:rPr>
          <w:rFonts w:ascii="Times New Roman" w:hAnsi="Times New Roman"/>
          <w:b/>
        </w:rPr>
        <w:t xml:space="preserve">Dostawa sprzętu komputerowego dla jednostek </w:t>
      </w:r>
      <w:proofErr w:type="spellStart"/>
      <w:r w:rsidR="00946BFF" w:rsidRPr="00946BFF">
        <w:rPr>
          <w:rFonts w:ascii="Times New Roman" w:hAnsi="Times New Roman"/>
          <w:b/>
        </w:rPr>
        <w:t>PRz</w:t>
      </w:r>
      <w:proofErr w:type="spellEnd"/>
      <w:r w:rsidR="00946BFF" w:rsidRPr="00946BFF">
        <w:rPr>
          <w:rFonts w:ascii="Times New Roman" w:hAnsi="Times New Roman"/>
          <w:b/>
        </w:rPr>
        <w:t xml:space="preserve"> II.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46BFF" w:rsidRPr="00946BF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46BFF" w:rsidRPr="00997D0F" w:rsidRDefault="00946BFF" w:rsidP="00946BF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46BFF" w:rsidRPr="00023477" w:rsidRDefault="00946BFF" w:rsidP="00946BF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46BFF" w:rsidRPr="00997D0F" w:rsidRDefault="00946BFF" w:rsidP="00946BF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46BFF" w:rsidRPr="000247FF" w:rsidRDefault="00946BFF" w:rsidP="00946BF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946BFF" w:rsidP="0054464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5446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FFC" w:rsidRDefault="003A6FFC" w:rsidP="0038231F">
      <w:pPr>
        <w:spacing w:after="0" w:line="240" w:lineRule="auto"/>
      </w:pPr>
      <w:r>
        <w:separator/>
      </w:r>
    </w:p>
  </w:endnote>
  <w:endnote w:type="continuationSeparator" w:id="0">
    <w:p w:rsidR="003A6FFC" w:rsidRDefault="003A6F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F" w:rsidRDefault="00946B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46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46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F" w:rsidRDefault="00946B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FFC" w:rsidRDefault="003A6FFC" w:rsidP="0038231F">
      <w:pPr>
        <w:spacing w:after="0" w:line="240" w:lineRule="auto"/>
      </w:pPr>
      <w:r>
        <w:separator/>
      </w:r>
    </w:p>
  </w:footnote>
  <w:footnote w:type="continuationSeparator" w:id="0">
    <w:p w:rsidR="003A6FFC" w:rsidRDefault="003A6F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F" w:rsidRDefault="00946B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F" w:rsidRDefault="00946B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F" w:rsidRDefault="00946B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FF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6FFC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4641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6BF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3A5D60-0DDD-4610-B1EB-8B6C8F1BD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C80A2-17A7-4A22-9D6F-EED21508D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2019-11-18T07:30:00Z</dcterms:created>
  <dcterms:modified xsi:type="dcterms:W3CDTF">2019-11-18T07:31:00Z</dcterms:modified>
</cp:coreProperties>
</file>