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93DE5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9704D" w:rsidRPr="0009704D">
        <w:rPr>
          <w:rFonts w:ascii="Times New Roman" w:hAnsi="Times New Roman"/>
          <w:b/>
        </w:rPr>
        <w:t>NA/P/369/2019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9704D" w:rsidRPr="0009704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9704D" w:rsidRPr="0009704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9704D" w:rsidRPr="0009704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9704D" w:rsidRPr="0009704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9704D" w:rsidRPr="0009704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9704D" w:rsidRPr="0009704D">
        <w:rPr>
          <w:rFonts w:ascii="Times New Roman" w:hAnsi="Times New Roman"/>
        </w:rPr>
        <w:t>(</w:t>
      </w:r>
      <w:proofErr w:type="spellStart"/>
      <w:r w:rsidR="0009704D" w:rsidRPr="0009704D">
        <w:rPr>
          <w:rFonts w:ascii="Times New Roman" w:hAnsi="Times New Roman"/>
        </w:rPr>
        <w:t>t.j</w:t>
      </w:r>
      <w:proofErr w:type="spellEnd"/>
      <w:r w:rsidR="0009704D" w:rsidRPr="0009704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9704D" w:rsidRPr="0009704D">
        <w:rPr>
          <w:rFonts w:ascii="Times New Roman" w:hAnsi="Times New Roman"/>
          <w:b/>
        </w:rPr>
        <w:t>Dostawa sprzętu komputerowego dla jednostek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9704D" w:rsidRPr="0009704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AA4" w:rsidRDefault="00093AA4" w:rsidP="0038231F">
      <w:pPr>
        <w:spacing w:after="0" w:line="240" w:lineRule="auto"/>
      </w:pPr>
      <w:r>
        <w:separator/>
      </w:r>
    </w:p>
  </w:endnote>
  <w:endnote w:type="continuationSeparator" w:id="0">
    <w:p w:rsidR="00093AA4" w:rsidRDefault="00093A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4D" w:rsidRDefault="000970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3D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3D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4D" w:rsidRDefault="000970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AA4" w:rsidRDefault="00093AA4" w:rsidP="0038231F">
      <w:pPr>
        <w:spacing w:after="0" w:line="240" w:lineRule="auto"/>
      </w:pPr>
      <w:r>
        <w:separator/>
      </w:r>
    </w:p>
  </w:footnote>
  <w:footnote w:type="continuationSeparator" w:id="0">
    <w:p w:rsidR="00093AA4" w:rsidRDefault="00093A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4D" w:rsidRDefault="000970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4D" w:rsidRDefault="000970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4D" w:rsidRDefault="000970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AA4"/>
    <w:rsid w:val="00023477"/>
    <w:rsid w:val="000247FF"/>
    <w:rsid w:val="00025C8D"/>
    <w:rsid w:val="000303EE"/>
    <w:rsid w:val="0005473D"/>
    <w:rsid w:val="00073C3D"/>
    <w:rsid w:val="000809B6"/>
    <w:rsid w:val="00093AA4"/>
    <w:rsid w:val="0009704D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DE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97B5EC-D09C-4999-A4C7-5E716C830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A2344-2F3C-4AF6-AEC4-4663DE83B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2019-11-16T10:23:00Z</dcterms:created>
  <dcterms:modified xsi:type="dcterms:W3CDTF">2019-11-16T10:23:00Z</dcterms:modified>
</cp:coreProperties>
</file>