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D56F7" w:rsidRPr="00BD56F7">
        <w:rPr>
          <w:b/>
          <w:i w:val="0"/>
          <w:sz w:val="22"/>
          <w:szCs w:val="22"/>
        </w:rPr>
        <w:t>2</w:t>
      </w:r>
      <w:r w:rsidR="00C10554">
        <w:rPr>
          <w:b/>
          <w:i w:val="0"/>
          <w:sz w:val="22"/>
          <w:szCs w:val="22"/>
        </w:rPr>
        <w:t xml:space="preserve"> do SIWZ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D56F7" w:rsidRPr="00BD56F7">
        <w:rPr>
          <w:rFonts w:ascii="Times New Roman" w:hAnsi="Times New Roman"/>
          <w:b/>
        </w:rPr>
        <w:t>NA/P/372/2019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56F7" w:rsidRPr="00BD56F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56F7" w:rsidRPr="00BD56F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D56F7" w:rsidRPr="00BD56F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D56F7" w:rsidRPr="00BD56F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D56F7" w:rsidRPr="00BD56F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C10554" w:rsidRDefault="007936D6" w:rsidP="00C1055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C10554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D56F7" w:rsidRPr="00BD56F7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D56F7" w:rsidRPr="00BD56F7">
        <w:rPr>
          <w:rFonts w:ascii="Times New Roman" w:hAnsi="Times New Roman"/>
          <w:b/>
        </w:rPr>
        <w:t xml:space="preserve">Dostawa części zamienne do urządzenia Smart </w:t>
      </w:r>
      <w:proofErr w:type="spellStart"/>
      <w:r w:rsidR="00BD56F7" w:rsidRPr="00BD56F7">
        <w:rPr>
          <w:rFonts w:ascii="Times New Roman" w:hAnsi="Times New Roman"/>
          <w:b/>
        </w:rPr>
        <w:t>Coater</w:t>
      </w:r>
      <w:proofErr w:type="spellEnd"/>
      <w:r w:rsidR="00BD56F7" w:rsidRPr="00BD56F7">
        <w:rPr>
          <w:rFonts w:ascii="Times New Roman" w:hAnsi="Times New Roman"/>
          <w:b/>
        </w:rPr>
        <w:t xml:space="preserve"> firmy ALD </w:t>
      </w:r>
      <w:proofErr w:type="spellStart"/>
      <w:r w:rsidR="00BD56F7" w:rsidRPr="00BD56F7">
        <w:rPr>
          <w:rFonts w:ascii="Times New Roman" w:hAnsi="Times New Roman"/>
          <w:b/>
        </w:rPr>
        <w:t>Vacuum</w:t>
      </w:r>
      <w:proofErr w:type="spellEnd"/>
      <w:r w:rsidR="00BD56F7" w:rsidRPr="00BD56F7">
        <w:rPr>
          <w:rFonts w:ascii="Times New Roman" w:hAnsi="Times New Roman"/>
          <w:b/>
        </w:rPr>
        <w:t xml:space="preserve"> Technologies GmbH.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D56F7" w:rsidRPr="00BD56F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4CB" w:rsidRDefault="006074CB" w:rsidP="0038231F">
      <w:pPr>
        <w:spacing w:after="0" w:line="240" w:lineRule="auto"/>
      </w:pPr>
      <w:r>
        <w:separator/>
      </w:r>
    </w:p>
  </w:endnote>
  <w:endnote w:type="continuationSeparator" w:id="0">
    <w:p w:rsidR="006074CB" w:rsidRDefault="006074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6F7" w:rsidRDefault="00BD56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055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055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6F7" w:rsidRDefault="00BD56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4CB" w:rsidRDefault="006074CB" w:rsidP="0038231F">
      <w:pPr>
        <w:spacing w:after="0" w:line="240" w:lineRule="auto"/>
      </w:pPr>
      <w:r>
        <w:separator/>
      </w:r>
    </w:p>
  </w:footnote>
  <w:footnote w:type="continuationSeparator" w:id="0">
    <w:p w:rsidR="006074CB" w:rsidRDefault="006074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6F7" w:rsidRDefault="00BD5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6F7" w:rsidRDefault="00BD56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6F7" w:rsidRDefault="00BD56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4C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74C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56F7"/>
    <w:rsid w:val="00C014B5"/>
    <w:rsid w:val="00C10554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1365EF-80A9-4422-866C-CCF2AF82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DFB2F-EC70-444B-9CF3-0CAEDC51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2016-07-26T11:32:00Z</cp:lastPrinted>
  <dcterms:created xsi:type="dcterms:W3CDTF">2019-11-19T14:53:00Z</dcterms:created>
  <dcterms:modified xsi:type="dcterms:W3CDTF">2019-11-19T14:53:00Z</dcterms:modified>
</cp:coreProperties>
</file>