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729C1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B7F63" w:rsidRPr="00CB7F63">
        <w:rPr>
          <w:rFonts w:ascii="Times New Roman" w:hAnsi="Times New Roman"/>
          <w:b/>
        </w:rPr>
        <w:t>NA/P/374/2019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B7F63" w:rsidRPr="00CB7F6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B7F63" w:rsidRPr="00CB7F6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B7F63" w:rsidRPr="00CB7F6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B7F63" w:rsidRPr="00CB7F6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B7F63" w:rsidRPr="00CB7F63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B7F63" w:rsidRPr="00CB7F63">
        <w:rPr>
          <w:rFonts w:ascii="Times New Roman" w:hAnsi="Times New Roman"/>
        </w:rPr>
        <w:t>(</w:t>
      </w:r>
      <w:proofErr w:type="spellStart"/>
      <w:r w:rsidR="00CB7F63" w:rsidRPr="00CB7F63">
        <w:rPr>
          <w:rFonts w:ascii="Times New Roman" w:hAnsi="Times New Roman"/>
        </w:rPr>
        <w:t>t.j</w:t>
      </w:r>
      <w:proofErr w:type="spellEnd"/>
      <w:r w:rsidR="00CB7F63" w:rsidRPr="00CB7F63">
        <w:rPr>
          <w:rFonts w:ascii="Times New Roman" w:hAnsi="Times New Roman"/>
        </w:rPr>
        <w:t xml:space="preserve">. </w:t>
      </w:r>
      <w:proofErr w:type="spellStart"/>
      <w:r w:rsidR="00CB7F63" w:rsidRPr="00CB7F63">
        <w:rPr>
          <w:rFonts w:ascii="Times New Roman" w:hAnsi="Times New Roman"/>
        </w:rPr>
        <w:t>Dz.U</w:t>
      </w:r>
      <w:proofErr w:type="spellEnd"/>
      <w:r w:rsidR="00CB7F63" w:rsidRPr="00CB7F63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B7F63" w:rsidRPr="00CB7F63">
        <w:rPr>
          <w:rFonts w:ascii="Times New Roman" w:hAnsi="Times New Roman"/>
          <w:b/>
        </w:rPr>
        <w:t>Dostawa komputerów przenośnych dla jednostek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B7F63" w:rsidRPr="00CB7F6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729C1" w:rsidRDefault="002729C1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729C1" w:rsidRDefault="002729C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729C1" w:rsidRPr="006676AE" w:rsidRDefault="002729C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729C1" w:rsidRDefault="002729C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  <w:sectPr w:rsidR="002729C1" w:rsidSect="00F8042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851" w:right="1417" w:bottom="1276" w:left="1417" w:header="708" w:footer="290" w:gutter="0"/>
          <w:cols w:space="708"/>
          <w:docGrid w:linePitch="360"/>
        </w:sect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4CD" w:rsidRDefault="00D154CD" w:rsidP="0038231F">
      <w:pPr>
        <w:spacing w:after="0" w:line="240" w:lineRule="auto"/>
      </w:pPr>
      <w:r>
        <w:separator/>
      </w:r>
    </w:p>
  </w:endnote>
  <w:endnote w:type="continuationSeparator" w:id="0">
    <w:p w:rsidR="00D154CD" w:rsidRDefault="00D154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F63" w:rsidRDefault="00CB7F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729C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729C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F63" w:rsidRDefault="00CB7F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4CD" w:rsidRDefault="00D154CD" w:rsidP="0038231F">
      <w:pPr>
        <w:spacing w:after="0" w:line="240" w:lineRule="auto"/>
      </w:pPr>
      <w:r>
        <w:separator/>
      </w:r>
    </w:p>
  </w:footnote>
  <w:footnote w:type="continuationSeparator" w:id="0">
    <w:p w:rsidR="00D154CD" w:rsidRDefault="00D154C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F63" w:rsidRDefault="00CB7F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F63" w:rsidRDefault="00CB7F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F63" w:rsidRDefault="00CB7F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7F6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29C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7F63"/>
    <w:rsid w:val="00CD0851"/>
    <w:rsid w:val="00D154CD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DBB58-C08F-4433-BFA6-C768F3212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525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2019-11-20T08:13:00Z</cp:lastPrinted>
  <dcterms:created xsi:type="dcterms:W3CDTF">2019-11-20T08:13:00Z</dcterms:created>
  <dcterms:modified xsi:type="dcterms:W3CDTF">2019-11-20T08:13:00Z</dcterms:modified>
</cp:coreProperties>
</file>