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4E1910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A4364" w:rsidRPr="003A4364">
        <w:rPr>
          <w:sz w:val="24"/>
          <w:szCs w:val="24"/>
        </w:rPr>
        <w:t>NA/P/406/2019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4E1910" w:rsidRDefault="00BB080B" w:rsidP="004E191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A4364" w:rsidRPr="004E1910">
        <w:rPr>
          <w:sz w:val="24"/>
        </w:rPr>
        <w:t>przetarg</w:t>
      </w:r>
      <w:r w:rsidR="004E1910" w:rsidRPr="004E1910">
        <w:rPr>
          <w:sz w:val="24"/>
        </w:rPr>
        <w:t>u</w:t>
      </w:r>
      <w:r w:rsidR="003A4364" w:rsidRPr="004E1910">
        <w:rPr>
          <w:sz w:val="24"/>
        </w:rPr>
        <w:t xml:space="preserve"> nieograniczon</w:t>
      </w:r>
      <w:r w:rsidR="004E1910" w:rsidRPr="004E1910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4E1910">
        <w:rPr>
          <w:sz w:val="24"/>
        </w:rPr>
        <w:t xml:space="preserve"> </w:t>
      </w:r>
      <w:r w:rsidR="003A4364" w:rsidRPr="003A4364">
        <w:rPr>
          <w:b/>
          <w:sz w:val="24"/>
          <w:szCs w:val="24"/>
        </w:rPr>
        <w:t xml:space="preserve">Wykonanie instalacji oddymiania klatki schodowej </w:t>
      </w:r>
      <w:r w:rsidR="004E1910">
        <w:rPr>
          <w:b/>
          <w:sz w:val="24"/>
          <w:szCs w:val="24"/>
        </w:rPr>
        <w:br/>
      </w:r>
      <w:r w:rsidR="003A4364" w:rsidRPr="003A4364">
        <w:rPr>
          <w:b/>
          <w:sz w:val="24"/>
          <w:szCs w:val="24"/>
        </w:rPr>
        <w:t>w budynku F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4E1910">
        <w:rPr>
          <w:sz w:val="18"/>
          <w:szCs w:val="18"/>
        </w:rPr>
        <w:br/>
      </w:r>
      <w:bookmarkStart w:id="0" w:name="_GoBack"/>
      <w:bookmarkEnd w:id="0"/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08B" w:rsidRDefault="003D508B">
      <w:r>
        <w:separator/>
      </w:r>
    </w:p>
  </w:endnote>
  <w:endnote w:type="continuationSeparator" w:id="0">
    <w:p w:rsidR="003D508B" w:rsidRDefault="003D5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E191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E191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50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08B" w:rsidRDefault="003D508B">
      <w:r>
        <w:separator/>
      </w:r>
    </w:p>
  </w:footnote>
  <w:footnote w:type="continuationSeparator" w:id="0">
    <w:p w:rsidR="003D508B" w:rsidRDefault="003D5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364" w:rsidRDefault="003A43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364" w:rsidRDefault="003A43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508B"/>
    <w:rsid w:val="00013C96"/>
    <w:rsid w:val="00035F1B"/>
    <w:rsid w:val="00065ADD"/>
    <w:rsid w:val="000D6FE5"/>
    <w:rsid w:val="001F059E"/>
    <w:rsid w:val="00260E96"/>
    <w:rsid w:val="002F5E7A"/>
    <w:rsid w:val="00343281"/>
    <w:rsid w:val="003A4364"/>
    <w:rsid w:val="003D508B"/>
    <w:rsid w:val="00425DD9"/>
    <w:rsid w:val="004E1910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B735F66"/>
  <w15:chartTrackingRefBased/>
  <w15:docId w15:val="{3A38F78C-E238-4185-9589-F4FF1526E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D7E01-D602-43FF-9025-3DA8AADD1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2019-12-20T06:46:00Z</dcterms:created>
  <dcterms:modified xsi:type="dcterms:W3CDTF">2019-12-20T06:46:00Z</dcterms:modified>
</cp:coreProperties>
</file>