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840230" w:rsidRDefault="006676AE" w:rsidP="006676AE">
      <w:pPr>
        <w:pStyle w:val="Nagwek4"/>
        <w:rPr>
          <w:i w:val="0"/>
          <w:sz w:val="22"/>
          <w:szCs w:val="22"/>
        </w:rPr>
      </w:pPr>
      <w:bookmarkStart w:id="0" w:name="_GoBack"/>
      <w:r w:rsidRPr="00840230">
        <w:rPr>
          <w:i w:val="0"/>
          <w:sz w:val="22"/>
          <w:szCs w:val="22"/>
        </w:rPr>
        <w:t xml:space="preserve">Załącznik nr </w:t>
      </w:r>
      <w:r w:rsidR="002B3FB7" w:rsidRPr="00840230">
        <w:rPr>
          <w:i w:val="0"/>
          <w:sz w:val="22"/>
          <w:szCs w:val="22"/>
        </w:rPr>
        <w:t>2</w:t>
      </w:r>
    </w:p>
    <w:bookmarkEnd w:id="0"/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B3FB7" w:rsidRPr="002B3FB7">
        <w:rPr>
          <w:rFonts w:ascii="Times New Roman" w:hAnsi="Times New Roman"/>
          <w:b/>
        </w:rPr>
        <w:t>NA/P/1/2020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B3FB7" w:rsidRPr="002B3FB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B3FB7" w:rsidRPr="002B3FB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B3FB7" w:rsidRPr="002B3FB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B3FB7" w:rsidRPr="002B3FB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B3FB7" w:rsidRPr="002B3FB7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B3FB7" w:rsidRPr="002B3FB7">
        <w:rPr>
          <w:rFonts w:ascii="Times New Roman" w:hAnsi="Times New Roman"/>
        </w:rPr>
        <w:t>(</w:t>
      </w:r>
      <w:proofErr w:type="spellStart"/>
      <w:r w:rsidR="002B3FB7" w:rsidRPr="002B3FB7">
        <w:rPr>
          <w:rFonts w:ascii="Times New Roman" w:hAnsi="Times New Roman"/>
        </w:rPr>
        <w:t>t.j</w:t>
      </w:r>
      <w:proofErr w:type="spellEnd"/>
      <w:r w:rsidR="002B3FB7" w:rsidRPr="002B3FB7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804F07" w:rsidRPr="006676AE" w:rsidRDefault="00F66810" w:rsidP="00840230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B3FB7" w:rsidRPr="002B3FB7">
        <w:rPr>
          <w:rFonts w:ascii="Times New Roman" w:hAnsi="Times New Roman"/>
          <w:b/>
        </w:rPr>
        <w:t>Dostawa elementów systemu monitoringu CCTV - urządzenia na potrzeby modernizacji systemu nadzoru wizyjnego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B3FB7" w:rsidRPr="002B3FB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840230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2B3FB7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B3FB7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840230" w:rsidRPr="006676AE" w:rsidRDefault="00840230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E54" w:rsidRDefault="00FF5E54" w:rsidP="0038231F">
      <w:pPr>
        <w:spacing w:after="0" w:line="240" w:lineRule="auto"/>
      </w:pPr>
      <w:r>
        <w:separator/>
      </w:r>
    </w:p>
  </w:endnote>
  <w:endnote w:type="continuationSeparator" w:id="0">
    <w:p w:rsidR="00FF5E54" w:rsidRDefault="00FF5E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FB7" w:rsidRDefault="002B3F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4023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4023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FB7" w:rsidRDefault="002B3F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E54" w:rsidRDefault="00FF5E54" w:rsidP="0038231F">
      <w:pPr>
        <w:spacing w:after="0" w:line="240" w:lineRule="auto"/>
      </w:pPr>
      <w:r>
        <w:separator/>
      </w:r>
    </w:p>
  </w:footnote>
  <w:footnote w:type="continuationSeparator" w:id="0">
    <w:p w:rsidR="00FF5E54" w:rsidRDefault="00FF5E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FB7" w:rsidRDefault="002B3F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FB7" w:rsidRDefault="002B3F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FB7" w:rsidRDefault="002B3F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5E5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B3FB7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0230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F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69DEAF"/>
  <w15:docId w15:val="{6ECD829C-E1BA-4DC2-9D84-BAF6DA159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623A3-6948-40EF-8612-49C7A55EC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2020-01-03T07:31:00Z</dcterms:created>
  <dcterms:modified xsi:type="dcterms:W3CDTF">2020-01-03T07:31:00Z</dcterms:modified>
</cp:coreProperties>
</file>