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F71CE" w:rsidRDefault="0000184A" w:rsidP="00CB6204">
      <w:pPr>
        <w:pStyle w:val="Nagwek4"/>
        <w:rPr>
          <w:i w:val="0"/>
        </w:rPr>
      </w:pPr>
      <w:r w:rsidRPr="004F71CE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4F71CE">
        <w:rPr>
          <w:i w:val="0"/>
        </w:rPr>
        <w:t xml:space="preserve">Załącznik nr </w:t>
      </w:r>
      <w:r w:rsidR="004F71CE" w:rsidRPr="004F71CE">
        <w:rPr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C6695" w:rsidRPr="00FC6695">
        <w:rPr>
          <w:b/>
          <w:sz w:val="24"/>
        </w:rPr>
        <w:t>NA/P/5/2020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4F71CE" w:rsidRDefault="007D36CE" w:rsidP="004F71CE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4F71CE">
        <w:t xml:space="preserve">trybie </w:t>
      </w:r>
      <w:r w:rsidR="00FC6695" w:rsidRPr="004F71CE">
        <w:t>przetarg</w:t>
      </w:r>
      <w:r w:rsidR="004F71CE" w:rsidRPr="004F71CE">
        <w:t>u</w:t>
      </w:r>
      <w:r w:rsidR="00FC6695" w:rsidRPr="004F71CE">
        <w:t xml:space="preserve"> nieograniczon</w:t>
      </w:r>
      <w:r w:rsidR="004F71CE" w:rsidRPr="004F71CE">
        <w:t>ego</w:t>
      </w:r>
      <w:r w:rsidR="004F71CE">
        <w:rPr>
          <w:b/>
        </w:rPr>
        <w:t xml:space="preserve"> </w:t>
      </w:r>
      <w:r w:rsidR="00753DC1">
        <w:t>na:</w:t>
      </w:r>
      <w:r w:rsidR="004F71CE">
        <w:t xml:space="preserve"> </w:t>
      </w:r>
      <w:bookmarkStart w:id="0" w:name="_GoBack"/>
      <w:bookmarkEnd w:id="0"/>
      <w:r w:rsidR="00FC6695" w:rsidRPr="00FC6695">
        <w:rPr>
          <w:b/>
          <w:szCs w:val="24"/>
        </w:rPr>
        <w:t xml:space="preserve">Dobudowa zewnętrznej platformy (podnośnika) dla osób niepełnosprawnych ruchowo </w:t>
      </w:r>
      <w:r w:rsidR="004F71CE">
        <w:rPr>
          <w:b/>
          <w:szCs w:val="24"/>
        </w:rPr>
        <w:br/>
      </w:r>
      <w:r w:rsidR="00FC6695" w:rsidRPr="00FC6695">
        <w:rPr>
          <w:b/>
          <w:szCs w:val="24"/>
        </w:rPr>
        <w:t>w Domu Studenckim DS. Ikar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C6695" w:rsidRPr="00FC6695">
        <w:rPr>
          <w:sz w:val="24"/>
          <w:szCs w:val="24"/>
        </w:rPr>
        <w:t>(</w:t>
      </w:r>
      <w:proofErr w:type="spellStart"/>
      <w:r w:rsidR="00FC6695" w:rsidRPr="00FC6695">
        <w:rPr>
          <w:sz w:val="24"/>
          <w:szCs w:val="24"/>
        </w:rPr>
        <w:t>t.j</w:t>
      </w:r>
      <w:proofErr w:type="spellEnd"/>
      <w:r w:rsidR="00FC6695" w:rsidRPr="00FC669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C6695" w:rsidRPr="00FC6695">
        <w:rPr>
          <w:sz w:val="24"/>
          <w:szCs w:val="24"/>
        </w:rPr>
        <w:t>(</w:t>
      </w:r>
      <w:proofErr w:type="spellStart"/>
      <w:r w:rsidR="00FC6695" w:rsidRPr="00FC6695">
        <w:rPr>
          <w:sz w:val="24"/>
          <w:szCs w:val="24"/>
        </w:rPr>
        <w:t>t.j</w:t>
      </w:r>
      <w:proofErr w:type="spellEnd"/>
      <w:r w:rsidR="00FC6695" w:rsidRPr="00FC669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C6695" w:rsidRPr="00FC6695">
        <w:rPr>
          <w:sz w:val="24"/>
          <w:szCs w:val="24"/>
        </w:rPr>
        <w:t>(</w:t>
      </w:r>
      <w:proofErr w:type="spellStart"/>
      <w:r w:rsidR="00FC6695" w:rsidRPr="00FC6695">
        <w:rPr>
          <w:sz w:val="24"/>
          <w:szCs w:val="24"/>
        </w:rPr>
        <w:t>t.j</w:t>
      </w:r>
      <w:proofErr w:type="spellEnd"/>
      <w:r w:rsidR="00FC6695" w:rsidRPr="00FC669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8C2" w:rsidRDefault="003648C2">
      <w:r>
        <w:separator/>
      </w:r>
    </w:p>
  </w:endnote>
  <w:endnote w:type="continuationSeparator" w:id="0">
    <w:p w:rsidR="003648C2" w:rsidRDefault="0036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71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71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695" w:rsidRDefault="00FC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8C2" w:rsidRDefault="003648C2">
      <w:r>
        <w:separator/>
      </w:r>
    </w:p>
  </w:footnote>
  <w:footnote w:type="continuationSeparator" w:id="0">
    <w:p w:rsidR="003648C2" w:rsidRDefault="003648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695" w:rsidRDefault="00FC6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695" w:rsidRDefault="00FC6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695" w:rsidRDefault="00FC6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8C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48C2"/>
    <w:rsid w:val="003E5D20"/>
    <w:rsid w:val="003F6927"/>
    <w:rsid w:val="00415097"/>
    <w:rsid w:val="00422381"/>
    <w:rsid w:val="00460820"/>
    <w:rsid w:val="004704CB"/>
    <w:rsid w:val="004C55DE"/>
    <w:rsid w:val="004D5C77"/>
    <w:rsid w:val="004F71CE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3BAA87"/>
  <w15:chartTrackingRefBased/>
  <w15:docId w15:val="{3408BD1A-F579-4ADA-AAB1-7630A150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B9B17-056C-414E-AC80-52FD0114F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2020-01-07T09:02:00Z</dcterms:created>
  <dcterms:modified xsi:type="dcterms:W3CDTF">2020-01-07T09:02:00Z</dcterms:modified>
</cp:coreProperties>
</file>