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91DD4" w:rsidRDefault="006676AE" w:rsidP="006676AE">
      <w:pPr>
        <w:pStyle w:val="Nagwek4"/>
        <w:rPr>
          <w:i w:val="0"/>
          <w:sz w:val="22"/>
          <w:szCs w:val="22"/>
        </w:rPr>
      </w:pPr>
      <w:r w:rsidRPr="00191DD4">
        <w:rPr>
          <w:i w:val="0"/>
          <w:sz w:val="22"/>
          <w:szCs w:val="22"/>
        </w:rPr>
        <w:t xml:space="preserve">Załącznik nr </w:t>
      </w:r>
      <w:r w:rsidR="00806CCD" w:rsidRPr="00191DD4">
        <w:rPr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06CCD" w:rsidRPr="00806CCD">
        <w:rPr>
          <w:rFonts w:ascii="Times New Roman" w:hAnsi="Times New Roman"/>
          <w:b/>
        </w:rPr>
        <w:t>NA/P/5/2020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6CCD" w:rsidRPr="00806CC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6CCD" w:rsidRPr="00806CC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06CCD" w:rsidRPr="00806CC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6CCD" w:rsidRPr="00806CC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06CCD" w:rsidRPr="00806CC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06CCD" w:rsidRPr="00806CCD">
        <w:rPr>
          <w:rFonts w:ascii="Times New Roman" w:hAnsi="Times New Roman"/>
        </w:rPr>
        <w:t>(</w:t>
      </w:r>
      <w:proofErr w:type="spellStart"/>
      <w:r w:rsidR="00806CCD" w:rsidRPr="00806CCD">
        <w:rPr>
          <w:rFonts w:ascii="Times New Roman" w:hAnsi="Times New Roman"/>
        </w:rPr>
        <w:t>t.j</w:t>
      </w:r>
      <w:proofErr w:type="spellEnd"/>
      <w:r w:rsidR="00806CCD" w:rsidRPr="00806CC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06CCD" w:rsidRPr="00806CCD">
        <w:rPr>
          <w:rFonts w:ascii="Times New Roman" w:hAnsi="Times New Roman"/>
          <w:b/>
        </w:rPr>
        <w:t>Dobudowa zewnętrznej platformy (podnośnika) dla osób niepełnosprawnych ruchowo w Domu Studenckim DS. Ikar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06CCD" w:rsidRPr="00806CC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806CCD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191DD4" w:rsidRDefault="00191DD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191DD4" w:rsidRDefault="00191DD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191DD4" w:rsidRDefault="00191DD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91DD4" w:rsidRDefault="00191DD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191DD4" w:rsidRPr="006676AE" w:rsidRDefault="00191DD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FEF" w:rsidRDefault="00964FEF" w:rsidP="0038231F">
      <w:pPr>
        <w:spacing w:after="0" w:line="240" w:lineRule="auto"/>
      </w:pPr>
      <w:r>
        <w:separator/>
      </w:r>
    </w:p>
  </w:endnote>
  <w:endnote w:type="continuationSeparator" w:id="0">
    <w:p w:rsidR="00964FEF" w:rsidRDefault="00964F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CCD" w:rsidRDefault="00806CC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91DD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91DD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CCD" w:rsidRDefault="00806C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FEF" w:rsidRDefault="00964FEF" w:rsidP="0038231F">
      <w:pPr>
        <w:spacing w:after="0" w:line="240" w:lineRule="auto"/>
      </w:pPr>
      <w:r>
        <w:separator/>
      </w:r>
    </w:p>
  </w:footnote>
  <w:footnote w:type="continuationSeparator" w:id="0">
    <w:p w:rsidR="00964FEF" w:rsidRDefault="00964F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CCD" w:rsidRDefault="00806C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CCD" w:rsidRDefault="00806C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6CCD" w:rsidRDefault="00806CC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4FEF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91DD4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6CCD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64FEF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58AC14"/>
  <w15:docId w15:val="{6A500F6E-8DC6-4925-9D90-DD4F72244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B2E77F-224A-43AA-8AA2-370E33E0B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533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2020-01-07T09:00:00Z</dcterms:created>
  <dcterms:modified xsi:type="dcterms:W3CDTF">2020-01-07T09:00:00Z</dcterms:modified>
</cp:coreProperties>
</file>