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Default="006676AE" w:rsidP="004F2C92">
      <w:pPr>
        <w:pStyle w:val="Nagwek4"/>
        <w:rPr>
          <w:b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F2C92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84870" w:rsidRPr="00484870">
        <w:rPr>
          <w:rFonts w:ascii="Times New Roman" w:hAnsi="Times New Roman"/>
          <w:b/>
        </w:rPr>
        <w:t>NA/P/8/2020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4870" w:rsidRPr="0048487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4870" w:rsidRPr="0048487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84870" w:rsidRPr="0048487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4870" w:rsidRPr="0048487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84870" w:rsidRPr="0048487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84870" w:rsidRPr="00484870">
        <w:rPr>
          <w:rFonts w:ascii="Times New Roman" w:hAnsi="Times New Roman"/>
        </w:rPr>
        <w:t>(</w:t>
      </w:r>
      <w:proofErr w:type="spellStart"/>
      <w:r w:rsidR="00484870" w:rsidRPr="00484870">
        <w:rPr>
          <w:rFonts w:ascii="Times New Roman" w:hAnsi="Times New Roman"/>
        </w:rPr>
        <w:t>t.j</w:t>
      </w:r>
      <w:proofErr w:type="spellEnd"/>
      <w:r w:rsidR="00484870" w:rsidRPr="00484870">
        <w:rPr>
          <w:rFonts w:ascii="Times New Roman" w:hAnsi="Times New Roman"/>
        </w:rPr>
        <w:t xml:space="preserve">. </w:t>
      </w:r>
      <w:proofErr w:type="spellStart"/>
      <w:r w:rsidR="00484870" w:rsidRPr="00484870">
        <w:rPr>
          <w:rFonts w:ascii="Times New Roman" w:hAnsi="Times New Roman"/>
        </w:rPr>
        <w:t>Dz.U</w:t>
      </w:r>
      <w:proofErr w:type="spellEnd"/>
      <w:r w:rsidR="00484870" w:rsidRPr="00484870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84870" w:rsidRPr="00484870">
        <w:rPr>
          <w:rFonts w:ascii="Times New Roman" w:hAnsi="Times New Roman"/>
          <w:b/>
        </w:rPr>
        <w:t>Elementy stalowe do badań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84870" w:rsidRPr="0048487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4F2C92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4F2C92" w:rsidRDefault="00023477" w:rsidP="004F2C9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4F2C92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4F2C92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4F2C92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4F2C92" w:rsidRDefault="00F90CD1" w:rsidP="004F2C9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F02" w:rsidRDefault="007A1F02" w:rsidP="0038231F">
      <w:pPr>
        <w:spacing w:after="0" w:line="240" w:lineRule="auto"/>
      </w:pPr>
      <w:r>
        <w:separator/>
      </w:r>
    </w:p>
  </w:endnote>
  <w:endnote w:type="continuationSeparator" w:id="0">
    <w:p w:rsidR="007A1F02" w:rsidRDefault="007A1F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870" w:rsidRDefault="004848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2C9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2C9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870" w:rsidRDefault="004848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F02" w:rsidRDefault="007A1F02" w:rsidP="0038231F">
      <w:pPr>
        <w:spacing w:after="0" w:line="240" w:lineRule="auto"/>
      </w:pPr>
      <w:r>
        <w:separator/>
      </w:r>
    </w:p>
  </w:footnote>
  <w:footnote w:type="continuationSeparator" w:id="0">
    <w:p w:rsidR="007A1F02" w:rsidRDefault="007A1F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870" w:rsidRDefault="004848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870" w:rsidRDefault="004848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870" w:rsidRDefault="004848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87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870"/>
    <w:rsid w:val="00484F88"/>
    <w:rsid w:val="004C4854"/>
    <w:rsid w:val="004D7E48"/>
    <w:rsid w:val="004F23F7"/>
    <w:rsid w:val="004F2C92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F02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13E0-43FC-4BAB-A293-AF245186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2016-07-26T11:32:00Z</cp:lastPrinted>
  <dcterms:created xsi:type="dcterms:W3CDTF">2020-01-08T11:27:00Z</dcterms:created>
  <dcterms:modified xsi:type="dcterms:W3CDTF">2020-01-08T11:27:00Z</dcterms:modified>
</cp:coreProperties>
</file>