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0F" w:rsidRDefault="000A295A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082E0F">
        <w:rPr>
          <w:b/>
          <w:sz w:val="24"/>
          <w:szCs w:val="24"/>
        </w:rPr>
        <w:t xml:space="preserve">Załącznik nr </w:t>
      </w:r>
      <w:r w:rsidR="008B70EE" w:rsidRPr="008B70EE">
        <w:rPr>
          <w:b/>
          <w:sz w:val="24"/>
          <w:szCs w:val="24"/>
        </w:rPr>
        <w:t>4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A295A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8B70EE" w:rsidRPr="008B70E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8B70EE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8B70EE">
        <w:rPr>
          <w:b/>
          <w:sz w:val="24"/>
          <w:szCs w:val="24"/>
        </w:rPr>
        <w:t>Świadczenie usług telefonii stacjonarnej dla Akademii Górniczo-Hutniczej (za wyjątkiem połączeń do sieci komórkowej z numeracji 12 617 XXXX) - Kc-zp.272-18/20</w:t>
      </w:r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533"/>
        <w:gridCol w:w="1627"/>
        <w:gridCol w:w="2410"/>
        <w:gridCol w:w="2409"/>
      </w:tblGrid>
      <w:tr w:rsidR="00863700" w:rsidTr="0038326E">
        <w:trPr>
          <w:cantSplit/>
          <w:trHeight w:val="782"/>
        </w:trPr>
        <w:tc>
          <w:tcPr>
            <w:tcW w:w="633" w:type="dxa"/>
            <w:vAlign w:val="center"/>
          </w:tcPr>
          <w:p w:rsidR="00863700" w:rsidRDefault="00863700" w:rsidP="0038326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vAlign w:val="center"/>
          </w:tcPr>
          <w:p w:rsidR="00863700" w:rsidRDefault="00863700" w:rsidP="0038326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863700" w:rsidRDefault="00863700" w:rsidP="0038326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vAlign w:val="center"/>
          </w:tcPr>
          <w:p w:rsidR="00863700" w:rsidRDefault="00863700" w:rsidP="0038326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:rsidR="00863700" w:rsidRDefault="00863700" w:rsidP="0038326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863700" w:rsidRDefault="00863700" w:rsidP="0038326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63700" w:rsidTr="0038326E">
        <w:trPr>
          <w:cantSplit/>
          <w:trHeight w:hRule="exact" w:val="281"/>
        </w:trPr>
        <w:tc>
          <w:tcPr>
            <w:tcW w:w="633" w:type="dxa"/>
            <w:vAlign w:val="center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vAlign w:val="center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863700" w:rsidTr="0038326E">
        <w:trPr>
          <w:cantSplit/>
          <w:trHeight w:val="921"/>
        </w:trPr>
        <w:tc>
          <w:tcPr>
            <w:tcW w:w="633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863700" w:rsidRPr="00437D34" w:rsidRDefault="00437D34" w:rsidP="00437D34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437D34">
              <w:t xml:space="preserve">Usługa operatora zewnętrznego dla telefonii stacjonarnej z liczbą abonentów wewnętrznych </w:t>
            </w:r>
            <w:r w:rsidRPr="00437D34">
              <w:rPr>
                <w:highlight w:val="yellow"/>
              </w:rPr>
              <w:t>…………… (należy podać liczbę abonentów)</w:t>
            </w:r>
            <w:r w:rsidRPr="00437D34">
              <w:t>.</w:t>
            </w:r>
          </w:p>
        </w:tc>
        <w:tc>
          <w:tcPr>
            <w:tcW w:w="1627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63700" w:rsidTr="0038326E">
        <w:trPr>
          <w:cantSplit/>
          <w:trHeight w:val="906"/>
        </w:trPr>
        <w:tc>
          <w:tcPr>
            <w:tcW w:w="633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863700" w:rsidRDefault="00437D34" w:rsidP="00437D34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437D34">
              <w:t xml:space="preserve">Usługa operatora zewnętrznego dla telefonii stacjonarnej z liczbą abonentów wewnętrznych </w:t>
            </w:r>
            <w:r w:rsidRPr="00437D34">
              <w:rPr>
                <w:highlight w:val="yellow"/>
              </w:rPr>
              <w:t>…………… (należy podać liczbę abonentów)</w:t>
            </w:r>
            <w:r w:rsidRPr="00437D34">
              <w:t>.</w:t>
            </w:r>
          </w:p>
        </w:tc>
        <w:tc>
          <w:tcPr>
            <w:tcW w:w="1627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63700" w:rsidTr="0038326E">
        <w:trPr>
          <w:cantSplit/>
          <w:trHeight w:val="906"/>
        </w:trPr>
        <w:tc>
          <w:tcPr>
            <w:tcW w:w="633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863700" w:rsidRDefault="00437D34" w:rsidP="00437D34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437D34">
              <w:t xml:space="preserve">Usługa operatora zewnętrznego dla telefonii stacjonarnej z liczbą abonentów wewnętrznych </w:t>
            </w:r>
            <w:r w:rsidRPr="00437D34">
              <w:rPr>
                <w:highlight w:val="yellow"/>
              </w:rPr>
              <w:t>…………… (należy podać liczbę abonentów)</w:t>
            </w:r>
            <w:r w:rsidRPr="00437D34">
              <w:t>.</w:t>
            </w:r>
          </w:p>
        </w:tc>
        <w:tc>
          <w:tcPr>
            <w:tcW w:w="1627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863700" w:rsidRDefault="00863700" w:rsidP="0038326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863700" w:rsidRDefault="00863700" w:rsidP="00863700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F2A" w:rsidRDefault="001C7F2A">
      <w:r>
        <w:separator/>
      </w:r>
    </w:p>
  </w:endnote>
  <w:endnote w:type="continuationSeparator" w:id="0">
    <w:p w:rsidR="001C7F2A" w:rsidRDefault="001C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EE" w:rsidRDefault="008B70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EE" w:rsidRDefault="008B70E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EE" w:rsidRDefault="008B70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F2A" w:rsidRDefault="001C7F2A">
      <w:r>
        <w:separator/>
      </w:r>
    </w:p>
  </w:footnote>
  <w:footnote w:type="continuationSeparator" w:id="0">
    <w:p w:rsidR="001C7F2A" w:rsidRDefault="001C7F2A">
      <w:r>
        <w:continuationSeparator/>
      </w:r>
    </w:p>
  </w:footnote>
  <w:footnote w:id="1">
    <w:p w:rsidR="00863700" w:rsidRDefault="00863700" w:rsidP="0086370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0A295A">
        <w:rPr>
          <w:b/>
          <w:u w:val="single"/>
        </w:rPr>
        <w:t>5.1.2</w:t>
      </w:r>
      <w:bookmarkStart w:id="0" w:name="_GoBack"/>
      <w:bookmarkEnd w:id="0"/>
      <w:r>
        <w:rPr>
          <w:b/>
          <w:u w:val="single"/>
        </w:rPr>
        <w:t xml:space="preserve">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EE" w:rsidRDefault="008B70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EE" w:rsidRDefault="008B70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F2A"/>
    <w:rsid w:val="00082E0F"/>
    <w:rsid w:val="000A295A"/>
    <w:rsid w:val="001C7F2A"/>
    <w:rsid w:val="00210E8E"/>
    <w:rsid w:val="00276C10"/>
    <w:rsid w:val="00437D34"/>
    <w:rsid w:val="00702A72"/>
    <w:rsid w:val="00863700"/>
    <w:rsid w:val="008B70EE"/>
    <w:rsid w:val="00C049BA"/>
    <w:rsid w:val="00C254C7"/>
    <w:rsid w:val="00C34B2E"/>
    <w:rsid w:val="00D11BC3"/>
    <w:rsid w:val="00DD5BF2"/>
    <w:rsid w:val="00EA4F9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B70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70E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6370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3700"/>
  </w:style>
  <w:style w:type="character" w:styleId="Odwoanieprzypisudolnego">
    <w:name w:val="footnote reference"/>
    <w:uiPriority w:val="99"/>
    <w:semiHidden/>
    <w:unhideWhenUsed/>
    <w:rsid w:val="0086370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2020-01-15T12:27:00Z</cp:lastPrinted>
  <dcterms:created xsi:type="dcterms:W3CDTF">2020-01-16T06:42:00Z</dcterms:created>
  <dcterms:modified xsi:type="dcterms:W3CDTF">2020-01-16T06:42:00Z</dcterms:modified>
</cp:coreProperties>
</file>