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1C0A06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  <w:r>
        <w:rPr>
          <w:b/>
          <w:bCs/>
          <w:sz w:val="24"/>
        </w:rPr>
        <w:br/>
      </w:r>
      <w:r w:rsidR="00873168" w:rsidRPr="00873168">
        <w:rPr>
          <w:b/>
          <w:bCs/>
          <w:sz w:val="24"/>
        </w:rPr>
        <w:t>Sekcja Zamówień Publicznych</w:t>
      </w:r>
    </w:p>
    <w:p w:rsidR="006D4AB3" w:rsidRDefault="00873168">
      <w:pPr>
        <w:rPr>
          <w:b/>
          <w:bCs/>
          <w:sz w:val="24"/>
        </w:rPr>
      </w:pPr>
      <w:r w:rsidRPr="00873168">
        <w:rPr>
          <w:b/>
          <w:bCs/>
          <w:sz w:val="24"/>
        </w:rPr>
        <w:t>o</w:t>
      </w:r>
      <w:r w:rsidR="001C0A06">
        <w:rPr>
          <w:b/>
          <w:bCs/>
          <w:sz w:val="24"/>
        </w:rPr>
        <w:t>s</w:t>
      </w:r>
      <w:r w:rsidRPr="00873168">
        <w:rPr>
          <w:b/>
          <w:bCs/>
          <w:sz w:val="24"/>
        </w:rPr>
        <w:t>. Na Skarpie</w:t>
      </w:r>
      <w:r w:rsidR="006D4AB3">
        <w:rPr>
          <w:b/>
          <w:bCs/>
          <w:sz w:val="24"/>
        </w:rPr>
        <w:t xml:space="preserve"> </w:t>
      </w:r>
      <w:r w:rsidRPr="00873168">
        <w:rPr>
          <w:b/>
          <w:bCs/>
          <w:sz w:val="24"/>
        </w:rPr>
        <w:t>66</w:t>
      </w:r>
    </w:p>
    <w:p w:rsidR="006D4AB3" w:rsidRDefault="00873168">
      <w:pPr>
        <w:rPr>
          <w:b/>
          <w:bCs/>
          <w:sz w:val="24"/>
        </w:rPr>
      </w:pPr>
      <w:r w:rsidRPr="00873168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873168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73168" w:rsidRPr="00873168">
        <w:rPr>
          <w:b/>
          <w:bCs/>
          <w:sz w:val="24"/>
        </w:rPr>
        <w:t>ZP/40/2019/4</w:t>
      </w:r>
      <w:r>
        <w:rPr>
          <w:sz w:val="24"/>
        </w:rPr>
        <w:tab/>
        <w:t xml:space="preserve"> </w:t>
      </w:r>
      <w:r w:rsidR="00873168" w:rsidRPr="00873168">
        <w:rPr>
          <w:sz w:val="24"/>
        </w:rPr>
        <w:t>Kraków</w:t>
      </w:r>
      <w:r>
        <w:rPr>
          <w:sz w:val="24"/>
        </w:rPr>
        <w:t xml:space="preserve"> dnia: </w:t>
      </w:r>
      <w:r w:rsidR="00873168" w:rsidRPr="00873168">
        <w:rPr>
          <w:sz w:val="24"/>
        </w:rPr>
        <w:t>2020-01-</w:t>
      </w:r>
      <w:r w:rsidR="0052305F">
        <w:rPr>
          <w:sz w:val="24"/>
        </w:rPr>
        <w:t>31</w:t>
      </w:r>
    </w:p>
    <w:p w:rsidR="006D4AB3" w:rsidRDefault="0052305F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– 29.40/2019/2020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1C0A06" w:rsidRPr="00AC351E" w:rsidRDefault="001C0A06" w:rsidP="001C0A06">
      <w:pPr>
        <w:pStyle w:val="Standard"/>
        <w:jc w:val="center"/>
        <w:rPr>
          <w:sz w:val="24"/>
          <w:szCs w:val="24"/>
        </w:rPr>
      </w:pPr>
      <w:r w:rsidRPr="00AC351E">
        <w:rPr>
          <w:i/>
          <w:sz w:val="24"/>
          <w:szCs w:val="24"/>
        </w:rPr>
        <w:t>Do uczestników postępowania  o udzielenie</w:t>
      </w:r>
      <w:r w:rsidRPr="00AC351E">
        <w:rPr>
          <w:i/>
          <w:sz w:val="24"/>
          <w:szCs w:val="24"/>
        </w:rPr>
        <w:br/>
        <w:t>zamówienia publicznego na</w:t>
      </w:r>
      <w:r w:rsidRPr="00AC351E">
        <w:rPr>
          <w:i/>
          <w:sz w:val="24"/>
          <w:szCs w:val="24"/>
        </w:rPr>
        <w:br/>
      </w:r>
      <w:r w:rsidRPr="00AC351E">
        <w:rPr>
          <w:rFonts w:eastAsia="Arial"/>
          <w:b/>
          <w:bCs/>
          <w:i/>
          <w:iCs/>
          <w:sz w:val="24"/>
          <w:szCs w:val="24"/>
        </w:rPr>
        <w:t xml:space="preserve">„Dostawa </w:t>
      </w:r>
      <w:r>
        <w:rPr>
          <w:rFonts w:eastAsia="Arial"/>
          <w:b/>
          <w:bCs/>
          <w:i/>
          <w:iCs/>
          <w:sz w:val="24"/>
          <w:szCs w:val="24"/>
        </w:rPr>
        <w:t>leków</w:t>
      </w:r>
      <w:r w:rsidRPr="00AC351E">
        <w:rPr>
          <w:rFonts w:eastAsia="Arial"/>
          <w:b/>
          <w:bCs/>
          <w:i/>
          <w:iCs/>
          <w:sz w:val="24"/>
          <w:szCs w:val="24"/>
        </w:rPr>
        <w:t xml:space="preserve"> ”</w:t>
      </w:r>
    </w:p>
    <w:p w:rsidR="001C0A06" w:rsidRPr="00AC351E" w:rsidRDefault="001C0A06" w:rsidP="001C0A06">
      <w:pPr>
        <w:spacing w:line="100" w:lineRule="atLeast"/>
        <w:jc w:val="center"/>
        <w:rPr>
          <w:i/>
          <w:sz w:val="24"/>
          <w:szCs w:val="24"/>
        </w:rPr>
      </w:pPr>
      <w:r w:rsidRPr="00AC351E">
        <w:rPr>
          <w:b/>
          <w:i/>
          <w:iCs/>
          <w:sz w:val="24"/>
          <w:szCs w:val="24"/>
        </w:rPr>
        <w:br/>
      </w:r>
      <w:r w:rsidRPr="00AC351E">
        <w:rPr>
          <w:b/>
          <w:i/>
          <w:sz w:val="24"/>
          <w:szCs w:val="24"/>
        </w:rPr>
        <w:t xml:space="preserve">Nr sprawy ZP </w:t>
      </w:r>
      <w:r>
        <w:rPr>
          <w:b/>
          <w:i/>
          <w:sz w:val="24"/>
          <w:szCs w:val="24"/>
        </w:rPr>
        <w:t>40</w:t>
      </w:r>
      <w:r w:rsidRPr="00AC351E">
        <w:rPr>
          <w:b/>
          <w:i/>
          <w:sz w:val="24"/>
          <w:szCs w:val="24"/>
        </w:rPr>
        <w:t>/2019</w:t>
      </w:r>
    </w:p>
    <w:p w:rsidR="001C0A06" w:rsidRPr="00AC351E" w:rsidRDefault="001C0A06" w:rsidP="001C0A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73168" w:rsidRPr="00873168">
        <w:rPr>
          <w:sz w:val="24"/>
        </w:rPr>
        <w:t>2020-01-20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873168" w:rsidRPr="00873168">
        <w:rPr>
          <w:sz w:val="24"/>
        </w:rPr>
        <w:t>(</w:t>
      </w:r>
      <w:proofErr w:type="spellStart"/>
      <w:r w:rsidR="00873168" w:rsidRPr="00873168">
        <w:rPr>
          <w:sz w:val="24"/>
        </w:rPr>
        <w:t>t.j</w:t>
      </w:r>
      <w:proofErr w:type="spellEnd"/>
      <w:r w:rsidR="00873168" w:rsidRPr="00873168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873168" w:rsidRPr="0087316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873168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873168">
        <w:rPr>
          <w:b/>
          <w:sz w:val="24"/>
        </w:rPr>
        <w:t>Dostawa leków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1C0A06" w:rsidRPr="002E0C1D" w:rsidRDefault="00873168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 xml:space="preserve">1. </w:t>
      </w:r>
      <w:r w:rsidR="001C0A06" w:rsidRPr="002E0C1D">
        <w:rPr>
          <w:b/>
          <w:sz w:val="24"/>
        </w:rPr>
        <w:t>Pytanie</w:t>
      </w:r>
      <w:r w:rsidR="00E41C17" w:rsidRPr="002E0C1D">
        <w:rPr>
          <w:b/>
          <w:sz w:val="24"/>
        </w:rPr>
        <w:t xml:space="preserve"> - do treści §3 ust. 1 oraz 2 wzoru umowy.</w:t>
      </w:r>
    </w:p>
    <w:p w:rsidR="001C0A06" w:rsidRDefault="00873168">
      <w:pPr>
        <w:pStyle w:val="Tekstpodstawowywcity3"/>
        <w:spacing w:before="120" w:after="120"/>
        <w:ind w:firstLine="0"/>
        <w:rPr>
          <w:sz w:val="24"/>
        </w:rPr>
      </w:pPr>
      <w:r w:rsidRPr="00873168">
        <w:rPr>
          <w:sz w:val="24"/>
        </w:rPr>
        <w:t xml:space="preserve">Czy w przypadku wstrzymania produkcji lub wycofania z obrotu przedmiotu umowy i braku możliwości dostarczenia zamiennika leku w cenie przetargowej (bo np. będzie to groziło rażącą stratą dla Wykonawcy), Zamawiający wyrazi zgodę na sprzedaż w cenie zbliżonej do rynkowej lub na wyłączenie tego produktu z umowy bez konieczności ponoszenia kary przez Wykonawcę? </w:t>
      </w:r>
    </w:p>
    <w:p w:rsidR="001C0A06" w:rsidRDefault="001C0A06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>Odpowiedź:</w:t>
      </w:r>
    </w:p>
    <w:p w:rsidR="00AA7F17" w:rsidRDefault="00AA7F17" w:rsidP="00AA7F17">
      <w:pPr>
        <w:ind w:left="142"/>
        <w:jc w:val="both"/>
        <w:rPr>
          <w:sz w:val="24"/>
          <w:szCs w:val="24"/>
        </w:rPr>
      </w:pPr>
      <w:r w:rsidRPr="00C666B6">
        <w:rPr>
          <w:sz w:val="24"/>
          <w:szCs w:val="24"/>
        </w:rPr>
        <w:t>Tak. § 3 ust. 1 otrzymuje brzmienie:</w:t>
      </w:r>
    </w:p>
    <w:p w:rsidR="00AA7F17" w:rsidRDefault="00AA7F17" w:rsidP="0002649B">
      <w:pPr>
        <w:spacing w:line="360" w:lineRule="auto"/>
        <w:ind w:left="142"/>
        <w:jc w:val="both"/>
        <w:rPr>
          <w:sz w:val="24"/>
          <w:szCs w:val="24"/>
        </w:rPr>
      </w:pPr>
      <w:r w:rsidRPr="0052305F">
        <w:rPr>
          <w:sz w:val="24"/>
          <w:szCs w:val="24"/>
        </w:rPr>
        <w:lastRenderedPageBreak/>
        <w:t>„Dostawca zobowiązuje się do dostarczania Odbiorcy leku w ilościach i asortymencie wyszczególnionych w załączniku nr 1. W przypadku zakończenia produkcji lub wycofania z rynku leku, o którym mowa w załączniku nr 1, lub wprowadzenia do obrotu leku o lepszych parametrach, niż lek o którym mowa w załączniku nr 1, Odbiorca dopuszcza zmianę leku, o którym mowa w załączniku nr 1, na nowy lek o tych samych bądź lepszych parametrach, po cenie jednostkowej określonej dla zastępowanego leku w załączniku nr 1. W przypadku braku możliwości zakupienia nowego leku po cenie jednostkowej lub zbliżonej do ceny jednostkowej określonej dla zastępowanego leku w załączniku nr 1 oraz gdy będzie to groziło rażąca stratą dla Dostawcy, Odbiorca dopuszcza zmianę leku, o którym mowa w załączniku nr 1, na nowy lek o tych samych bądź lepszych parametrach, po cenie jednostkowej zbliżonej do ceny rynkowej zastępowanego leku lub – jeżeli dostarczenie leku o tych samych lub lepszych parametrach nie jest możliwe w ogóle – na wyłączenie tego leku z Umowy oraz przewiduje możliwość zmiany umowy w tym zakresie. Dostarczenie nowego leku lub jego wyłączenie z Umowy, na zasadach określonych w zdaniach poprzedzających, nie powoduje naliczenia kary umownej określonej w §12 ust. 1 pkt 1 Umowy. Zakończenie produkcji leku będzie udokumentowane przez Dostawcę w postaci pisemnego oświadczenia producenta.”</w:t>
      </w:r>
    </w:p>
    <w:p w:rsidR="001C0A06" w:rsidRPr="002E0C1D" w:rsidRDefault="00873168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 xml:space="preserve">2. </w:t>
      </w:r>
      <w:r w:rsidR="001C0A06" w:rsidRPr="002E0C1D">
        <w:rPr>
          <w:b/>
          <w:sz w:val="24"/>
        </w:rPr>
        <w:t>Pytanie</w:t>
      </w:r>
      <w:r w:rsidR="00E41C17" w:rsidRPr="002E0C1D">
        <w:rPr>
          <w:b/>
          <w:sz w:val="24"/>
        </w:rPr>
        <w:t xml:space="preserve"> - do treści 3 ust. 3 wzoru umowy.</w:t>
      </w:r>
    </w:p>
    <w:p w:rsidR="001C0A06" w:rsidRDefault="00873168">
      <w:pPr>
        <w:pStyle w:val="Tekstpodstawowywcity3"/>
        <w:spacing w:before="120" w:after="120"/>
        <w:ind w:firstLine="0"/>
        <w:rPr>
          <w:sz w:val="24"/>
        </w:rPr>
      </w:pPr>
      <w:r w:rsidRPr="00873168">
        <w:rPr>
          <w:sz w:val="24"/>
        </w:rPr>
        <w:t xml:space="preserve">Prosimy o wykreślenie z niniejszego przepisu ostatniego zdania. Wskazujemy, że nakładanie kary na Wykonawcę byłoby w tej sytuacji sprzeczne z zasadami współżycia społecznego i stanowiłoby nadużycie praw przez Zamawiającego, skoro przyczyną odstąpienia od umowy byłby udokumentowany brak możliwości dostarczenia przedmiotu umowy lub jego odpowiednika. </w:t>
      </w:r>
    </w:p>
    <w:p w:rsidR="001C0A06" w:rsidRDefault="00873168">
      <w:pPr>
        <w:pStyle w:val="Tekstpodstawowywcity3"/>
        <w:spacing w:before="120" w:after="120"/>
        <w:ind w:firstLine="0"/>
        <w:rPr>
          <w:sz w:val="24"/>
        </w:rPr>
      </w:pPr>
      <w:r w:rsidRPr="00873168">
        <w:rPr>
          <w:sz w:val="24"/>
        </w:rPr>
        <w:t xml:space="preserve">Jednocześnie prosimy o wykreślenie z §12 ust. 2 pkt 1) wzoru umowy fragmentu „(…) w tym w razie odstąpienia od umowy na podstawie §1 ust. 3 umowy (…)”. </w:t>
      </w:r>
    </w:p>
    <w:p w:rsidR="001C0A06" w:rsidRDefault="001C0A06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>Odpowiedź:</w:t>
      </w:r>
    </w:p>
    <w:p w:rsidR="004B0CDA" w:rsidRPr="0052305F" w:rsidRDefault="004B0CDA">
      <w:pPr>
        <w:pStyle w:val="Tekstpodstawowywcity3"/>
        <w:spacing w:before="120" w:after="120"/>
        <w:ind w:firstLine="0"/>
        <w:rPr>
          <w:sz w:val="24"/>
        </w:rPr>
      </w:pPr>
      <w:r w:rsidRPr="0052305F">
        <w:rPr>
          <w:sz w:val="24"/>
        </w:rPr>
        <w:t>Z projektu umowy załącznik nr 5 do specyfikacji wykreślamy z:</w:t>
      </w:r>
    </w:p>
    <w:p w:rsidR="004B0CDA" w:rsidRPr="0052305F" w:rsidRDefault="004B0CDA">
      <w:pPr>
        <w:pStyle w:val="Tekstpodstawowywcity3"/>
        <w:spacing w:before="120" w:after="120"/>
        <w:ind w:firstLine="0"/>
        <w:rPr>
          <w:sz w:val="24"/>
        </w:rPr>
      </w:pPr>
      <w:r w:rsidRPr="0052305F">
        <w:rPr>
          <w:sz w:val="24"/>
        </w:rPr>
        <w:t>§ 3 ust. 3  ostatnie zdanie o brzmieniu: „§ 12 ust. 2 pkt. 1)umowy stosuje się odpowiednio”,</w:t>
      </w:r>
    </w:p>
    <w:p w:rsidR="004B0CDA" w:rsidRPr="004B0CDA" w:rsidRDefault="004B0CDA">
      <w:pPr>
        <w:pStyle w:val="Tekstpodstawowywcity3"/>
        <w:spacing w:before="120" w:after="120"/>
        <w:ind w:firstLine="0"/>
        <w:rPr>
          <w:sz w:val="24"/>
        </w:rPr>
      </w:pPr>
      <w:r w:rsidRPr="0052305F">
        <w:rPr>
          <w:sz w:val="24"/>
        </w:rPr>
        <w:t>§ 12 ust. 2 pkt. 1)  słów: „ (…) w tym w razie odstąpienia od umowy na podstawie §1 ust. 3 umowy (…)”.</w:t>
      </w:r>
    </w:p>
    <w:p w:rsidR="001C0A06" w:rsidRPr="002E0C1D" w:rsidRDefault="00873168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lastRenderedPageBreak/>
        <w:t xml:space="preserve">3. </w:t>
      </w:r>
      <w:r w:rsidR="001C0A06" w:rsidRPr="002E0C1D">
        <w:rPr>
          <w:b/>
          <w:sz w:val="24"/>
        </w:rPr>
        <w:t>Pytanie</w:t>
      </w:r>
    </w:p>
    <w:p w:rsidR="001C0A06" w:rsidRDefault="00873168">
      <w:pPr>
        <w:pStyle w:val="Tekstpodstawowywcity3"/>
        <w:spacing w:before="120" w:after="120"/>
        <w:ind w:firstLine="0"/>
        <w:rPr>
          <w:sz w:val="24"/>
        </w:rPr>
      </w:pPr>
      <w:r w:rsidRPr="00873168">
        <w:rPr>
          <w:sz w:val="24"/>
        </w:rPr>
        <w:t>Do treści §12 ust. 5 wzoru umowy prosimy o dodanie słów, zgodnych z przesłanką wynikającą z art. 552 k.c.: "... z wyłączeniem powołania się przez Wykonawcę na okoliczności, które zgodnie z przepisami prawa powszechnie obowiązującego uprawniają Sprzedającego do odmowy dostarczenia towaru Kupującemu.</w:t>
      </w:r>
    </w:p>
    <w:p w:rsidR="001C0A06" w:rsidRDefault="001C0A06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>Odpowiedź:</w:t>
      </w:r>
    </w:p>
    <w:p w:rsidR="00B5080B" w:rsidRPr="002E0C1D" w:rsidRDefault="00B5080B">
      <w:pPr>
        <w:pStyle w:val="Tekstpodstawowywcity3"/>
        <w:spacing w:before="120" w:after="120"/>
        <w:ind w:firstLine="0"/>
        <w:rPr>
          <w:b/>
          <w:sz w:val="24"/>
        </w:rPr>
      </w:pPr>
      <w:r w:rsidRPr="007B401B">
        <w:rPr>
          <w:sz w:val="24"/>
          <w:szCs w:val="24"/>
        </w:rPr>
        <w:t>Nie wyrażamy zgody, projekt umowy pozostaje bez zmian.</w:t>
      </w:r>
    </w:p>
    <w:p w:rsidR="001C0A06" w:rsidRPr="002E0C1D" w:rsidRDefault="00873168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 xml:space="preserve"> 4. </w:t>
      </w:r>
      <w:r w:rsidR="001C0A06" w:rsidRPr="002E0C1D">
        <w:rPr>
          <w:b/>
          <w:sz w:val="24"/>
        </w:rPr>
        <w:t>Pytanie</w:t>
      </w:r>
    </w:p>
    <w:p w:rsidR="006D4AB3" w:rsidRDefault="00873168">
      <w:pPr>
        <w:pStyle w:val="Tekstpodstawowywcity3"/>
        <w:spacing w:before="120" w:after="120"/>
        <w:ind w:firstLine="0"/>
        <w:rPr>
          <w:sz w:val="24"/>
        </w:rPr>
      </w:pPr>
      <w:r w:rsidRPr="00873168">
        <w:rPr>
          <w:sz w:val="24"/>
        </w:rPr>
        <w:t>Do treści §16 ust. 2 wzoru umowy. Czy Zamawiający wyrazi zgodę na odstąpienie od wymogu umieszczania na fakturze informacji o zakazie cesji wierzytelności bez zgody Zamawiającego?</w:t>
      </w:r>
    </w:p>
    <w:p w:rsidR="001C0A06" w:rsidRDefault="001C0A06">
      <w:pPr>
        <w:pStyle w:val="Tekstpodstawowywcity3"/>
        <w:spacing w:before="120" w:after="120"/>
        <w:ind w:firstLine="0"/>
        <w:rPr>
          <w:b/>
          <w:sz w:val="24"/>
        </w:rPr>
      </w:pPr>
      <w:r w:rsidRPr="002E0C1D">
        <w:rPr>
          <w:b/>
          <w:sz w:val="24"/>
        </w:rPr>
        <w:t>Odpowiedź:</w:t>
      </w:r>
    </w:p>
    <w:p w:rsidR="00B5080B" w:rsidRPr="002E0C1D" w:rsidRDefault="00B5080B">
      <w:pPr>
        <w:pStyle w:val="Tekstpodstawowywcity3"/>
        <w:spacing w:before="120" w:after="120"/>
        <w:ind w:firstLine="0"/>
        <w:rPr>
          <w:b/>
          <w:sz w:val="24"/>
        </w:rPr>
      </w:pPr>
      <w:r w:rsidRPr="007B401B">
        <w:rPr>
          <w:sz w:val="24"/>
          <w:szCs w:val="24"/>
        </w:rPr>
        <w:t>Nie wyrażamy zgody, projekt umowy pozostaje bez zmian.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73168" w:rsidRPr="00873168">
        <w:rPr>
          <w:sz w:val="24"/>
        </w:rPr>
        <w:t>(</w:t>
      </w:r>
      <w:proofErr w:type="spellStart"/>
      <w:r w:rsidR="00873168" w:rsidRPr="00873168">
        <w:rPr>
          <w:sz w:val="24"/>
        </w:rPr>
        <w:t>t.j</w:t>
      </w:r>
      <w:proofErr w:type="spellEnd"/>
      <w:r w:rsidR="00873168" w:rsidRPr="00873168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5039" w:rsidRDefault="00065039">
      <w:r>
        <w:separator/>
      </w:r>
    </w:p>
  </w:endnote>
  <w:endnote w:type="continuationSeparator" w:id="0">
    <w:p w:rsidR="00065039" w:rsidRDefault="000650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230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6503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5039" w:rsidRDefault="00065039">
      <w:r>
        <w:separator/>
      </w:r>
    </w:p>
  </w:footnote>
  <w:footnote w:type="continuationSeparator" w:id="0">
    <w:p w:rsidR="00065039" w:rsidRDefault="000650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168" w:rsidRDefault="00873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168" w:rsidRDefault="00873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168" w:rsidRDefault="00873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5039"/>
    <w:rsid w:val="0002649B"/>
    <w:rsid w:val="00031374"/>
    <w:rsid w:val="00065039"/>
    <w:rsid w:val="000A1097"/>
    <w:rsid w:val="00180C6E"/>
    <w:rsid w:val="001C0A06"/>
    <w:rsid w:val="002E0C1D"/>
    <w:rsid w:val="004A75F2"/>
    <w:rsid w:val="004B0CDA"/>
    <w:rsid w:val="005144A9"/>
    <w:rsid w:val="0052305F"/>
    <w:rsid w:val="005B1B08"/>
    <w:rsid w:val="00662BDB"/>
    <w:rsid w:val="006B7198"/>
    <w:rsid w:val="006D4AB3"/>
    <w:rsid w:val="006F3B81"/>
    <w:rsid w:val="00873168"/>
    <w:rsid w:val="00897AB0"/>
    <w:rsid w:val="00A57414"/>
    <w:rsid w:val="00A905AC"/>
    <w:rsid w:val="00AA7F17"/>
    <w:rsid w:val="00B5080B"/>
    <w:rsid w:val="00BA6584"/>
    <w:rsid w:val="00C370F2"/>
    <w:rsid w:val="00C44EEC"/>
    <w:rsid w:val="00DF32E8"/>
    <w:rsid w:val="00E2789F"/>
    <w:rsid w:val="00E41C1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D2E253"/>
  <w15:chartTrackingRefBased/>
  <w15:docId w15:val="{05A1C0F6-EAD0-43C3-BB66-E9DA09BF1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1C0A06"/>
    <w:pPr>
      <w:suppressAutoHyphens/>
      <w:autoSpaceDN w:val="0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32</TotalTime>
  <Pages>3</Pages>
  <Words>650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10</cp:revision>
  <cp:lastPrinted>2001-02-10T14:28:00Z</cp:lastPrinted>
  <dcterms:created xsi:type="dcterms:W3CDTF">2020-01-27T11:38:00Z</dcterms:created>
  <dcterms:modified xsi:type="dcterms:W3CDTF">2020-01-30T12:20:00Z</dcterms:modified>
</cp:coreProperties>
</file>